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/>
  <w:body>
    <w:p w:rsidR="00AD00C2" w:rsidRPr="00B67977" w:rsidRDefault="00AD00C2" w:rsidP="00B67977">
      <w:pPr>
        <w:jc w:val="center"/>
        <w:rPr>
          <w:noProof/>
          <w:sz w:val="40"/>
          <w:szCs w:val="40"/>
        </w:rPr>
      </w:pPr>
      <w:r w:rsidRPr="00B67977">
        <w:rPr>
          <w:noProof/>
          <w:sz w:val="40"/>
          <w:szCs w:val="40"/>
        </w:rPr>
        <w:t>CARE BEAR COHORT FACULTY</w:t>
      </w:r>
    </w:p>
    <w:p w:rsidR="00AD00C2" w:rsidRPr="00B67977" w:rsidRDefault="00AD00C2" w:rsidP="00B67977">
      <w:pPr>
        <w:jc w:val="center"/>
        <w:rPr>
          <w:noProof/>
          <w:sz w:val="40"/>
          <w:szCs w:val="40"/>
        </w:rPr>
      </w:pPr>
      <w:r w:rsidRPr="00B67977">
        <w:rPr>
          <w:noProof/>
          <w:sz w:val="40"/>
          <w:szCs w:val="40"/>
        </w:rPr>
        <w:t>2013</w:t>
      </w:r>
    </w:p>
    <w:p w:rsidR="00AD00C2" w:rsidRDefault="00AD00C2">
      <w:pPr>
        <w:rPr>
          <w:noProof/>
        </w:rPr>
      </w:pPr>
    </w:p>
    <w:p w:rsidR="00AD00C2" w:rsidRDefault="00AD00C2">
      <w:r w:rsidRPr="00EC56B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photo.JPG" style="width:491.25pt;height:54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b&#10;AIQAAQEBAQEBAQEBAQEBAQECBAICAgICBAMDAgQFBQYGBQUFBQYHCQcGBggGBQUICggICQkKCgoG&#10;BwsMCwoMCQoKCQEBAQECAgIEAgIECQYFBgkJCQkJCQkJCQkJCQkJCQkJCQkJCQkJCQkJCQkJCQkJ&#10;CQkJCQkJCQkJCQkJCQkJCQkJ/8AAEQgFAAO8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wB/8Hzn/ADi6/wC52/8AcBX9/lfwB/8AB85/zi6/7nb/ANwF&#10;f5//ALUj/kxOe/8Act/6l0D/AD//AGpH/Jic9/7lv/Uugf3+UUUV/oAf6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/AH/wAHzn/O&#10;Lr/udv8A3AV/f5X8Af8AwfOf84uv+52/9wFf5/8A7Uj/AJMTnv8A3Lf+pdA/z/8A2pH/ACYnPf8A&#10;uW/9S6B/f5RRRX+gB/o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4A/wDg+c/5xdf9zt/7gK/v8r+AP/g+c/5xdf8Ac7f+4Cv8/wD9qR/yYnPf+5b/ANS6&#10;B/n/APtSP+TE57/3Lf8AqXQP7/KKKK/0AP8A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4A/+D5z/nF1/wBzt/7gK/v8r+AP/g+c&#10;/wCcXX/c7f8AuAr/AD//AGpH/Jic9/7lv/Uugf5//tSP+TE57/3Lf+pdA/v8ooor/QA/0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AP/g+c/wCcXX/c7f8AuAr+/wAr+AP/AIPnP+cXX/c7f+4Cv8//ANqR/wAmJz3/ALlv/Uugf5//&#10;ALUj/kxOe/8Act/6l0D+/wAooor/AEAP9A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">
            <v:imagedata r:id="rId4" o:title=""/>
            <o:lock v:ext="edit" aspectratio="f"/>
          </v:shape>
        </w:pict>
      </w:r>
    </w:p>
    <w:sectPr w:rsidR="00AD00C2" w:rsidSect="005F06CB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2097"/>
    <w:rsid w:val="001436B1"/>
    <w:rsid w:val="00145859"/>
    <w:rsid w:val="00147180"/>
    <w:rsid w:val="001C25CD"/>
    <w:rsid w:val="001F2FF0"/>
    <w:rsid w:val="00406661"/>
    <w:rsid w:val="00472097"/>
    <w:rsid w:val="0049093C"/>
    <w:rsid w:val="005F06CB"/>
    <w:rsid w:val="00AD00C2"/>
    <w:rsid w:val="00AE5166"/>
    <w:rsid w:val="00B67977"/>
    <w:rsid w:val="00C47B9C"/>
    <w:rsid w:val="00DB5966"/>
    <w:rsid w:val="00E3294E"/>
    <w:rsid w:val="00EC56BA"/>
    <w:rsid w:val="00FA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DC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7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2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4</Words>
  <Characters>29</Characters>
  <Application>Microsoft Office Outlook</Application>
  <DocSecurity>0</DocSecurity>
  <Lines>0</Lines>
  <Paragraphs>0</Paragraphs>
  <ScaleCrop>false</ScaleCrop>
  <Company>The Evergreen State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 BEAR COHORT FACULTY</dc:title>
  <dc:subject/>
  <dc:creator>garlandp</dc:creator>
  <cp:keywords/>
  <dc:description/>
  <cp:lastModifiedBy>gibbonsr</cp:lastModifiedBy>
  <cp:revision>2</cp:revision>
  <dcterms:created xsi:type="dcterms:W3CDTF">2013-06-24T16:31:00Z</dcterms:created>
  <dcterms:modified xsi:type="dcterms:W3CDTF">2013-06-24T16:31:00Z</dcterms:modified>
</cp:coreProperties>
</file>