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4A5FF8" w14:textId="77777777" w:rsidR="00220B9B" w:rsidRDefault="00220B9B" w:rsidP="00220B9B">
      <w:r>
        <w:rPr>
          <w:noProof/>
        </w:rPr>
        <mc:AlternateContent>
          <mc:Choice Requires="wpg">
            <w:drawing>
              <wp:anchor distT="0" distB="0" distL="114300" distR="114300" simplePos="0" relativeHeight="251648000" behindDoc="1" locked="0" layoutInCell="1" allowOverlap="1" wp14:anchorId="6D6033E1" wp14:editId="1D8BD2E7">
                <wp:simplePos x="0" y="0"/>
                <wp:positionH relativeFrom="character">
                  <wp:posOffset>-683895</wp:posOffset>
                </wp:positionH>
                <wp:positionV relativeFrom="paragraph">
                  <wp:posOffset>-683895</wp:posOffset>
                </wp:positionV>
                <wp:extent cx="7772400" cy="9037674"/>
                <wp:effectExtent l="0" t="0" r="0" b="0"/>
                <wp:wrapNone/>
                <wp:docPr id="8" name="Group 8">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7772400" cy="9037674"/>
                          <a:chOff x="438150" y="2038350"/>
                          <a:chExt cx="7772400" cy="9036945"/>
                        </a:xfrm>
                      </wpg:grpSpPr>
                      <wps:wsp>
                        <wps:cNvPr id="1" name="Rectangle 1">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s:cNvPr>
                        <wps:cNvSpPr/>
                        <wps:spPr>
                          <a:xfrm>
                            <a:off x="438150" y="2038350"/>
                            <a:ext cx="7772400" cy="90369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0" w:type="auto"/>
                                <w:tblInd w:w="934" w:type="dxa"/>
                                <w:tblCellMar>
                                  <w:left w:w="0" w:type="dxa"/>
                                  <w:right w:w="0" w:type="dxa"/>
                                </w:tblCellMar>
                                <w:tblLook w:val="04A0" w:firstRow="1" w:lastRow="0" w:firstColumn="1" w:lastColumn="0" w:noHBand="0" w:noVBand="1"/>
                              </w:tblPr>
                              <w:tblGrid>
                                <w:gridCol w:w="7655"/>
                                <w:gridCol w:w="2431"/>
                              </w:tblGrid>
                              <w:tr w:rsidR="00297F5B" w14:paraId="2A7A0D06" w14:textId="77777777" w:rsidTr="00297F5B">
                                <w:trPr>
                                  <w:trHeight w:val="3958"/>
                                </w:trPr>
                                <w:tc>
                                  <w:tcPr>
                                    <w:tcW w:w="7655" w:type="dxa"/>
                                    <w:tcMar>
                                      <w:top w:w="7541" w:type="dxa"/>
                                    </w:tcMar>
                                  </w:tcPr>
                                  <w:p w14:paraId="34AE33A8" w14:textId="77777777" w:rsidR="00297F5B" w:rsidRPr="00297F5B" w:rsidRDefault="00297F5B" w:rsidP="00297F5B">
                                    <w:pPr>
                                      <w:pStyle w:val="Title"/>
                                      <w:rPr>
                                        <w:sz w:val="72"/>
                                      </w:rPr>
                                    </w:pPr>
                                    <w:r w:rsidRPr="00297F5B">
                                      <w:rPr>
                                        <w:sz w:val="72"/>
                                      </w:rPr>
                                      <w:t>Undergraduate Research Opportunities with Graduate Students in</w:t>
                                    </w:r>
                                  </w:p>
                                  <w:p w14:paraId="1A00822F" w14:textId="77777777" w:rsidR="00297F5B" w:rsidRDefault="00297F5B" w:rsidP="00297F5B">
                                    <w:pPr>
                                      <w:pStyle w:val="Subtitle"/>
                                    </w:pPr>
                                    <w:r>
                                      <w:t>MES</w:t>
                                    </w:r>
                                  </w:p>
                                </w:tc>
                                <w:tc>
                                  <w:tcPr>
                                    <w:tcW w:w="2431" w:type="dxa"/>
                                  </w:tcPr>
                                  <w:p w14:paraId="208F09DC" w14:textId="77777777" w:rsidR="00297F5B" w:rsidRDefault="00297F5B" w:rsidP="00297F5B">
                                    <w:pPr>
                                      <w:pStyle w:val="Title"/>
                                    </w:pPr>
                                  </w:p>
                                </w:tc>
                              </w:tr>
                              <w:tr w:rsidR="00297F5B" w14:paraId="46504B0D" w14:textId="77777777" w:rsidTr="00297F5B">
                                <w:tc>
                                  <w:tcPr>
                                    <w:tcW w:w="7655" w:type="dxa"/>
                                    <w:tcMar>
                                      <w:top w:w="454" w:type="dxa"/>
                                    </w:tcMar>
                                  </w:tcPr>
                                  <w:p w14:paraId="772A4AF8" w14:textId="777167AA" w:rsidR="00352E04" w:rsidRDefault="00352E04" w:rsidP="00297F5B">
                                    <w:pPr>
                                      <w:pStyle w:val="Author"/>
                                    </w:pPr>
                                    <w:r>
                                      <w:t>This handbook is for graduate and undergraduate students collaborating in thesis research projects through the MES Program at Evergreen. Please use this handbook as a reference for appropriate policies and procedures for a positive educational research experience for all students. We look forward to working with you and helping you with your professional and academic development in research.</w:t>
                                    </w:r>
                                  </w:p>
                                  <w:p w14:paraId="27525953" w14:textId="758E8251" w:rsidR="00297F5B" w:rsidRPr="00297F5B" w:rsidRDefault="00297F5B" w:rsidP="00297F5B">
                                    <w:pPr>
                                      <w:pStyle w:val="Author"/>
                                    </w:pPr>
                                    <w:r>
                                      <w:t>Master of Environmental Studies, The Evergreen State College, August 2020</w:t>
                                    </w:r>
                                  </w:p>
                                </w:tc>
                                <w:tc>
                                  <w:tcPr>
                                    <w:tcW w:w="2431" w:type="dxa"/>
                                  </w:tcPr>
                                  <w:p w14:paraId="1D399D32" w14:textId="77777777" w:rsidR="00297F5B" w:rsidRDefault="00297F5B" w:rsidP="00297F5B"/>
                                </w:tc>
                              </w:tr>
                            </w:tbl>
                            <w:p w14:paraId="115BFAEE" w14:textId="77777777" w:rsidR="004E5762" w:rsidRPr="0006324A" w:rsidRDefault="004E5762" w:rsidP="00220B9B"/>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3" name="Rectangle 3">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s:cNvPr>
                        <wps:cNvSpPr/>
                        <wps:spPr>
                          <a:xfrm>
                            <a:off x="438150" y="7780292"/>
                            <a:ext cx="464185" cy="2008233"/>
                          </a:xfrm>
                          <a:prstGeom prst="rect">
                            <a:avLst/>
                          </a:prstGeom>
                          <a:solidFill>
                            <a:srgbClr val="F2F2F2">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6033E1" id="Group 8" o:spid="_x0000_s1026" style="position:absolute;margin-left:-53.85pt;margin-top:-53.85pt;width:612pt;height:711.65pt;z-index:-251668480;mso-position-horizontal-relative:char;mso-width-relative:margin;mso-height-relative:margin" coordorigin="4381,20383" coordsize="77724,90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">
                <v:rect id="Rectangle 1" o:spid="_x0000_s1027" style="position:absolute;left:4381;top:20383;width:77724;height:9036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" fillcolor="#01b1ae [3204]" stroked="f" strokeweight="1pt">
                  <v:textbox>
                    <w:txbxContent>
                      <w:tbl>
                        <w:tblPr>
                          <w:tblW w:w="0" w:type="auto"/>
                          <w:tblInd w:w="934" w:type="dxa"/>
                          <w:tblCellMar>
                            <w:left w:w="0" w:type="dxa"/>
                            <w:right w:w="0" w:type="dxa"/>
                          </w:tblCellMar>
                          <w:tblLook w:val="04A0" w:firstRow="1" w:lastRow="0" w:firstColumn="1" w:lastColumn="0" w:noHBand="0" w:noVBand="1"/>
                        </w:tblPr>
                        <w:tblGrid>
                          <w:gridCol w:w="7655"/>
                          <w:gridCol w:w="2431"/>
                        </w:tblGrid>
                        <w:tr w:rsidR="00297F5B" w14:paraId="2A7A0D06" w14:textId="77777777" w:rsidTr="00297F5B">
                          <w:trPr>
                            <w:trHeight w:val="3958"/>
                          </w:trPr>
                          <w:tc>
                            <w:tcPr>
                              <w:tcW w:w="7655" w:type="dxa"/>
                              <w:tcMar>
                                <w:top w:w="7541" w:type="dxa"/>
                              </w:tcMar>
                            </w:tcPr>
                            <w:p w14:paraId="34AE33A8" w14:textId="77777777" w:rsidR="00297F5B" w:rsidRPr="00297F5B" w:rsidRDefault="00297F5B" w:rsidP="00297F5B">
                              <w:pPr>
                                <w:pStyle w:val="Title"/>
                                <w:rPr>
                                  <w:sz w:val="72"/>
                                </w:rPr>
                              </w:pPr>
                              <w:r w:rsidRPr="00297F5B">
                                <w:rPr>
                                  <w:sz w:val="72"/>
                                </w:rPr>
                                <w:t>Undergraduate Research Opportunities with Graduate Students in</w:t>
                              </w:r>
                            </w:p>
                            <w:p w14:paraId="1A00822F" w14:textId="77777777" w:rsidR="00297F5B" w:rsidRDefault="00297F5B" w:rsidP="00297F5B">
                              <w:pPr>
                                <w:pStyle w:val="Subtitle"/>
                              </w:pPr>
                              <w:r>
                                <w:t>MES</w:t>
                              </w:r>
                            </w:p>
                          </w:tc>
                          <w:tc>
                            <w:tcPr>
                              <w:tcW w:w="2431" w:type="dxa"/>
                            </w:tcPr>
                            <w:p w14:paraId="208F09DC" w14:textId="77777777" w:rsidR="00297F5B" w:rsidRDefault="00297F5B" w:rsidP="00297F5B">
                              <w:pPr>
                                <w:pStyle w:val="Title"/>
                              </w:pPr>
                            </w:p>
                          </w:tc>
                        </w:tr>
                        <w:tr w:rsidR="00297F5B" w14:paraId="46504B0D" w14:textId="77777777" w:rsidTr="00297F5B">
                          <w:tc>
                            <w:tcPr>
                              <w:tcW w:w="7655" w:type="dxa"/>
                              <w:tcMar>
                                <w:top w:w="454" w:type="dxa"/>
                              </w:tcMar>
                            </w:tcPr>
                            <w:p w14:paraId="772A4AF8" w14:textId="777167AA" w:rsidR="00352E04" w:rsidRDefault="00352E04" w:rsidP="00297F5B">
                              <w:pPr>
                                <w:pStyle w:val="Author"/>
                              </w:pPr>
                              <w:r>
                                <w:t>This handbook is for graduate and undergraduate students collaborating in thesis research projects through the MES Program at Evergreen. Please use this handbook as a reference for appropriate policies and procedures for a positive educational research experience for all students. We look forward to working with you and helping you with your professional and academic development in research.</w:t>
                              </w:r>
                            </w:p>
                            <w:p w14:paraId="27525953" w14:textId="758E8251" w:rsidR="00297F5B" w:rsidRPr="00297F5B" w:rsidRDefault="00297F5B" w:rsidP="00297F5B">
                              <w:pPr>
                                <w:pStyle w:val="Author"/>
                              </w:pPr>
                              <w:r>
                                <w:t>Master of Environmental Studies, The Evergreen State College, August 2020</w:t>
                              </w:r>
                            </w:p>
                          </w:tc>
                          <w:tc>
                            <w:tcPr>
                              <w:tcW w:w="2431" w:type="dxa"/>
                            </w:tcPr>
                            <w:p w14:paraId="1D399D32" w14:textId="77777777" w:rsidR="00297F5B" w:rsidRDefault="00297F5B" w:rsidP="00297F5B"/>
                          </w:tc>
                        </w:tr>
                      </w:tbl>
                      <w:p w14:paraId="115BFAEE" w14:textId="77777777" w:rsidR="004E5762" w:rsidRPr="0006324A" w:rsidRDefault="004E5762" w:rsidP="00220B9B"/>
                    </w:txbxContent>
                  </v:textbox>
                </v:rect>
                <v:rect id="Rectangle 3" o:spid="_x0000_s1028" style="position:absolute;left:4381;top:77802;width:4642;height:20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" fillcolor="#f2f2f2" stroked="f" strokeweight="1pt">
                  <v:fill opacity="32896f"/>
                </v:rect>
              </v:group>
            </w:pict>
          </mc:Fallback>
        </mc:AlternateContent>
      </w:r>
    </w:p>
    <w:p w14:paraId="09508D4E" w14:textId="77777777" w:rsidR="00220B9B" w:rsidRDefault="00220B9B" w:rsidP="00220B9B"/>
    <w:tbl>
      <w:tblPr>
        <w:tblW w:w="0" w:type="auto"/>
        <w:tblCellMar>
          <w:left w:w="0" w:type="dxa"/>
          <w:right w:w="0" w:type="dxa"/>
        </w:tblCellMar>
        <w:tblLook w:val="04A0" w:firstRow="1" w:lastRow="0" w:firstColumn="1" w:lastColumn="0" w:noHBand="0" w:noVBand="1"/>
      </w:tblPr>
      <w:tblGrid>
        <w:gridCol w:w="1561"/>
        <w:gridCol w:w="5761"/>
        <w:gridCol w:w="1654"/>
        <w:gridCol w:w="1110"/>
      </w:tblGrid>
      <w:tr w:rsidR="00DB5DAB" w14:paraId="36435508" w14:textId="77777777" w:rsidTr="005B6BBD">
        <w:tc>
          <w:tcPr>
            <w:tcW w:w="7655" w:type="dxa"/>
            <w:gridSpan w:val="3"/>
          </w:tcPr>
          <w:sdt>
            <w:sdtPr>
              <w:id w:val="1851989902"/>
              <w:docPartObj>
                <w:docPartGallery w:val="Table of Contents"/>
                <w:docPartUnique/>
              </w:docPartObj>
            </w:sdtPr>
            <w:sdtEndPr>
              <w:rPr>
                <w:rFonts w:asciiTheme="minorHAnsi" w:eastAsiaTheme="minorHAnsi" w:hAnsiTheme="minorHAnsi" w:cstheme="minorBidi"/>
                <w:b/>
                <w:bCs/>
                <w:noProof/>
                <w:color w:val="595959" w:themeColor="text1" w:themeTint="A6"/>
                <w:sz w:val="22"/>
                <w:szCs w:val="22"/>
              </w:rPr>
            </w:sdtEndPr>
            <w:sdtContent>
              <w:p w14:paraId="7F66916D" w14:textId="1E8EDDF0" w:rsidR="00DC3116" w:rsidRDefault="00DC3116">
                <w:pPr>
                  <w:pStyle w:val="TOCHeading"/>
                </w:pPr>
                <w:r>
                  <w:t>Table of Contents</w:t>
                </w:r>
              </w:p>
              <w:p w14:paraId="69E5069E" w14:textId="77777777" w:rsidR="00DC3116" w:rsidRPr="00DC3116" w:rsidRDefault="00DC3116" w:rsidP="00DC3116"/>
              <w:p w14:paraId="6A791A7F" w14:textId="3634D526" w:rsidR="00DC3116" w:rsidRDefault="00DC3116">
                <w:pPr>
                  <w:pStyle w:val="TOC1"/>
                  <w:tabs>
                    <w:tab w:val="right" w:leader="dot" w:pos="10076"/>
                  </w:tabs>
                  <w:rPr>
                    <w:noProof/>
                  </w:rPr>
                </w:pPr>
                <w:r>
                  <w:fldChar w:fldCharType="begin"/>
                </w:r>
                <w:r>
                  <w:instrText xml:space="preserve"> TOC \o "1-3" \h \z \u </w:instrText>
                </w:r>
                <w:r>
                  <w:fldChar w:fldCharType="separate"/>
                </w:r>
                <w:hyperlink w:anchor="_Toc47116675" w:history="1">
                  <w:r w:rsidRPr="00326A32">
                    <w:rPr>
                      <w:rStyle w:val="Hyperlink"/>
                      <w:noProof/>
                    </w:rPr>
                    <w:t>Program Description</w:t>
                  </w:r>
                  <w:r>
                    <w:rPr>
                      <w:noProof/>
                      <w:webHidden/>
                    </w:rPr>
                    <w:tab/>
                  </w:r>
                  <w:r>
                    <w:rPr>
                      <w:noProof/>
                      <w:webHidden/>
                    </w:rPr>
                    <w:fldChar w:fldCharType="begin"/>
                  </w:r>
                  <w:r>
                    <w:rPr>
                      <w:noProof/>
                      <w:webHidden/>
                    </w:rPr>
                    <w:instrText xml:space="preserve"> PAGEREF _Toc47116675 \h </w:instrText>
                  </w:r>
                  <w:r>
                    <w:rPr>
                      <w:noProof/>
                      <w:webHidden/>
                    </w:rPr>
                  </w:r>
                  <w:r>
                    <w:rPr>
                      <w:noProof/>
                      <w:webHidden/>
                    </w:rPr>
                    <w:fldChar w:fldCharType="separate"/>
                  </w:r>
                  <w:r>
                    <w:rPr>
                      <w:noProof/>
                      <w:webHidden/>
                    </w:rPr>
                    <w:t>2</w:t>
                  </w:r>
                  <w:r>
                    <w:rPr>
                      <w:noProof/>
                      <w:webHidden/>
                    </w:rPr>
                    <w:fldChar w:fldCharType="end"/>
                  </w:r>
                </w:hyperlink>
              </w:p>
              <w:p w14:paraId="42FA7039" w14:textId="7002E7E6" w:rsidR="00DC3116" w:rsidRDefault="00DC3116">
                <w:pPr>
                  <w:pStyle w:val="TOC1"/>
                  <w:tabs>
                    <w:tab w:val="right" w:leader="dot" w:pos="10076"/>
                  </w:tabs>
                  <w:rPr>
                    <w:noProof/>
                  </w:rPr>
                </w:pPr>
                <w:hyperlink w:anchor="_Toc47116676" w:history="1">
                  <w:r w:rsidRPr="00326A32">
                    <w:rPr>
                      <w:rStyle w:val="Hyperlink"/>
                      <w:noProof/>
                    </w:rPr>
                    <w:t>Research Opportunities</w:t>
                  </w:r>
                  <w:r>
                    <w:rPr>
                      <w:noProof/>
                      <w:webHidden/>
                    </w:rPr>
                    <w:tab/>
                  </w:r>
                  <w:r>
                    <w:rPr>
                      <w:noProof/>
                      <w:webHidden/>
                    </w:rPr>
                    <w:fldChar w:fldCharType="begin"/>
                  </w:r>
                  <w:r>
                    <w:rPr>
                      <w:noProof/>
                      <w:webHidden/>
                    </w:rPr>
                    <w:instrText xml:space="preserve"> PAGEREF _Toc47116676 \h </w:instrText>
                  </w:r>
                  <w:r>
                    <w:rPr>
                      <w:noProof/>
                      <w:webHidden/>
                    </w:rPr>
                  </w:r>
                  <w:r>
                    <w:rPr>
                      <w:noProof/>
                      <w:webHidden/>
                    </w:rPr>
                    <w:fldChar w:fldCharType="separate"/>
                  </w:r>
                  <w:r>
                    <w:rPr>
                      <w:noProof/>
                      <w:webHidden/>
                    </w:rPr>
                    <w:t>2</w:t>
                  </w:r>
                  <w:r>
                    <w:rPr>
                      <w:noProof/>
                      <w:webHidden/>
                    </w:rPr>
                    <w:fldChar w:fldCharType="end"/>
                  </w:r>
                </w:hyperlink>
              </w:p>
              <w:p w14:paraId="1CB01EBD" w14:textId="7CDCC6FD" w:rsidR="00DC3116" w:rsidRDefault="00DC3116">
                <w:pPr>
                  <w:pStyle w:val="TOC1"/>
                  <w:tabs>
                    <w:tab w:val="right" w:leader="dot" w:pos="10076"/>
                  </w:tabs>
                  <w:rPr>
                    <w:noProof/>
                  </w:rPr>
                </w:pPr>
                <w:hyperlink w:anchor="_Toc47116677" w:history="1">
                  <w:r w:rsidRPr="00326A32">
                    <w:rPr>
                      <w:rStyle w:val="Hyperlink"/>
                      <w:noProof/>
                    </w:rPr>
                    <w:t>Section Title</w:t>
                  </w:r>
                  <w:r>
                    <w:rPr>
                      <w:noProof/>
                      <w:webHidden/>
                    </w:rPr>
                    <w:tab/>
                  </w:r>
                  <w:r>
                    <w:rPr>
                      <w:noProof/>
                      <w:webHidden/>
                    </w:rPr>
                    <w:fldChar w:fldCharType="begin"/>
                  </w:r>
                  <w:r>
                    <w:rPr>
                      <w:noProof/>
                      <w:webHidden/>
                    </w:rPr>
                    <w:instrText xml:space="preserve"> PAGEREF _Toc47116677 \h </w:instrText>
                  </w:r>
                  <w:r>
                    <w:rPr>
                      <w:noProof/>
                      <w:webHidden/>
                    </w:rPr>
                  </w:r>
                  <w:r>
                    <w:rPr>
                      <w:noProof/>
                      <w:webHidden/>
                    </w:rPr>
                    <w:fldChar w:fldCharType="separate"/>
                  </w:r>
                  <w:r>
                    <w:rPr>
                      <w:noProof/>
                      <w:webHidden/>
                    </w:rPr>
                    <w:t>4</w:t>
                  </w:r>
                  <w:r>
                    <w:rPr>
                      <w:noProof/>
                      <w:webHidden/>
                    </w:rPr>
                    <w:fldChar w:fldCharType="end"/>
                  </w:r>
                </w:hyperlink>
              </w:p>
              <w:p w14:paraId="2B97FEF2" w14:textId="0B068FB7" w:rsidR="00DC3116" w:rsidRDefault="00DC3116">
                <w:pPr>
                  <w:pStyle w:val="TOC1"/>
                  <w:tabs>
                    <w:tab w:val="right" w:leader="dot" w:pos="10076"/>
                  </w:tabs>
                  <w:rPr>
                    <w:noProof/>
                  </w:rPr>
                </w:pPr>
                <w:hyperlink w:anchor="_Toc47116678" w:history="1">
                  <w:r w:rsidRPr="00326A32">
                    <w:rPr>
                      <w:rStyle w:val="Hyperlink"/>
                      <w:noProof/>
                    </w:rPr>
                    <w:t>Section Title</w:t>
                  </w:r>
                  <w:r>
                    <w:rPr>
                      <w:noProof/>
                      <w:webHidden/>
                    </w:rPr>
                    <w:tab/>
                  </w:r>
                  <w:r>
                    <w:rPr>
                      <w:noProof/>
                      <w:webHidden/>
                    </w:rPr>
                    <w:fldChar w:fldCharType="begin"/>
                  </w:r>
                  <w:r>
                    <w:rPr>
                      <w:noProof/>
                      <w:webHidden/>
                    </w:rPr>
                    <w:instrText xml:space="preserve"> PAGEREF _Toc47116678 \h </w:instrText>
                  </w:r>
                  <w:r>
                    <w:rPr>
                      <w:noProof/>
                      <w:webHidden/>
                    </w:rPr>
                  </w:r>
                  <w:r>
                    <w:rPr>
                      <w:noProof/>
                      <w:webHidden/>
                    </w:rPr>
                    <w:fldChar w:fldCharType="separate"/>
                  </w:r>
                  <w:r>
                    <w:rPr>
                      <w:noProof/>
                      <w:webHidden/>
                    </w:rPr>
                    <w:t>6</w:t>
                  </w:r>
                  <w:r>
                    <w:rPr>
                      <w:noProof/>
                      <w:webHidden/>
                    </w:rPr>
                    <w:fldChar w:fldCharType="end"/>
                  </w:r>
                </w:hyperlink>
              </w:p>
              <w:p w14:paraId="011C4BEE" w14:textId="3E3E2B5B" w:rsidR="00DC3116" w:rsidRDefault="00DC3116">
                <w:pPr>
                  <w:pStyle w:val="TOC1"/>
                  <w:tabs>
                    <w:tab w:val="right" w:leader="dot" w:pos="10076"/>
                  </w:tabs>
                  <w:rPr>
                    <w:noProof/>
                  </w:rPr>
                </w:pPr>
                <w:hyperlink w:anchor="_Toc47116679" w:history="1">
                  <w:r w:rsidRPr="00326A32">
                    <w:rPr>
                      <w:rStyle w:val="Hyperlink"/>
                      <w:noProof/>
                    </w:rPr>
                    <w:t>Section Title</w:t>
                  </w:r>
                  <w:r>
                    <w:rPr>
                      <w:noProof/>
                      <w:webHidden/>
                    </w:rPr>
                    <w:tab/>
                  </w:r>
                  <w:r>
                    <w:rPr>
                      <w:noProof/>
                      <w:webHidden/>
                    </w:rPr>
                    <w:fldChar w:fldCharType="begin"/>
                  </w:r>
                  <w:r>
                    <w:rPr>
                      <w:noProof/>
                      <w:webHidden/>
                    </w:rPr>
                    <w:instrText xml:space="preserve"> PAGEREF _Toc47116679 \h </w:instrText>
                  </w:r>
                  <w:r>
                    <w:rPr>
                      <w:noProof/>
                      <w:webHidden/>
                    </w:rPr>
                  </w:r>
                  <w:r>
                    <w:rPr>
                      <w:noProof/>
                      <w:webHidden/>
                    </w:rPr>
                    <w:fldChar w:fldCharType="separate"/>
                  </w:r>
                  <w:r>
                    <w:rPr>
                      <w:noProof/>
                      <w:webHidden/>
                    </w:rPr>
                    <w:t>6</w:t>
                  </w:r>
                  <w:r>
                    <w:rPr>
                      <w:noProof/>
                      <w:webHidden/>
                    </w:rPr>
                    <w:fldChar w:fldCharType="end"/>
                  </w:r>
                </w:hyperlink>
              </w:p>
              <w:p w14:paraId="35999DE9" w14:textId="073DF0B1" w:rsidR="00DC3116" w:rsidRDefault="00DC3116">
                <w:pPr>
                  <w:pStyle w:val="TOC1"/>
                  <w:tabs>
                    <w:tab w:val="right" w:leader="dot" w:pos="10076"/>
                  </w:tabs>
                  <w:rPr>
                    <w:noProof/>
                  </w:rPr>
                </w:pPr>
                <w:hyperlink w:anchor="_Toc47116680" w:history="1">
                  <w:r w:rsidRPr="00326A32">
                    <w:rPr>
                      <w:rStyle w:val="Hyperlink"/>
                      <w:noProof/>
                    </w:rPr>
                    <w:t>Section Title</w:t>
                  </w:r>
                  <w:r>
                    <w:rPr>
                      <w:noProof/>
                      <w:webHidden/>
                    </w:rPr>
                    <w:tab/>
                  </w:r>
                  <w:r>
                    <w:rPr>
                      <w:noProof/>
                      <w:webHidden/>
                    </w:rPr>
                    <w:fldChar w:fldCharType="begin"/>
                  </w:r>
                  <w:r>
                    <w:rPr>
                      <w:noProof/>
                      <w:webHidden/>
                    </w:rPr>
                    <w:instrText xml:space="preserve"> PAGEREF _Toc47116680 \h </w:instrText>
                  </w:r>
                  <w:r>
                    <w:rPr>
                      <w:noProof/>
                      <w:webHidden/>
                    </w:rPr>
                  </w:r>
                  <w:r>
                    <w:rPr>
                      <w:noProof/>
                      <w:webHidden/>
                    </w:rPr>
                    <w:fldChar w:fldCharType="separate"/>
                  </w:r>
                  <w:r>
                    <w:rPr>
                      <w:noProof/>
                      <w:webHidden/>
                    </w:rPr>
                    <w:t>8</w:t>
                  </w:r>
                  <w:r>
                    <w:rPr>
                      <w:noProof/>
                      <w:webHidden/>
                    </w:rPr>
                    <w:fldChar w:fldCharType="end"/>
                  </w:r>
                </w:hyperlink>
              </w:p>
              <w:p w14:paraId="614BD32D" w14:textId="2ED9B324" w:rsidR="00DC3116" w:rsidRDefault="00DC3116">
                <w:pPr>
                  <w:pStyle w:val="TOC1"/>
                  <w:tabs>
                    <w:tab w:val="right" w:leader="dot" w:pos="10076"/>
                  </w:tabs>
                  <w:rPr>
                    <w:noProof/>
                  </w:rPr>
                </w:pPr>
                <w:hyperlink w:anchor="_Toc47116681" w:history="1">
                  <w:r w:rsidRPr="00326A32">
                    <w:rPr>
                      <w:rStyle w:val="Hyperlink"/>
                      <w:noProof/>
                    </w:rPr>
                    <w:t>Section Title</w:t>
                  </w:r>
                  <w:r>
                    <w:rPr>
                      <w:noProof/>
                      <w:webHidden/>
                    </w:rPr>
                    <w:tab/>
                  </w:r>
                  <w:r>
                    <w:rPr>
                      <w:noProof/>
                      <w:webHidden/>
                    </w:rPr>
                    <w:fldChar w:fldCharType="begin"/>
                  </w:r>
                  <w:r>
                    <w:rPr>
                      <w:noProof/>
                      <w:webHidden/>
                    </w:rPr>
                    <w:instrText xml:space="preserve"> PAGEREF _Toc47116681 \h </w:instrText>
                  </w:r>
                  <w:r>
                    <w:rPr>
                      <w:noProof/>
                      <w:webHidden/>
                    </w:rPr>
                  </w:r>
                  <w:r>
                    <w:rPr>
                      <w:noProof/>
                      <w:webHidden/>
                    </w:rPr>
                    <w:fldChar w:fldCharType="separate"/>
                  </w:r>
                  <w:r>
                    <w:rPr>
                      <w:noProof/>
                      <w:webHidden/>
                    </w:rPr>
                    <w:t>8</w:t>
                  </w:r>
                  <w:r>
                    <w:rPr>
                      <w:noProof/>
                      <w:webHidden/>
                    </w:rPr>
                    <w:fldChar w:fldCharType="end"/>
                  </w:r>
                </w:hyperlink>
              </w:p>
              <w:p w14:paraId="1CE607AC" w14:textId="70BA30B6" w:rsidR="00DC3116" w:rsidRDefault="00DC3116">
                <w:r>
                  <w:rPr>
                    <w:b/>
                    <w:bCs/>
                    <w:noProof/>
                  </w:rPr>
                  <w:fldChar w:fldCharType="end"/>
                </w:r>
              </w:p>
            </w:sdtContent>
          </w:sdt>
          <w:p w14:paraId="365A7C3C" w14:textId="7B5D8859" w:rsidR="00DC3116" w:rsidRDefault="00DC3116" w:rsidP="005B6BBD">
            <w:pPr>
              <w:pStyle w:val="Heading1"/>
            </w:pPr>
          </w:p>
          <w:p w14:paraId="4E44BC96" w14:textId="3E03A2E1" w:rsidR="00DC3116" w:rsidRDefault="00DC3116" w:rsidP="00DC3116"/>
          <w:p w14:paraId="2C8C6A28" w14:textId="21D140E6" w:rsidR="00DC3116" w:rsidRDefault="00DC3116" w:rsidP="00DC3116"/>
          <w:p w14:paraId="73B36C27" w14:textId="454901A3" w:rsidR="00DC3116" w:rsidRDefault="00DC3116" w:rsidP="00DC3116"/>
          <w:p w14:paraId="1CD0B298" w14:textId="0D6025AC" w:rsidR="00DC3116" w:rsidRDefault="00DC3116" w:rsidP="00DC3116"/>
          <w:p w14:paraId="3C91F0A8" w14:textId="45CA2736" w:rsidR="00DC3116" w:rsidRDefault="00DC3116" w:rsidP="00DC3116"/>
          <w:p w14:paraId="774F15B6" w14:textId="3000D1D1" w:rsidR="00DC3116" w:rsidRDefault="00DC3116" w:rsidP="00DC3116"/>
          <w:p w14:paraId="2A7E0B94" w14:textId="408EFFA3" w:rsidR="00DC3116" w:rsidRDefault="00DC3116" w:rsidP="00DC3116"/>
          <w:p w14:paraId="48F1E602" w14:textId="0311B3BF" w:rsidR="00DC3116" w:rsidRDefault="00DC3116" w:rsidP="00DC3116"/>
          <w:p w14:paraId="592951C5" w14:textId="2132D2EE" w:rsidR="00DC3116" w:rsidRDefault="00DC3116" w:rsidP="00DC3116"/>
          <w:p w14:paraId="35D2AF35" w14:textId="6E984750" w:rsidR="00DC3116" w:rsidRDefault="00DC3116" w:rsidP="00DC3116"/>
          <w:p w14:paraId="62F4B7B4" w14:textId="6138671B" w:rsidR="00DC3116" w:rsidRDefault="00DC3116" w:rsidP="00DC3116"/>
          <w:p w14:paraId="4BD8542B" w14:textId="4521DBE6" w:rsidR="00DC3116" w:rsidRDefault="00DC3116" w:rsidP="00DC3116"/>
          <w:p w14:paraId="3EFDDE12" w14:textId="2C3D3860" w:rsidR="00DC3116" w:rsidRDefault="00DC3116" w:rsidP="00DC3116"/>
          <w:p w14:paraId="43A87A90" w14:textId="3172CF4A" w:rsidR="00DC3116" w:rsidRDefault="00DC3116" w:rsidP="00DC3116"/>
          <w:p w14:paraId="1C870FB8" w14:textId="0472C46A" w:rsidR="00DC3116" w:rsidRDefault="00DC3116" w:rsidP="00DC3116"/>
          <w:p w14:paraId="41E5BD52" w14:textId="259CD014" w:rsidR="00DC3116" w:rsidRDefault="00DC3116" w:rsidP="00DC3116"/>
          <w:p w14:paraId="0BE74837" w14:textId="42CA1B41" w:rsidR="00DC3116" w:rsidRDefault="00DC3116" w:rsidP="00DC3116"/>
          <w:p w14:paraId="5E846C12" w14:textId="1932D81E" w:rsidR="00DC3116" w:rsidRDefault="00DC3116" w:rsidP="00DC3116"/>
          <w:p w14:paraId="4E99A7C0" w14:textId="77777777" w:rsidR="00DC3116" w:rsidRPr="00DC3116" w:rsidRDefault="00DC3116" w:rsidP="00DC3116"/>
          <w:p w14:paraId="3005A556" w14:textId="77777777" w:rsidR="00DC3116" w:rsidRDefault="00DC3116" w:rsidP="005B6BBD">
            <w:pPr>
              <w:pStyle w:val="Heading1"/>
            </w:pPr>
          </w:p>
          <w:p w14:paraId="7249A580" w14:textId="485CED3A" w:rsidR="005B6BBD" w:rsidRPr="003F234D" w:rsidRDefault="00DC3116" w:rsidP="005B6BBD">
            <w:pPr>
              <w:pStyle w:val="Heading1"/>
            </w:pPr>
            <w:bookmarkStart w:id="0" w:name="_Toc47116675"/>
            <w:r>
              <w:t>Program Description</w:t>
            </w:r>
            <w:bookmarkEnd w:id="0"/>
          </w:p>
          <w:p w14:paraId="05FB5F10" w14:textId="77777777" w:rsidR="00DC3116" w:rsidRDefault="009D51E2" w:rsidP="009D51E2">
            <w:pPr>
              <w:rPr>
                <w:noProof/>
              </w:rPr>
            </w:pPr>
            <w:r>
              <w:rPr>
                <w:noProof/>
              </w:rPr>
              <w:t>The Master of Environmental Studies Undergraduate Research Opportunities with Graduate Students in MES are designed to provide professional development and academic research experience through hands-</w:t>
            </w:r>
            <w:r w:rsidR="00DC3116">
              <w:rPr>
                <w:noProof/>
              </w:rPr>
              <w:t>on learning and teaching centered around</w:t>
            </w:r>
            <w:r>
              <w:rPr>
                <w:noProof/>
              </w:rPr>
              <w:t xml:space="preserve"> Graduate Student research projects. As Undergraduate Researchers, students will have the opportunity to assist in graduate-level Masters Thesis research developed by the Graduate Students in MES. Each project will offer Undergraduate Researchers the opportunity to </w:t>
            </w:r>
            <w:r w:rsidR="00372EDD">
              <w:rPr>
                <w:noProof/>
              </w:rPr>
              <w:t xml:space="preserve">strengthen their technical research skills and further enhance their collaborative advanced research experiences. Graduate Students will have the opportunity to develop their organizational and leadership skills through thesis development, project delegation and mentorship. </w:t>
            </w:r>
          </w:p>
          <w:p w14:paraId="1229E2EE" w14:textId="745ECC6B" w:rsidR="005B6BBD" w:rsidRDefault="00DC3116" w:rsidP="009D51E2">
            <w:pPr>
              <w:rPr>
                <w:noProof/>
              </w:rPr>
            </w:pPr>
            <w:r>
              <w:rPr>
                <w:noProof/>
              </w:rPr>
              <w:t>Undergraduates participating in graduate-level research through this program will have the ability to earn undergraduate lower division and/or upper division credit. Credit may be awarded in a variety of disciplines the graduate student thesis research will inform the type of credit to be earned and the number of credits available to complete for each project proposal. Each undergraduate contract with their graduate student will be carried out on a quarterly basis. Graduate students will clearly advertise the timelines for their thesis research project and communicate them with the undergraduate student if they are to exceed a one-quarter term. All evaluations for undergraduate research contracts will be posted by the MES Director, John Withey. Graduate student thesis evaluations will be written and posted by their thesis Advisor.</w:t>
            </w:r>
          </w:p>
          <w:p w14:paraId="2344E1B9" w14:textId="4434F124" w:rsidR="00DC3116" w:rsidRPr="003F234D" w:rsidRDefault="00DC3116" w:rsidP="009D51E2">
            <w:pPr>
              <w:rPr>
                <w:noProof/>
              </w:rPr>
            </w:pPr>
            <w:r>
              <w:rPr>
                <w:noProof/>
              </w:rPr>
              <w:t xml:space="preserve">For more information, please contact Averi Azar (she/her), MES Assistant Director and UROGS coordinator at </w:t>
            </w:r>
            <w:hyperlink r:id="rId8" w:history="1">
              <w:r w:rsidRPr="007C7373">
                <w:rPr>
                  <w:rStyle w:val="Hyperlink"/>
                  <w:noProof/>
                </w:rPr>
                <w:t>averi.a.azar@evergreen.edu</w:t>
              </w:r>
            </w:hyperlink>
            <w:r>
              <w:rPr>
                <w:noProof/>
              </w:rPr>
              <w:t xml:space="preserve"> or John Withey, MES Director and Faculty Advisor for undergraduate research contracts at </w:t>
            </w:r>
            <w:hyperlink r:id="rId9" w:history="1">
              <w:r w:rsidRPr="007C7373">
                <w:rPr>
                  <w:rStyle w:val="Hyperlink"/>
                  <w:noProof/>
                </w:rPr>
                <w:t>witheyj@evergreen.edu</w:t>
              </w:r>
            </w:hyperlink>
            <w:r>
              <w:rPr>
                <w:noProof/>
              </w:rPr>
              <w:t xml:space="preserve">. </w:t>
            </w:r>
          </w:p>
          <w:p w14:paraId="295EC30E" w14:textId="164ABD25" w:rsidR="005B6BBD" w:rsidRDefault="00DC3116" w:rsidP="00DC3116">
            <w:pPr>
              <w:pStyle w:val="Heading1"/>
            </w:pPr>
            <w:bookmarkStart w:id="1" w:name="_Toc47116676"/>
            <w:r>
              <w:t>Research Opportunities</w:t>
            </w:r>
            <w:bookmarkEnd w:id="1"/>
          </w:p>
          <w:p w14:paraId="027E0590" w14:textId="1C26ADA9" w:rsidR="00DC3116" w:rsidRDefault="00DC3116" w:rsidP="00DC3116">
            <w:r>
              <w:t xml:space="preserve">As a part of the curriculum requirements, graduate students are asked to develop thesis research projects during their final year in the Master of Environmental Studies Program. Students are assigned a Thesis Reader to help them navigate the thesis research process, approve and provide </w:t>
            </w:r>
            <w:r>
              <w:lastRenderedPageBreak/>
              <w:t>feedback for their project work through its conception, development, and completion. All thesis students are required to submit their final thesis prospectus by the end of fall quarter of their final year in the program. The thesis prospectus is comprised of a thorough literature review, methods and timeline the student will carry out during the winter and spring quarters of their final year in the program. When the prospectus is approved by the Thesis Reader, the graduate student has the permission to undergo supervised graduate research under the supervision of their Thesis Reader.</w:t>
            </w:r>
          </w:p>
          <w:p w14:paraId="62E3ABB4" w14:textId="615C5430" w:rsidR="00DC3116" w:rsidRPr="005B6BBD" w:rsidRDefault="00DC3116" w:rsidP="00DC3116">
            <w:pPr>
              <w:rPr>
                <w:color w:val="808080"/>
              </w:rPr>
            </w:pPr>
            <w:r>
              <w:t xml:space="preserve">Graduate students will curate their thesis prospectus and research opportunities for undergraduate students based on their thesis research project timelines and goals. Research projects in MES often span environmental social sciences, natural sciences, and humanities topics. The type of research opportunities available to undergraduates each quarter will be dependent on the MES thesis research projects generated and advertised by the graduate students through the undergraduate catalog. </w:t>
            </w:r>
          </w:p>
        </w:tc>
        <w:tc>
          <w:tcPr>
            <w:tcW w:w="2431" w:type="dxa"/>
          </w:tcPr>
          <w:p w14:paraId="533F1632" w14:textId="77777777" w:rsidR="005B6BBD" w:rsidRDefault="005B6BBD" w:rsidP="00300132"/>
        </w:tc>
      </w:tr>
      <w:tr w:rsidR="00DB5DAB" w:rsidRPr="005B6BBD" w14:paraId="1557EA26" w14:textId="77777777" w:rsidTr="00DB5DAB">
        <w:trPr>
          <w:trHeight w:val="934"/>
        </w:trPr>
        <w:tc>
          <w:tcPr>
            <w:tcW w:w="1276" w:type="dxa"/>
          </w:tcPr>
          <w:p w14:paraId="5021D7B7" w14:textId="77777777" w:rsidR="005B6BBD" w:rsidRPr="005B6BBD" w:rsidRDefault="00DB5DAB" w:rsidP="00DB5DAB">
            <w:r>
              <w:rPr>
                <w:noProof/>
              </w:rPr>
              <mc:AlternateContent>
                <mc:Choice Requires="wps">
                  <w:drawing>
                    <wp:inline distT="0" distB="0" distL="0" distR="0" wp14:anchorId="5B0A11BF" wp14:editId="2C57C506">
                      <wp:extent cx="771525" cy="561975"/>
                      <wp:effectExtent l="0" t="0" r="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561975"/>
                              </a:xfrm>
                              <a:prstGeom prst="rect">
                                <a:avLst/>
                              </a:prstGeom>
                              <a:noFill/>
                              <a:ln w="9525">
                                <a:noFill/>
                                <a:miter lim="800000"/>
                                <a:headEnd/>
                                <a:tailEnd/>
                              </a:ln>
                            </wps:spPr>
                            <wps:txbx>
                              <w:txbxContent>
                                <w:p w14:paraId="3B031D36" w14:textId="77777777" w:rsidR="00DB5DAB" w:rsidRDefault="00DB5DAB" w:rsidP="00DB5DAB">
                                  <w:pPr>
                                    <w:pStyle w:val="QuoteOpen"/>
                                  </w:pPr>
                                  <w:r w:rsidRPr="00841014">
                                    <w:t>“</w:t>
                                  </w:r>
                                </w:p>
                              </w:txbxContent>
                            </wps:txbx>
                            <wps:bodyPr rot="0" vert="horz" wrap="square" lIns="91440" tIns="45720" rIns="91440" bIns="45720" anchor="t" anchorCtr="0">
                              <a:noAutofit/>
                            </wps:bodyPr>
                          </wps:wsp>
                        </a:graphicData>
                      </a:graphic>
                    </wp:inline>
                  </w:drawing>
                </mc:Choice>
                <mc:Fallback>
                  <w:pict>
                    <v:shapetype w14:anchorId="5B0A11BF" id="_x0000_t202" coordsize="21600,21600" o:spt="202" path="m,l,21600r21600,l21600,xe">
                      <v:stroke joinstyle="miter"/>
                      <v:path gradientshapeok="t" o:connecttype="rect"/>
                    </v:shapetype>
                    <v:shape id="Text Box 2" o:spid="_x0000_s1029" type="#_x0000_t202" style="width:60.75pt;height:4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" filled="f" stroked="f">
                      <v:textbox>
                        <w:txbxContent>
                          <w:p w14:paraId="3B031D36" w14:textId="77777777" w:rsidR="00DB5DAB" w:rsidRDefault="00DB5DAB" w:rsidP="00DB5DAB">
                            <w:pPr>
                              <w:pStyle w:val="QuoteOpen"/>
                            </w:pPr>
                            <w:r w:rsidRPr="00841014">
                              <w:t>“</w:t>
                            </w:r>
                          </w:p>
                        </w:txbxContent>
                      </v:textbox>
                      <w10:anchorlock/>
                    </v:shape>
                  </w:pict>
                </mc:Fallback>
              </mc:AlternateContent>
            </w:r>
          </w:p>
        </w:tc>
        <w:tc>
          <w:tcPr>
            <w:tcW w:w="5245" w:type="dxa"/>
          </w:tcPr>
          <w:p w14:paraId="3D5D7015" w14:textId="77777777" w:rsidR="005B6BBD" w:rsidRPr="005B6BBD" w:rsidRDefault="005B6BBD" w:rsidP="005B6BBD"/>
        </w:tc>
        <w:tc>
          <w:tcPr>
            <w:tcW w:w="1134" w:type="dxa"/>
          </w:tcPr>
          <w:p w14:paraId="44A19EFC" w14:textId="77777777" w:rsidR="005B6BBD" w:rsidRPr="005B6BBD" w:rsidRDefault="005B6BBD" w:rsidP="005B6BBD"/>
        </w:tc>
        <w:tc>
          <w:tcPr>
            <w:tcW w:w="2431" w:type="dxa"/>
          </w:tcPr>
          <w:p w14:paraId="075CFCB9" w14:textId="77777777" w:rsidR="005B6BBD" w:rsidRPr="005B6BBD" w:rsidRDefault="005B6BBD" w:rsidP="005B6BBD"/>
        </w:tc>
      </w:tr>
      <w:tr w:rsidR="00DB5DAB" w:rsidRPr="005B6BBD" w14:paraId="52E6BEE8" w14:textId="77777777" w:rsidTr="00DB5DAB">
        <w:tc>
          <w:tcPr>
            <w:tcW w:w="1276" w:type="dxa"/>
          </w:tcPr>
          <w:p w14:paraId="68BE7C55" w14:textId="77777777" w:rsidR="005B6BBD" w:rsidRPr="005B6BBD" w:rsidRDefault="005B6BBD" w:rsidP="005B6BBD"/>
        </w:tc>
        <w:tc>
          <w:tcPr>
            <w:tcW w:w="5245" w:type="dxa"/>
          </w:tcPr>
          <w:p w14:paraId="562A0EFA" w14:textId="77777777" w:rsidR="00DC3116" w:rsidRDefault="00DC3116" w:rsidP="00DC3116">
            <w:pPr>
              <w:pStyle w:val="Quote"/>
            </w:pPr>
            <w:r>
              <w:t xml:space="preserve">Research is formalized curiosity. </w:t>
            </w:r>
          </w:p>
          <w:p w14:paraId="59096F14" w14:textId="61B41F85" w:rsidR="00DC3116" w:rsidRDefault="00DC3116" w:rsidP="00DC3116">
            <w:pPr>
              <w:pStyle w:val="Quote"/>
            </w:pPr>
            <w:r>
              <w:t>It is poking and prying with a purpose.</w:t>
            </w:r>
          </w:p>
          <w:p w14:paraId="27617AE3" w14:textId="77777777" w:rsidR="00DC3116" w:rsidRPr="00DC3116" w:rsidRDefault="00DC3116" w:rsidP="00DC3116"/>
          <w:p w14:paraId="6EB4C27C" w14:textId="6580228C" w:rsidR="00DC3116" w:rsidRPr="00DC3116" w:rsidRDefault="00DC3116" w:rsidP="00DC3116">
            <w:pPr>
              <w:pStyle w:val="ListParagraph"/>
              <w:numPr>
                <w:ilvl w:val="0"/>
                <w:numId w:val="5"/>
              </w:numPr>
              <w:rPr>
                <w:i/>
              </w:rPr>
            </w:pPr>
            <w:r w:rsidRPr="00DC3116">
              <w:rPr>
                <w:i/>
              </w:rPr>
              <w:t>Zora Neal Hurston</w:t>
            </w:r>
          </w:p>
        </w:tc>
        <w:tc>
          <w:tcPr>
            <w:tcW w:w="1134" w:type="dxa"/>
          </w:tcPr>
          <w:p w14:paraId="279607AF" w14:textId="77777777" w:rsidR="005B6BBD" w:rsidRPr="005B6BBD" w:rsidRDefault="005B6BBD" w:rsidP="005B6BBD"/>
        </w:tc>
        <w:tc>
          <w:tcPr>
            <w:tcW w:w="2431" w:type="dxa"/>
          </w:tcPr>
          <w:p w14:paraId="41B18922" w14:textId="77777777" w:rsidR="005B6BBD" w:rsidRPr="005B6BBD" w:rsidRDefault="005B6BBD" w:rsidP="005B6BBD"/>
        </w:tc>
      </w:tr>
      <w:tr w:rsidR="00DB5DAB" w:rsidRPr="005B6BBD" w14:paraId="20EE74BC" w14:textId="77777777" w:rsidTr="00DB5DAB">
        <w:tc>
          <w:tcPr>
            <w:tcW w:w="1276" w:type="dxa"/>
          </w:tcPr>
          <w:p w14:paraId="7936B726" w14:textId="77777777" w:rsidR="005B6BBD" w:rsidRPr="005B6BBD" w:rsidRDefault="005B6BBD" w:rsidP="00DB5DAB"/>
        </w:tc>
        <w:tc>
          <w:tcPr>
            <w:tcW w:w="5245" w:type="dxa"/>
          </w:tcPr>
          <w:p w14:paraId="431D2A16" w14:textId="77777777" w:rsidR="005B6BBD" w:rsidRPr="005B6BBD" w:rsidRDefault="005B6BBD" w:rsidP="00DB5DAB"/>
        </w:tc>
        <w:tc>
          <w:tcPr>
            <w:tcW w:w="1134" w:type="dxa"/>
          </w:tcPr>
          <w:p w14:paraId="50E45C71" w14:textId="77777777" w:rsidR="005B6BBD" w:rsidRPr="005B6BBD" w:rsidRDefault="00DB5DAB" w:rsidP="00DB5DAB">
            <w:r>
              <w:rPr>
                <w:noProof/>
              </w:rPr>
              <mc:AlternateContent>
                <mc:Choice Requires="wps">
                  <w:drawing>
                    <wp:inline distT="0" distB="0" distL="0" distR="0" wp14:anchorId="3E2E3B97" wp14:editId="0EB0E37B">
                      <wp:extent cx="838200" cy="571500"/>
                      <wp:effectExtent l="0" t="0" r="0" b="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571500"/>
                              </a:xfrm>
                              <a:prstGeom prst="rect">
                                <a:avLst/>
                              </a:prstGeom>
                              <a:noFill/>
                              <a:ln w="9525">
                                <a:noFill/>
                                <a:miter lim="800000"/>
                                <a:headEnd/>
                                <a:tailEnd/>
                              </a:ln>
                            </wps:spPr>
                            <wps:txbx>
                              <w:txbxContent>
                                <w:p w14:paraId="4FA5EB58" w14:textId="77777777" w:rsidR="00DB5DAB" w:rsidRDefault="00DB5DAB" w:rsidP="00DB5DAB">
                                  <w:pPr>
                                    <w:pStyle w:val="QuoteClose"/>
                                  </w:pPr>
                                  <w:r w:rsidRPr="00841014">
                                    <w:t>”</w:t>
                                  </w:r>
                                </w:p>
                              </w:txbxContent>
                            </wps:txbx>
                            <wps:bodyPr rot="0" vert="horz" wrap="square" lIns="91440" tIns="45720" rIns="91440" bIns="45720" anchor="t" anchorCtr="0">
                              <a:noAutofit/>
                            </wps:bodyPr>
                          </wps:wsp>
                        </a:graphicData>
                      </a:graphic>
                    </wp:inline>
                  </w:drawing>
                </mc:Choice>
                <mc:Fallback>
                  <w:pict>
                    <v:shape w14:anchorId="3E2E3B97" id="_x0000_s1030" type="#_x0000_t202" style="width:66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" filled="f" stroked="f">
                      <v:textbox>
                        <w:txbxContent>
                          <w:p w14:paraId="4FA5EB58" w14:textId="77777777" w:rsidR="00DB5DAB" w:rsidRDefault="00DB5DAB" w:rsidP="00DB5DAB">
                            <w:pPr>
                              <w:pStyle w:val="QuoteClose"/>
                            </w:pPr>
                            <w:r w:rsidRPr="00841014">
                              <w:t>”</w:t>
                            </w:r>
                          </w:p>
                        </w:txbxContent>
                      </v:textbox>
                      <w10:anchorlock/>
                    </v:shape>
                  </w:pict>
                </mc:Fallback>
              </mc:AlternateContent>
            </w:r>
          </w:p>
        </w:tc>
        <w:tc>
          <w:tcPr>
            <w:tcW w:w="2431" w:type="dxa"/>
          </w:tcPr>
          <w:p w14:paraId="63BB3BB5" w14:textId="77777777" w:rsidR="005B6BBD" w:rsidRPr="005B6BBD" w:rsidRDefault="005B6BBD" w:rsidP="00DB5DAB"/>
        </w:tc>
      </w:tr>
      <w:tr w:rsidR="00DB5DAB" w:rsidRPr="005B6BBD" w14:paraId="0DBC0EFA" w14:textId="77777777" w:rsidTr="005B6BBD">
        <w:tc>
          <w:tcPr>
            <w:tcW w:w="7655" w:type="dxa"/>
            <w:gridSpan w:val="3"/>
          </w:tcPr>
          <w:sdt>
            <w:sdtPr>
              <w:rPr>
                <w:noProof/>
              </w:rPr>
              <w:id w:val="-1629385400"/>
              <w:placeholder>
                <w:docPart w:val="0BB9617A6B2343EBBBD582DED763097C"/>
              </w:placeholder>
              <w:temporary/>
              <w:showingPlcHdr/>
              <w15:appearance w15:val="hidden"/>
            </w:sdtPr>
            <w:sdtEndPr/>
            <w:sdtContent>
              <w:p w14:paraId="77010BF0" w14:textId="77777777" w:rsidR="00C97BBF" w:rsidRPr="003F234D" w:rsidRDefault="00C97BBF" w:rsidP="00C97BBF">
                <w:pPr>
                  <w:rPr>
                    <w:noProof/>
                  </w:rPr>
                </w:pPr>
                <w:r w:rsidRPr="003F234D">
                  <w:rPr>
                    <w:noProof/>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Nulla a erat eget nunc hendrerit ultrices eu nec nulla. Donec viverra leo aliquet, auctor quam id, convallis orci. Sed in molestie est. </w:t>
                </w:r>
              </w:p>
              <w:p w14:paraId="7E33E680" w14:textId="77777777" w:rsidR="00C97BBF" w:rsidRPr="003F234D" w:rsidRDefault="00C97BBF" w:rsidP="00C97BBF">
                <w:pPr>
                  <w:rPr>
                    <w:noProof/>
                  </w:rPr>
                </w:pPr>
                <w:r w:rsidRPr="003F234D">
                  <w:rPr>
                    <w:noProof/>
                  </w:rPr>
                  <w:t xml:space="preserve">Donec sed malesuada orci. Vestibulum faucibus nulla eu est venenatis egestas. Mauris congue dolor et dolor commodo gravida. </w:t>
                </w:r>
              </w:p>
              <w:p w14:paraId="281EC77E" w14:textId="77777777" w:rsidR="00C97BBF" w:rsidRPr="003F234D" w:rsidRDefault="00C97BBF" w:rsidP="00C97BBF">
                <w:pPr>
                  <w:rPr>
                    <w:noProof/>
                  </w:rPr>
                </w:pPr>
                <w:r w:rsidRPr="003F234D">
                  <w:rPr>
                    <w:noProof/>
                  </w:rPr>
                  <w:t xml:space="preserve">Fusce eu suscipit lacus, id egestas nisi. Ut nec dapibus sapien, id cursus risus. Nullam porttitor, mauris sit amet laoreet ultricies, nulla nibh iaculis tortor, eu congue nisi justo in lorem. </w:t>
                </w:r>
              </w:p>
              <w:p w14:paraId="3FD80484" w14:textId="77777777" w:rsidR="00C97BBF" w:rsidRPr="003F234D" w:rsidRDefault="00C97BBF" w:rsidP="00C97BBF">
                <w:pPr>
                  <w:rPr>
                    <w:noProof/>
                  </w:rPr>
                </w:pPr>
                <w:r w:rsidRPr="003F234D">
                  <w:rPr>
                    <w:noProof/>
                  </w:rPr>
                  <w:t>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 nunc nec felis.</w:t>
                </w:r>
              </w:p>
              <w:p w14:paraId="5D320A54" w14:textId="77777777" w:rsidR="00C97BBF" w:rsidRPr="003F234D" w:rsidRDefault="00C97BBF" w:rsidP="00C97BBF">
                <w:pPr>
                  <w:rPr>
                    <w:noProof/>
                  </w:rPr>
                </w:pPr>
                <w:r w:rsidRPr="003F234D">
                  <w:rPr>
                    <w:noProof/>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Nulla a erat eget nunc hendrerit ultrices eu nec nulla. Donec viverra leo aliquet, auctor quam id, convallis orci. Sed in molestie est. </w:t>
                </w:r>
              </w:p>
              <w:p w14:paraId="63C31234" w14:textId="77777777" w:rsidR="00C97BBF" w:rsidRPr="003F234D" w:rsidRDefault="00C97BBF" w:rsidP="00C97BBF">
                <w:pPr>
                  <w:rPr>
                    <w:noProof/>
                  </w:rPr>
                </w:pPr>
                <w:r w:rsidRPr="003F234D">
                  <w:rPr>
                    <w:noProof/>
                  </w:rPr>
                  <w:lastRenderedPageBreak/>
                  <w:t xml:space="preserve">Donec sed malesuada orci. Vestibulum faucibus nulla eu est venenatis egestas. Mauris congue dolor et dolor commodo gravida. Fusce eu suscipit lacus, id egestas nisi. Ut nec dapibus sapien, id cursus risus. </w:t>
                </w:r>
              </w:p>
              <w:p w14:paraId="4D9E3EFD" w14:textId="77777777" w:rsidR="005B6BBD" w:rsidRPr="005B6BBD" w:rsidRDefault="00C97BBF" w:rsidP="005B6BBD">
                <w:pPr>
                  <w:rPr>
                    <w:noProof/>
                  </w:rPr>
                </w:pPr>
                <w:r w:rsidRPr="003F234D">
                  <w:rPr>
                    <w:noProof/>
                  </w:rPr>
                  <w:t>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 nunc nec felis.</w:t>
                </w:r>
              </w:p>
            </w:sdtContent>
          </w:sdt>
        </w:tc>
        <w:tc>
          <w:tcPr>
            <w:tcW w:w="2431" w:type="dxa"/>
          </w:tcPr>
          <w:p w14:paraId="4AE3518B" w14:textId="77777777" w:rsidR="005B6BBD" w:rsidRPr="005B6BBD" w:rsidRDefault="005B6BBD" w:rsidP="005B6BBD"/>
        </w:tc>
      </w:tr>
      <w:tr w:rsidR="00DB5DAB" w:rsidRPr="005B6BBD" w14:paraId="7FE742D2" w14:textId="77777777" w:rsidTr="00C97BBF">
        <w:tc>
          <w:tcPr>
            <w:tcW w:w="7655" w:type="dxa"/>
            <w:gridSpan w:val="3"/>
            <w:shd w:val="clear" w:color="auto" w:fill="F26289" w:themeFill="accent3"/>
            <w:tcMar>
              <w:top w:w="227" w:type="dxa"/>
              <w:bottom w:w="227" w:type="dxa"/>
            </w:tcMar>
          </w:tcPr>
          <w:sdt>
            <w:sdtPr>
              <w:rPr>
                <w:noProof/>
              </w:rPr>
              <w:id w:val="-1120838433"/>
              <w:placeholder>
                <w:docPart w:val="074D6E3132E84A4B8154C98A11A4EAB3"/>
              </w:placeholder>
              <w:temporary/>
              <w:showingPlcHdr/>
              <w15:appearance w15:val="hidden"/>
            </w:sdtPr>
            <w:sdtEndPr/>
            <w:sdtContent>
              <w:p w14:paraId="02973942" w14:textId="77777777" w:rsidR="005B6BBD" w:rsidRPr="005B6BBD" w:rsidRDefault="00C97BBF" w:rsidP="00C97BBF">
                <w:pPr>
                  <w:pStyle w:val="Quote2"/>
                  <w:rPr>
                    <w:noProof/>
                  </w:rPr>
                </w:pPr>
                <w:r>
                  <w:rPr>
                    <w:noProof/>
                  </w:rPr>
                  <w:t>Lorem ipsum dolor sit amet, consectetur adipiscing elit. Etiam aliquet eu mi quis lacinia.</w:t>
                </w:r>
              </w:p>
            </w:sdtContent>
          </w:sdt>
        </w:tc>
        <w:tc>
          <w:tcPr>
            <w:tcW w:w="2431" w:type="dxa"/>
          </w:tcPr>
          <w:p w14:paraId="7E7C416F" w14:textId="77777777" w:rsidR="005B6BBD" w:rsidRPr="005B6BBD" w:rsidRDefault="005B6BBD" w:rsidP="005B6BBD"/>
        </w:tc>
      </w:tr>
      <w:tr w:rsidR="00DB5DAB" w:rsidRPr="005B6BBD" w14:paraId="0B70D8F2" w14:textId="77777777" w:rsidTr="00CE4711">
        <w:tc>
          <w:tcPr>
            <w:tcW w:w="7655" w:type="dxa"/>
            <w:gridSpan w:val="3"/>
            <w:tcMar>
              <w:bottom w:w="3402" w:type="dxa"/>
            </w:tcMar>
          </w:tcPr>
          <w:sdt>
            <w:sdtPr>
              <w:id w:val="804819918"/>
              <w:placeholder>
                <w:docPart w:val="6137816D6EF24AD8BD426E5A3F853D3E"/>
              </w:placeholder>
              <w:temporary/>
              <w:showingPlcHdr/>
              <w15:appearance w15:val="hidden"/>
            </w:sdtPr>
            <w:sdtEndPr/>
            <w:sdtContent>
              <w:p w14:paraId="65FB8107" w14:textId="77777777" w:rsidR="00C97BBF" w:rsidRPr="003F234D" w:rsidRDefault="00C97BBF" w:rsidP="00C97BBF">
                <w:r w:rsidRPr="003F234D">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Nulla a erat eget nunc hendrerit ultrices eu nec nulla. Donec viverra leo aliquet, auctor quam id, convallis orci. Sed in molestie est. </w:t>
                </w:r>
              </w:p>
              <w:p w14:paraId="7C91C46D" w14:textId="77777777" w:rsidR="00C97BBF" w:rsidRPr="003F234D" w:rsidRDefault="00C97BBF" w:rsidP="00C97BBF">
                <w:r w:rsidRPr="003F234D">
                  <w:t xml:space="preserve">Donec sed malesuada orci. Vestibulum faucibus nulla eu est venenatis egestas. Mauris congue dolor et dolor commodo gravida. </w:t>
                </w:r>
              </w:p>
              <w:p w14:paraId="7F299676" w14:textId="77777777" w:rsidR="00C97BBF" w:rsidRPr="003F234D" w:rsidRDefault="00C97BBF" w:rsidP="00C97BBF">
                <w:r w:rsidRPr="003F234D">
                  <w:t>Fusce eu suscipit lacus, id egestas nisi. Ut nec dapibus sapien, id cursus risus. Nullam porttitor, mauris sit amet laoreet ultricies, nulla nibh iaculis tortor, eu congue nisi justo in lorem.</w:t>
                </w:r>
              </w:p>
            </w:sdtContent>
          </w:sdt>
          <w:bookmarkStart w:id="2" w:name="_Toc47116677"/>
          <w:p w14:paraId="797E1949" w14:textId="77777777" w:rsidR="00C97BBF" w:rsidRPr="003F234D" w:rsidRDefault="00DC3116" w:rsidP="00C97BBF">
            <w:pPr>
              <w:pStyle w:val="Heading1"/>
            </w:pPr>
            <w:sdt>
              <w:sdtPr>
                <w:id w:val="-1288512496"/>
                <w:placeholder>
                  <w:docPart w:val="83B4A1DBA46544FF88C817C3B645072F"/>
                </w:placeholder>
                <w:temporary/>
                <w:showingPlcHdr/>
                <w15:appearance w15:val="hidden"/>
              </w:sdtPr>
              <w:sdtEndPr/>
              <w:sdtContent>
                <w:r w:rsidR="00C97BBF" w:rsidRPr="003F234D">
                  <w:t>Section Title</w:t>
                </w:r>
              </w:sdtContent>
            </w:sdt>
            <w:bookmarkEnd w:id="2"/>
          </w:p>
          <w:sdt>
            <w:sdtPr>
              <w:id w:val="1379280569"/>
              <w:placeholder>
                <w:docPart w:val="9ED1B3E0DF5D4F8489DB7DC13FE971FC"/>
              </w:placeholder>
              <w:temporary/>
              <w:showingPlcHdr/>
              <w15:appearance w15:val="hidden"/>
            </w:sdtPr>
            <w:sdtEndPr/>
            <w:sdtContent>
              <w:p w14:paraId="759CFF6D" w14:textId="77777777" w:rsidR="00C97BBF" w:rsidRPr="003F234D" w:rsidRDefault="00C97BBF" w:rsidP="00C97BBF">
                <w:r w:rsidRPr="003F234D">
                  <w:t>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 nunc nec felis.</w:t>
                </w:r>
              </w:p>
              <w:p w14:paraId="22FFE6D2" w14:textId="77777777" w:rsidR="005B6BBD" w:rsidRPr="005B6BBD" w:rsidRDefault="00C97BBF" w:rsidP="005B6BBD">
                <w:r w:rsidRPr="003F234D">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Nulla a </w:t>
                </w:r>
                <w:r w:rsidRPr="003F234D">
                  <w:lastRenderedPageBreak/>
                  <w:t>erat eget nunc hendrerit ultrices eu nec nulla. Donec viverra leo aliquet, auctor quam id, convallis orci. Sed in molestie est.</w:t>
                </w:r>
              </w:p>
            </w:sdtContent>
          </w:sdt>
        </w:tc>
        <w:tc>
          <w:tcPr>
            <w:tcW w:w="2431" w:type="dxa"/>
          </w:tcPr>
          <w:p w14:paraId="4E46C142" w14:textId="77777777" w:rsidR="005B6BBD" w:rsidRPr="005B6BBD" w:rsidRDefault="005B6BBD" w:rsidP="005B6BBD"/>
        </w:tc>
      </w:tr>
    </w:tbl>
    <w:p w14:paraId="033F78D6" w14:textId="77777777" w:rsidR="00B225C1" w:rsidRDefault="00B225C1" w:rsidP="00220B9B"/>
    <w:p w14:paraId="350B50B5" w14:textId="77777777" w:rsidR="00B31872" w:rsidRDefault="00B31872" w:rsidP="00220B9B">
      <w:r>
        <w:rPr>
          <w:noProof/>
        </w:rPr>
        <mc:AlternateContent>
          <mc:Choice Requires="wpg">
            <w:drawing>
              <wp:anchor distT="0" distB="0" distL="114300" distR="114300" simplePos="0" relativeHeight="251701248" behindDoc="1" locked="1" layoutInCell="1" allowOverlap="1" wp14:anchorId="33138E12" wp14:editId="06E54055">
                <wp:simplePos x="0" y="0"/>
                <wp:positionH relativeFrom="column">
                  <wp:posOffset>-714375</wp:posOffset>
                </wp:positionH>
                <wp:positionV relativeFrom="line">
                  <wp:posOffset>-2402205</wp:posOffset>
                </wp:positionV>
                <wp:extent cx="7800975" cy="7783195"/>
                <wp:effectExtent l="0" t="0" r="9525" b="8255"/>
                <wp:wrapNone/>
                <wp:docPr id="29" name="Group 29">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7800975" cy="7783195"/>
                          <a:chOff x="28575" y="152400"/>
                          <a:chExt cx="7800975" cy="7783200"/>
                        </a:xfrm>
                      </wpg:grpSpPr>
                      <wps:wsp>
                        <wps:cNvPr id="11" name="Rectangle 11">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s:cNvPr>
                        <wps:cNvSpPr/>
                        <wps:spPr>
                          <a:xfrm>
                            <a:off x="28575" y="152400"/>
                            <a:ext cx="7772400" cy="775017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06927C" w14:textId="77777777" w:rsidR="00B31872" w:rsidRPr="00E403F2" w:rsidRDefault="00B31872" w:rsidP="00A618B4"/>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pic:pic xmlns:pic="http://schemas.openxmlformats.org/drawingml/2006/picture">
                        <pic:nvPicPr>
                          <pic:cNvPr id="15" name="Picture 15">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rotWithShape="1">
                          <a:blip r:embed="rId10" cstate="screen">
                            <a:extLst>
                              <a:ext uri="{28A0092B-C50C-407E-A947-70E740481C1C}">
                                <a14:useLocalDpi xmlns:a14="http://schemas.microsoft.com/office/drawing/2010/main"/>
                              </a:ext>
                            </a:extLst>
                          </a:blip>
                          <a:srcRect/>
                          <a:stretch/>
                        </pic:blipFill>
                        <pic:spPr bwMode="auto">
                          <a:xfrm>
                            <a:off x="28575" y="152400"/>
                            <a:ext cx="7800975" cy="5107940"/>
                          </a:xfrm>
                          <a:prstGeom prst="rect">
                            <a:avLst/>
                          </a:prstGeom>
                          <a:ln>
                            <a:noFill/>
                          </a:ln>
                          <a:extLst>
                            <a:ext uri="{53640926-AAD7-44D8-BBD7-CCE9431645EC}">
                              <a14:shadowObscured xmlns:a14="http://schemas.microsoft.com/office/drawing/2010/main"/>
                            </a:ext>
                          </a:extLst>
                        </pic:spPr>
                      </pic:pic>
                      <wps:wsp>
                        <wps:cNvPr id="12" name="Rectangle 12">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s:cNvPr>
                        <wps:cNvSpPr/>
                        <wps:spPr>
                          <a:xfrm>
                            <a:off x="28575" y="152400"/>
                            <a:ext cx="464400" cy="7783200"/>
                          </a:xfrm>
                          <a:prstGeom prst="rect">
                            <a:avLst/>
                          </a:prstGeom>
                          <a:solidFill>
                            <a:srgbClr val="F2F2F2">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138E12" id="Group 29" o:spid="_x0000_s1031" style="position:absolute;margin-left:-56.25pt;margin-top:-189.15pt;width:614.25pt;height:612.85pt;z-index:-251615232;mso-position-horizontal-relative:text;mso-position-vertical-relative:line;mso-width-relative:margin;mso-height-relative:margin" coordorigin="285,1524" coordsize="78009,778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">
                <v:rect id="Rectangle 11" o:spid="_x0000_s1032" style="position:absolute;left:285;top:1524;width:77724;height:7750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" fillcolor="#a88cf6 [3208]" stroked="f" strokeweight="1pt">
                  <v:textbox>
                    <w:txbxContent>
                      <w:p w14:paraId="2D06927C" w14:textId="77777777" w:rsidR="00B31872" w:rsidRPr="00E403F2" w:rsidRDefault="00B31872" w:rsidP="00A618B4"/>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33" type="#_x0000_t75" style="position:absolute;left:285;top:1524;width:78010;height:51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">
                  <v:imagedata r:id="rId11" o:title=""/>
                  <v:path arrowok="t"/>
                </v:shape>
                <v:rect id="Rectangle 12" o:spid="_x0000_s1034" style="position:absolute;left:285;top:1524;width:4644;height:77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" fillcolor="#f2f2f2" stroked="f" strokeweight="1pt">
                  <v:fill opacity="32896f"/>
                </v:rect>
                <w10:wrap anchory="line"/>
                <w10:anchorlock/>
              </v:group>
            </w:pict>
          </mc:Fallback>
        </mc:AlternateContent>
      </w:r>
    </w:p>
    <w:tbl>
      <w:tblPr>
        <w:tblW w:w="5000" w:type="pct"/>
        <w:tblCellMar>
          <w:left w:w="0" w:type="dxa"/>
          <w:right w:w="0" w:type="dxa"/>
        </w:tblCellMar>
        <w:tblLook w:val="04A0" w:firstRow="1" w:lastRow="0" w:firstColumn="1" w:lastColumn="0" w:noHBand="0" w:noVBand="1"/>
      </w:tblPr>
      <w:tblGrid>
        <w:gridCol w:w="7655"/>
        <w:gridCol w:w="2431"/>
      </w:tblGrid>
      <w:tr w:rsidR="00A618B4" w14:paraId="146C191C" w14:textId="77777777" w:rsidTr="00617F7D">
        <w:tc>
          <w:tcPr>
            <w:tcW w:w="10086" w:type="dxa"/>
            <w:gridSpan w:val="2"/>
            <w:tcMar>
              <w:top w:w="8902" w:type="dxa"/>
            </w:tcMar>
          </w:tcPr>
          <w:p w14:paraId="0E23F49E" w14:textId="77777777" w:rsidR="00A618B4" w:rsidRDefault="00DC3116" w:rsidP="00A618B4">
            <w:pPr>
              <w:pStyle w:val="ChapterTitle"/>
            </w:pPr>
            <w:sdt>
              <w:sdtPr>
                <w:id w:val="120969001"/>
                <w:placeholder>
                  <w:docPart w:val="076CCC1E02AB4003B998DCE5A71230AD"/>
                </w:placeholder>
                <w:temporary/>
                <w:showingPlcHdr/>
                <w15:appearance w15:val="hidden"/>
              </w:sdtPr>
              <w:sdtEndPr/>
              <w:sdtContent>
                <w:r w:rsidR="00A618B4" w:rsidRPr="00E403F2">
                  <w:t>Chapter Title</w:t>
                </w:r>
              </w:sdtContent>
            </w:sdt>
          </w:p>
        </w:tc>
      </w:tr>
      <w:tr w:rsidR="00B31872" w14:paraId="1F34EAB9" w14:textId="77777777" w:rsidTr="00503CB7">
        <w:tc>
          <w:tcPr>
            <w:tcW w:w="7655" w:type="dxa"/>
            <w:tcMar>
              <w:top w:w="454" w:type="dxa"/>
              <w:bottom w:w="851" w:type="dxa"/>
            </w:tcMar>
            <w:vAlign w:val="center"/>
          </w:tcPr>
          <w:p w14:paraId="120BF422" w14:textId="77777777" w:rsidR="00B31872" w:rsidRDefault="00DC3116" w:rsidP="00503CB7">
            <w:pPr>
              <w:pStyle w:val="Introduction"/>
            </w:pPr>
            <w:sdt>
              <w:sdtPr>
                <w:id w:val="924615468"/>
                <w:placeholder>
                  <w:docPart w:val="F2181B7B00B842A084C74E14DD6FE30A"/>
                </w:placeholder>
                <w:temporary/>
                <w:showingPlcHdr/>
                <w15:appearance w15:val="hidden"/>
              </w:sdtPr>
              <w:sdtEndPr/>
              <w:sdtContent>
                <w:r w:rsidR="00A618B4" w:rsidRPr="003F234D">
                  <w:t>Lorem ipsum dolor sit amet, consectetur adipiscing elit. Etiam aliquet eu mi quis lacinia. Ut fermentum a magna ut eleifend.</w:t>
                </w:r>
              </w:sdtContent>
            </w:sdt>
          </w:p>
        </w:tc>
        <w:tc>
          <w:tcPr>
            <w:tcW w:w="2431" w:type="dxa"/>
          </w:tcPr>
          <w:p w14:paraId="6FA16F3A" w14:textId="77777777" w:rsidR="00B31872" w:rsidRDefault="00B31872" w:rsidP="00220B9B"/>
        </w:tc>
      </w:tr>
    </w:tbl>
    <w:p w14:paraId="4C1D8F5A" w14:textId="77777777" w:rsidR="00617F7D" w:rsidRDefault="00617F7D" w:rsidP="00220B9B">
      <w:r>
        <w:rPr>
          <w:noProof/>
        </w:rPr>
        <mc:AlternateContent>
          <mc:Choice Requires="wpg">
            <w:drawing>
              <wp:anchor distT="0" distB="0" distL="114300" distR="114300" simplePos="0" relativeHeight="251696128" behindDoc="1" locked="1" layoutInCell="1" allowOverlap="1" wp14:anchorId="3A2CDB3F" wp14:editId="65E3E364">
                <wp:simplePos x="0" y="0"/>
                <wp:positionH relativeFrom="column">
                  <wp:posOffset>4250055</wp:posOffset>
                </wp:positionH>
                <wp:positionV relativeFrom="line">
                  <wp:posOffset>-683895</wp:posOffset>
                </wp:positionV>
                <wp:extent cx="2851150" cy="10058400"/>
                <wp:effectExtent l="0" t="0" r="6350" b="0"/>
                <wp:wrapNone/>
                <wp:docPr id="31" name="Group 31">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2851150" cy="10058400"/>
                          <a:chOff x="304800" y="-95250"/>
                          <a:chExt cx="2848526" cy="10060793"/>
                        </a:xfrm>
                      </wpg:grpSpPr>
                      <wps:wsp>
                        <wps:cNvPr id="17" name="Rectangle 17">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s:cNvPr>
                        <wps:cNvSpPr/>
                        <wps:spPr>
                          <a:xfrm>
                            <a:off x="304800" y="-95250"/>
                            <a:ext cx="2829600" cy="25668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s:cNvPr>
                        <wps:cNvSpPr/>
                        <wps:spPr>
                          <a:xfrm>
                            <a:off x="323726" y="4752331"/>
                            <a:ext cx="2829600" cy="5213212"/>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3D34B8" id="Group 31" o:spid="_x0000_s1026" style="position:absolute;margin-left:334.65pt;margin-top:-53.85pt;width:224.5pt;height:11in;z-index:-251620352;mso-position-vertical-relative:line;mso-width-relative:margin;mso-height-relative:margin" coordorigin="3048,-952" coordsize="28485,100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">
                <v:rect id="Rectangle 17" o:spid="_x0000_s1027" style="position:absolute;left:3048;top:-952;width:28296;height:25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" fillcolor="#f26289 [3206]" stroked="f" strokeweight="1pt"/>
                <v:rect id="Rectangle 18" o:spid="_x0000_s1028" style="position:absolute;left:3237;top:47523;width:28296;height:52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" fillcolor="#f26289 [3206]" stroked="f" strokeweight="1pt"/>
                <w10:wrap anchory="line"/>
                <w10:anchorlock/>
              </v:group>
            </w:pict>
          </mc:Fallback>
        </mc:AlternateContent>
      </w:r>
    </w:p>
    <w:tbl>
      <w:tblPr>
        <w:tblW w:w="5000" w:type="pct"/>
        <w:tblCellMar>
          <w:left w:w="0" w:type="dxa"/>
          <w:right w:w="0" w:type="dxa"/>
        </w:tblCellMar>
        <w:tblLook w:val="04A0" w:firstRow="1" w:lastRow="0" w:firstColumn="1" w:lastColumn="0" w:noHBand="0" w:noVBand="1"/>
      </w:tblPr>
      <w:tblGrid>
        <w:gridCol w:w="6379"/>
        <w:gridCol w:w="3707"/>
      </w:tblGrid>
      <w:tr w:rsidR="00922B8C" w:rsidRPr="003F234D" w14:paraId="6F26F508" w14:textId="77777777" w:rsidTr="00DC49B0">
        <w:trPr>
          <w:trHeight w:val="3458"/>
        </w:trPr>
        <w:tc>
          <w:tcPr>
            <w:tcW w:w="6379" w:type="dxa"/>
            <w:vMerge w:val="restart"/>
          </w:tcPr>
          <w:bookmarkStart w:id="3" w:name="_Toc47116678"/>
          <w:p w14:paraId="251148DD" w14:textId="77777777" w:rsidR="00922B8C" w:rsidRPr="003F234D" w:rsidRDefault="00DC3116" w:rsidP="00617F7D">
            <w:pPr>
              <w:pStyle w:val="Heading1"/>
            </w:pPr>
            <w:sdt>
              <w:sdtPr>
                <w:id w:val="-871842230"/>
                <w:placeholder>
                  <w:docPart w:val="A77F32AEAE9A49DB820D5F9B9FD22F85"/>
                </w:placeholder>
                <w:temporary/>
                <w:showingPlcHdr/>
                <w15:appearance w15:val="hidden"/>
              </w:sdtPr>
              <w:sdtEndPr/>
              <w:sdtContent>
                <w:r w:rsidR="00922B8C" w:rsidRPr="003F234D">
                  <w:t>Section Title</w:t>
                </w:r>
              </w:sdtContent>
            </w:sdt>
            <w:bookmarkEnd w:id="3"/>
          </w:p>
          <w:sdt>
            <w:sdtPr>
              <w:rPr>
                <w:noProof/>
              </w:rPr>
              <w:id w:val="1037468616"/>
              <w:placeholder>
                <w:docPart w:val="261618884DF14D17B12CF897B10C125F"/>
              </w:placeholder>
              <w:temporary/>
              <w:showingPlcHdr/>
              <w15:appearance w15:val="hidden"/>
            </w:sdtPr>
            <w:sdtEndPr/>
            <w:sdtContent>
              <w:bookmarkStart w:id="4" w:name="_GoBack" w:displacedByCustomXml="prev"/>
              <w:p w14:paraId="2324FF9B" w14:textId="77777777" w:rsidR="00922B8C" w:rsidRPr="003F234D" w:rsidRDefault="00922B8C" w:rsidP="00617F7D">
                <w:pPr>
                  <w:rPr>
                    <w:noProof/>
                  </w:rPr>
                </w:pPr>
                <w:r w:rsidRPr="003F234D">
                  <w:rPr>
                    <w:noProof/>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Nulla a erat eget nunc hendrerit ultrices eu nec nulla. Donec viverra leo aliquet, auctor quam id, convallis orci. Sed in molestie est. </w:t>
                </w:r>
              </w:p>
              <w:p w14:paraId="5D6EB56C" w14:textId="77777777" w:rsidR="00922B8C" w:rsidRPr="003F234D" w:rsidRDefault="00922B8C" w:rsidP="00617F7D">
                <w:pPr>
                  <w:rPr>
                    <w:noProof/>
                  </w:rPr>
                </w:pPr>
                <w:r w:rsidRPr="003F234D">
                  <w:rPr>
                    <w:noProof/>
                  </w:rPr>
                  <w:t xml:space="preserve">Donec sed malesuada orci. Vestibulum faucibus nulla eu est venenatis egestas. Mauris congue dolor et dolor commodo gravida. </w:t>
                </w:r>
              </w:p>
              <w:p w14:paraId="7B32E173" w14:textId="77777777" w:rsidR="00922B8C" w:rsidRPr="003F234D" w:rsidRDefault="00922B8C" w:rsidP="00617F7D">
                <w:pPr>
                  <w:rPr>
                    <w:noProof/>
                  </w:rPr>
                </w:pPr>
                <w:r w:rsidRPr="003F234D">
                  <w:rPr>
                    <w:noProof/>
                  </w:rPr>
                  <w:t xml:space="preserve">Fusce eu suscipit lacus, id egestas nisi. Ut nec dapibus sapien, id cursus risus. Nullam porttitor, mauris sit amet laoreet ultricies, nulla nibh iaculis tortor, eu congue nisi justo in lorem. </w:t>
                </w:r>
              </w:p>
              <w:p w14:paraId="69FFE439" w14:textId="77777777" w:rsidR="00922B8C" w:rsidRPr="003F234D" w:rsidRDefault="00922B8C" w:rsidP="00617F7D">
                <w:pPr>
                  <w:rPr>
                    <w:noProof/>
                  </w:rPr>
                </w:pPr>
                <w:r w:rsidRPr="003F234D">
                  <w:rPr>
                    <w:noProof/>
                  </w:rPr>
                  <w:t xml:space="preserve">Pellentesque vel congue ante. Suspendisse pretium sem est, a tincidunt nunc dictum a. In mattis arcu dui, non pretium risus convallis quis. Morbi ornare condimentum pharetra. </w:t>
                </w:r>
              </w:p>
              <w:p w14:paraId="18E34AD5" w14:textId="77777777" w:rsidR="00922B8C" w:rsidRPr="003F234D" w:rsidRDefault="00922B8C" w:rsidP="00617F7D">
                <w:pPr>
                  <w:rPr>
                    <w:noProof/>
                  </w:rPr>
                </w:pPr>
                <w:r w:rsidRPr="003F234D">
                  <w:rPr>
                    <w:noProof/>
                  </w:rPr>
                  <w:t>Vestibulum vitae posuere risus, at viverra metus. Quisque congue, ligula at vulputate blandit, urna ante cursus ligula, bibendum blandit velit nunc nec felis.</w:t>
                </w:r>
              </w:p>
              <w:bookmarkEnd w:id="4" w:displacedByCustomXml="next"/>
            </w:sdtContent>
          </w:sdt>
          <w:sdt>
            <w:sdtPr>
              <w:id w:val="263044226"/>
              <w:placeholder>
                <w:docPart w:val="4A43A1C55B6D49E19987E600321EA1F2"/>
              </w:placeholder>
              <w:temporary/>
              <w:showingPlcHdr/>
              <w15:appearance w15:val="hidden"/>
            </w:sdtPr>
            <w:sdtEndPr/>
            <w:sdtContent>
              <w:p w14:paraId="62BA84F9" w14:textId="77777777" w:rsidR="00922B8C" w:rsidRPr="003F234D" w:rsidRDefault="00922B8C" w:rsidP="00617F7D">
                <w:pPr>
                  <w:pStyle w:val="ListBullet"/>
                </w:pPr>
                <w:r w:rsidRPr="003F234D">
                  <w:t xml:space="preserve">Lorem ipsum dolor sit amet, consectetur adipiscing elit. Etiam aliquet eu mi quis lacinia. Ut fermentum a magna ut eleifend. Integer convallis suscipit ante eu varius. Morbi a purus dolor. Suspendisse sit amet ipsum finibus justo viverra blandit. </w:t>
                </w:r>
              </w:p>
              <w:p w14:paraId="288C3C1F" w14:textId="77777777" w:rsidR="00922B8C" w:rsidRPr="003F234D" w:rsidRDefault="00922B8C" w:rsidP="00617F7D">
                <w:pPr>
                  <w:pStyle w:val="ListBullet"/>
                </w:pPr>
                <w:r w:rsidRPr="003F234D">
                  <w:t xml:space="preserve">Ut congue quis tortor eget sodales. Nulla a erat eget nunc hendrerit ultrices eu nec nulla. Donec viverra leo aliquet, auctor quam id, convallis orci. Sed in molestie est. </w:t>
                </w:r>
              </w:p>
              <w:p w14:paraId="26EB27D0" w14:textId="77777777" w:rsidR="00922B8C" w:rsidRPr="003F234D" w:rsidRDefault="00922B8C" w:rsidP="00617F7D">
                <w:pPr>
                  <w:pStyle w:val="ListBullet"/>
                </w:pPr>
                <w:r w:rsidRPr="003F234D">
                  <w:t>Lorem ipsum dolor sit amet, consectetur adipiscing elit. Etiam aliquet eu mi quis lacinia. Ut fermentum a magna ut eleifend. Integer convallis suscipit ante eu varius.</w:t>
                </w:r>
              </w:p>
            </w:sdtContent>
          </w:sdt>
          <w:sdt>
            <w:sdtPr>
              <w:rPr>
                <w:noProof/>
              </w:rPr>
              <w:id w:val="2030369400"/>
              <w:placeholder>
                <w:docPart w:val="5B40BED1AB064FB6BE565719FC34D11B"/>
              </w:placeholder>
              <w:temporary/>
              <w:showingPlcHdr/>
              <w15:appearance w15:val="hidden"/>
            </w:sdtPr>
            <w:sdtEndPr/>
            <w:sdtContent>
              <w:p w14:paraId="26631308" w14:textId="77777777" w:rsidR="00922B8C" w:rsidRPr="003F234D" w:rsidRDefault="00922B8C" w:rsidP="00617F7D">
                <w:pPr>
                  <w:rPr>
                    <w:noProof/>
                  </w:rPr>
                </w:pPr>
                <w:r w:rsidRPr="003F234D">
                  <w:rPr>
                    <w:noProof/>
                  </w:rPr>
                  <w:t xml:space="preserve">Lorem ipsum dolor sit amet, consectetur adipiscing elit. Etiam aliquet eu mi quis lacinia. Ut fermentum a magna ut eleifend. Integer convallis suscipit ante eu varius. </w:t>
                </w:r>
              </w:p>
              <w:p w14:paraId="41DDE3C9" w14:textId="77777777" w:rsidR="00922B8C" w:rsidRPr="003F234D" w:rsidRDefault="00922B8C" w:rsidP="00617F7D">
                <w:pPr>
                  <w:rPr>
                    <w:noProof/>
                  </w:rPr>
                </w:pPr>
                <w:r w:rsidRPr="003F234D">
                  <w:rPr>
                    <w:noProof/>
                  </w:rPr>
                  <w:t>Donec sed malesuada orci. Vestibulum faucibus nulla eu est venenatis egestas. Mauris congue dolor et dolor commodo gravida. Fusce eu suscipit lacus, id egestas nisi.</w:t>
                </w:r>
              </w:p>
            </w:sdtContent>
          </w:sdt>
          <w:bookmarkStart w:id="5" w:name="_Toc47116679"/>
          <w:p w14:paraId="7878739A" w14:textId="77777777" w:rsidR="00922B8C" w:rsidRPr="003F234D" w:rsidRDefault="00DC3116" w:rsidP="00617F7D">
            <w:pPr>
              <w:pStyle w:val="Heading1"/>
            </w:pPr>
            <w:sdt>
              <w:sdtPr>
                <w:id w:val="1296647143"/>
                <w:placeholder>
                  <w:docPart w:val="686472A6FE7C40C89806910F1E521482"/>
                </w:placeholder>
                <w:temporary/>
                <w:showingPlcHdr/>
                <w15:appearance w15:val="hidden"/>
              </w:sdtPr>
              <w:sdtEndPr/>
              <w:sdtContent>
                <w:r w:rsidR="00922B8C" w:rsidRPr="003F234D">
                  <w:t>Section Title</w:t>
                </w:r>
              </w:sdtContent>
            </w:sdt>
            <w:bookmarkEnd w:id="5"/>
          </w:p>
          <w:sdt>
            <w:sdtPr>
              <w:rPr>
                <w:noProof/>
              </w:rPr>
              <w:id w:val="-675577898"/>
              <w:placeholder>
                <w:docPart w:val="3854C51E1A4F4BCA86C8AAC42EAF8EE2"/>
              </w:placeholder>
              <w:temporary/>
              <w:showingPlcHdr/>
              <w15:appearance w15:val="hidden"/>
            </w:sdtPr>
            <w:sdtEndPr/>
            <w:sdtContent>
              <w:p w14:paraId="3FF7D621" w14:textId="77777777" w:rsidR="00922B8C" w:rsidRPr="003F234D" w:rsidRDefault="00922B8C" w:rsidP="00617F7D">
                <w:pPr>
                  <w:rPr>
                    <w:noProof/>
                  </w:rPr>
                </w:pPr>
                <w:r w:rsidRPr="003F234D">
                  <w:rPr>
                    <w:noProof/>
                  </w:rPr>
                  <w:t>Lorem ipsum dolor sit amet, consectetur adipiscing elit. Etiam aliquet eu mi quis lacinia. Ut fermentum a magna ut eleifend. Integer convallis suscipit ante eu varius.</w:t>
                </w:r>
              </w:p>
            </w:sdtContent>
          </w:sdt>
        </w:tc>
        <w:tc>
          <w:tcPr>
            <w:tcW w:w="3707" w:type="dxa"/>
          </w:tcPr>
          <w:p w14:paraId="21DE7B25" w14:textId="77777777" w:rsidR="00922B8C" w:rsidRPr="003F234D" w:rsidRDefault="00922B8C" w:rsidP="00617F7D"/>
        </w:tc>
      </w:tr>
      <w:tr w:rsidR="00922B8C" w:rsidRPr="003F234D" w14:paraId="27AC6E80" w14:textId="77777777" w:rsidTr="00DC49B0">
        <w:trPr>
          <w:trHeight w:val="4241"/>
        </w:trPr>
        <w:tc>
          <w:tcPr>
            <w:tcW w:w="6379" w:type="dxa"/>
            <w:vMerge/>
          </w:tcPr>
          <w:p w14:paraId="449335C2" w14:textId="77777777" w:rsidR="00922B8C" w:rsidRPr="003F234D" w:rsidRDefault="00922B8C" w:rsidP="00617F7D"/>
        </w:tc>
        <w:tc>
          <w:tcPr>
            <w:tcW w:w="3707" w:type="dxa"/>
            <w:tcMar>
              <w:left w:w="737" w:type="dxa"/>
            </w:tcMar>
          </w:tcPr>
          <w:p w14:paraId="5E822512" w14:textId="77777777" w:rsidR="00922B8C" w:rsidRPr="003F234D" w:rsidRDefault="00DC3116" w:rsidP="00617F7D">
            <w:pPr>
              <w:pStyle w:val="Quote3"/>
            </w:pPr>
            <w:sdt>
              <w:sdtPr>
                <w:rPr>
                  <w:rStyle w:val="Strong"/>
                </w:rPr>
                <w:id w:val="2326220"/>
                <w:placeholder>
                  <w:docPart w:val="662D1F342A3B4E4FAFB5CDD1803873A5"/>
                </w:placeholder>
                <w:temporary/>
                <w:showingPlcHdr/>
                <w15:appearance w15:val="hidden"/>
              </w:sdtPr>
              <w:sdtEndPr>
                <w:rPr>
                  <w:rStyle w:val="Strong"/>
                </w:rPr>
              </w:sdtEndPr>
              <w:sdtContent>
                <w:r w:rsidR="00BE0D18" w:rsidRPr="003F234D">
                  <w:rPr>
                    <w:rStyle w:val="Strong"/>
                  </w:rPr>
                  <w:t>Blurb or Extract here,</w:t>
                </w:r>
              </w:sdtContent>
            </w:sdt>
            <w:r w:rsidR="00BE0D18" w:rsidRPr="003F234D">
              <w:t xml:space="preserve"> </w:t>
            </w:r>
            <w:sdt>
              <w:sdtPr>
                <w:id w:val="-1093848446"/>
                <w:placeholder>
                  <w:docPart w:val="72FF527613944DD2A8AFAD7B24ED77D6"/>
                </w:placeholder>
                <w:temporary/>
                <w:showingPlcHdr/>
                <w15:appearance w15:val="hidden"/>
              </w:sdtPr>
              <w:sdtEndPr/>
              <w:sdtContent>
                <w:r w:rsidR="00BE0D18" w:rsidRPr="003F234D">
                  <w:t>Lorem ipsum suas dolor sit amet, cu option vim possim aperiri.</w:t>
                </w:r>
              </w:sdtContent>
            </w:sdt>
          </w:p>
          <w:p w14:paraId="41D51C53" w14:textId="77777777" w:rsidR="00922B8C" w:rsidRPr="003F234D" w:rsidRDefault="00DC3116" w:rsidP="00617F7D">
            <w:pPr>
              <w:rPr>
                <w:noProof/>
              </w:rPr>
            </w:pPr>
            <w:sdt>
              <w:sdtPr>
                <w:rPr>
                  <w:noProof/>
                </w:rPr>
                <w:id w:val="1227796642"/>
                <w:placeholder>
                  <w:docPart w:val="16447F03B3EB44CCB09F0DBEB94EFC18"/>
                </w:placeholder>
                <w:temporary/>
                <w:showingPlcHdr/>
                <w15:appearance w15:val="hidden"/>
              </w:sdtPr>
              <w:sdtEndPr/>
              <w:sdtContent>
                <w:r w:rsidR="00BE0D18" w:rsidRPr="003F234D">
                  <w:rPr>
                    <w:noProof/>
                  </w:rPr>
                  <w:t>Lorem ipsum dolor sit amet,</w:t>
                </w:r>
              </w:sdtContent>
            </w:sdt>
          </w:p>
        </w:tc>
      </w:tr>
      <w:tr w:rsidR="00922B8C" w:rsidRPr="003F234D" w14:paraId="3744A549" w14:textId="77777777" w:rsidTr="00593F53">
        <w:tc>
          <w:tcPr>
            <w:tcW w:w="6379" w:type="dxa"/>
            <w:vMerge/>
          </w:tcPr>
          <w:p w14:paraId="1D17EFE1" w14:textId="77777777" w:rsidR="00922B8C" w:rsidRPr="003F234D" w:rsidRDefault="00922B8C" w:rsidP="00617F7D"/>
        </w:tc>
        <w:tc>
          <w:tcPr>
            <w:tcW w:w="3707" w:type="dxa"/>
          </w:tcPr>
          <w:p w14:paraId="3A5A5A3D" w14:textId="77777777" w:rsidR="00922B8C" w:rsidRPr="003F234D" w:rsidRDefault="00922B8C" w:rsidP="00617F7D"/>
        </w:tc>
      </w:tr>
    </w:tbl>
    <w:p w14:paraId="5F85B42A" w14:textId="77777777" w:rsidR="007F250D" w:rsidRDefault="007F250D"/>
    <w:p w14:paraId="275D9683" w14:textId="77777777" w:rsidR="004E4BD9" w:rsidRDefault="00593F53">
      <w:r w:rsidRPr="003F234D">
        <w:rPr>
          <w:noProof/>
        </w:rPr>
        <mc:AlternateContent>
          <mc:Choice Requires="wpg">
            <w:drawing>
              <wp:anchor distT="0" distB="0" distL="114300" distR="114300" simplePos="0" relativeHeight="251671552" behindDoc="1" locked="1" layoutInCell="1" allowOverlap="1" wp14:anchorId="7297558E" wp14:editId="32BA2DCF">
                <wp:simplePos x="0" y="0"/>
                <wp:positionH relativeFrom="column">
                  <wp:posOffset>-683895</wp:posOffset>
                </wp:positionH>
                <wp:positionV relativeFrom="line">
                  <wp:posOffset>-683895</wp:posOffset>
                </wp:positionV>
                <wp:extent cx="7822565" cy="10058400"/>
                <wp:effectExtent l="0" t="0" r="6985" b="0"/>
                <wp:wrapNone/>
                <wp:docPr id="9" name="Group 9">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7822565" cy="10058400"/>
                          <a:chOff x="0" y="-1"/>
                          <a:chExt cx="7822800" cy="10057661"/>
                        </a:xfrm>
                      </wpg:grpSpPr>
                      <wps:wsp>
                        <wps:cNvPr id="19" name="Rectangle 19">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s:cNvPr>
                        <wps:cNvSpPr/>
                        <wps:spPr>
                          <a:xfrm>
                            <a:off x="0" y="-1"/>
                            <a:ext cx="7822800" cy="10057661"/>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 name="Picture 21" descr="Tree rings"/>
                          <pic:cNvPicPr>
                            <a:picLocks noChangeAspect="1"/>
                          </pic:cNvPicPr>
                        </pic:nvPicPr>
                        <pic:blipFill rotWithShape="1">
                          <a:blip r:embed="rId12" cstate="screen">
                            <a:extLst>
                              <a:ext uri="{28A0092B-C50C-407E-A947-70E740481C1C}">
                                <a14:useLocalDpi xmlns:a14="http://schemas.microsoft.com/office/drawing/2010/main"/>
                              </a:ext>
                            </a:extLst>
                          </a:blip>
                          <a:srcRect/>
                          <a:stretch/>
                        </pic:blipFill>
                        <pic:spPr bwMode="auto">
                          <a:xfrm rot="5400000">
                            <a:off x="-2531110" y="2555240"/>
                            <a:ext cx="10042525" cy="4947920"/>
                          </a:xfrm>
                          <a:prstGeom prst="rect">
                            <a:avLst/>
                          </a:prstGeom>
                          <a:ln>
                            <a:noFill/>
                          </a:ln>
                          <a:extLst>
                            <a:ext uri="{53640926-AAD7-44D8-BBD7-CCE9431645EC}">
                              <a14:shadowObscured xmlns:a14="http://schemas.microsoft.com/office/drawing/2010/main"/>
                            </a:ext>
                          </a:extLst>
                        </pic:spPr>
                      </pic:pic>
                      <wps:wsp>
                        <wps:cNvPr id="7" name="Rectangle 7">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s:cNvPr>
                        <wps:cNvSpPr/>
                        <wps:spPr>
                          <a:xfrm>
                            <a:off x="19050" y="0"/>
                            <a:ext cx="464185" cy="10031730"/>
                          </a:xfrm>
                          <a:prstGeom prst="rect">
                            <a:avLst/>
                          </a:prstGeom>
                          <a:solidFill>
                            <a:srgbClr val="F2F2F2">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902F4E" id="Group 9" o:spid="_x0000_s1026" style="position:absolute;margin-left:-53.85pt;margin-top:-53.85pt;width:615.95pt;height:11in;z-index:-251644928;mso-position-vertical-relative:line;mso-width-relative:margin;mso-height-relative:margin" coordorigin="" coordsize="78228,1005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">
                <v:rect id="Rectangle 19" o:spid="_x0000_s1027" style="position:absolute;width:78228;height:100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" fillcolor="#f26289 [3206]" stroked="f" strokeweight="1pt"/>
                <v:shape id="Picture 21" o:spid="_x0000_s1028" type="#_x0000_t75" alt="Tree rings" style="position:absolute;left:-25312;top:25552;width:100425;height:4948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">
                  <v:imagedata r:id="rId13" o:title="Tree rings"/>
                  <v:path arrowok="t"/>
                </v:shape>
                <v:rect id="Rectangle 7" o:spid="_x0000_s1029" style="position:absolute;left:190;width:4642;height:100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" fillcolor="#f2f2f2" stroked="f" strokeweight="1pt">
                  <v:fill opacity="32896f"/>
                </v:rect>
                <w10:wrap anchory="line"/>
                <w10:anchorlock/>
              </v:group>
            </w:pict>
          </mc:Fallback>
        </mc:AlternateContent>
      </w:r>
    </w:p>
    <w:tbl>
      <w:tblPr>
        <w:tblW w:w="5000" w:type="pct"/>
        <w:tblCellMar>
          <w:left w:w="0" w:type="dxa"/>
          <w:right w:w="0" w:type="dxa"/>
        </w:tblCellMar>
        <w:tblLook w:val="04A0" w:firstRow="1" w:lastRow="0" w:firstColumn="1" w:lastColumn="0" w:noHBand="0" w:noVBand="1"/>
      </w:tblPr>
      <w:tblGrid>
        <w:gridCol w:w="1418"/>
        <w:gridCol w:w="7229"/>
        <w:gridCol w:w="1439"/>
      </w:tblGrid>
      <w:tr w:rsidR="00593F53" w14:paraId="0FF0E229" w14:textId="77777777" w:rsidTr="003D7B43">
        <w:tc>
          <w:tcPr>
            <w:tcW w:w="1418" w:type="dxa"/>
            <w:tcMar>
              <w:top w:w="3742" w:type="dxa"/>
            </w:tcMar>
          </w:tcPr>
          <w:p w14:paraId="4C63DE9B" w14:textId="77777777" w:rsidR="00593F53" w:rsidRDefault="00593F53">
            <w:pPr>
              <w:rPr>
                <w:noProof/>
              </w:rPr>
            </w:pPr>
          </w:p>
        </w:tc>
        <w:tc>
          <w:tcPr>
            <w:tcW w:w="7229" w:type="dxa"/>
          </w:tcPr>
          <w:p w14:paraId="2E5FB0EF" w14:textId="77777777" w:rsidR="00593F53" w:rsidRDefault="00593F53">
            <w:pPr>
              <w:rPr>
                <w:noProof/>
              </w:rPr>
            </w:pPr>
          </w:p>
        </w:tc>
        <w:tc>
          <w:tcPr>
            <w:tcW w:w="1439" w:type="dxa"/>
          </w:tcPr>
          <w:p w14:paraId="28138563" w14:textId="77777777" w:rsidR="00593F53" w:rsidRDefault="00593F53">
            <w:pPr>
              <w:rPr>
                <w:noProof/>
              </w:rPr>
            </w:pPr>
          </w:p>
        </w:tc>
      </w:tr>
      <w:tr w:rsidR="00593F53" w14:paraId="5530C2F5" w14:textId="77777777" w:rsidTr="003D7B43">
        <w:tc>
          <w:tcPr>
            <w:tcW w:w="1418" w:type="dxa"/>
          </w:tcPr>
          <w:p w14:paraId="27210567" w14:textId="77777777" w:rsidR="00593F53" w:rsidRDefault="00593F53">
            <w:pPr>
              <w:rPr>
                <w:noProof/>
              </w:rPr>
            </w:pPr>
          </w:p>
        </w:tc>
        <w:tc>
          <w:tcPr>
            <w:tcW w:w="7229" w:type="dxa"/>
            <w:shd w:val="clear" w:color="auto" w:fill="FFFFFF" w:themeFill="background1"/>
            <w:tcMar>
              <w:top w:w="851" w:type="dxa"/>
              <w:bottom w:w="851" w:type="dxa"/>
            </w:tcMar>
          </w:tcPr>
          <w:p w14:paraId="38D91756" w14:textId="77777777" w:rsidR="00593F53" w:rsidRDefault="00DC3116" w:rsidP="00593F53">
            <w:pPr>
              <w:pStyle w:val="Quote4"/>
            </w:pPr>
            <w:sdt>
              <w:sdtPr>
                <w:id w:val="670453349"/>
                <w:placeholder>
                  <w:docPart w:val="90833A1ED28B45A1AD21653A89717B91"/>
                </w:placeholder>
                <w:temporary/>
                <w:showingPlcHdr/>
                <w15:appearance w15:val="hidden"/>
              </w:sdtPr>
              <w:sdtEndPr/>
              <w:sdtContent>
                <w:r w:rsidR="00593F53" w:rsidRPr="00BE0D18">
                  <w:t>Lorem ipsum dolor sit amet, consectetur adipiscing elit. Etiam aliquet eu mi quis lacinia.</w:t>
                </w:r>
              </w:sdtContent>
            </w:sdt>
          </w:p>
        </w:tc>
        <w:tc>
          <w:tcPr>
            <w:tcW w:w="1439" w:type="dxa"/>
          </w:tcPr>
          <w:p w14:paraId="7B610CB0" w14:textId="77777777" w:rsidR="00593F53" w:rsidRDefault="00593F53">
            <w:pPr>
              <w:rPr>
                <w:noProof/>
              </w:rPr>
            </w:pPr>
          </w:p>
        </w:tc>
      </w:tr>
      <w:tr w:rsidR="00593F53" w:rsidRPr="00503CB7" w14:paraId="21159326" w14:textId="77777777" w:rsidTr="00503CB7">
        <w:trPr>
          <w:trHeight w:val="17"/>
        </w:trPr>
        <w:tc>
          <w:tcPr>
            <w:tcW w:w="1418" w:type="dxa"/>
            <w:tcMar>
              <w:top w:w="4253" w:type="dxa"/>
            </w:tcMar>
          </w:tcPr>
          <w:p w14:paraId="4AB41721" w14:textId="77777777" w:rsidR="00593F53" w:rsidRPr="00503CB7" w:rsidRDefault="00593F53" w:rsidP="00503CB7">
            <w:pPr>
              <w:spacing w:after="0"/>
              <w:rPr>
                <w:noProof/>
                <w:sz w:val="12"/>
                <w:szCs w:val="12"/>
              </w:rPr>
            </w:pPr>
          </w:p>
        </w:tc>
        <w:tc>
          <w:tcPr>
            <w:tcW w:w="7229" w:type="dxa"/>
          </w:tcPr>
          <w:p w14:paraId="79E83CEE" w14:textId="77777777" w:rsidR="00593F53" w:rsidRPr="00503CB7" w:rsidRDefault="00593F53" w:rsidP="00503CB7">
            <w:pPr>
              <w:spacing w:after="0"/>
              <w:rPr>
                <w:noProof/>
                <w:sz w:val="12"/>
                <w:szCs w:val="12"/>
              </w:rPr>
            </w:pPr>
          </w:p>
        </w:tc>
        <w:tc>
          <w:tcPr>
            <w:tcW w:w="1439" w:type="dxa"/>
          </w:tcPr>
          <w:p w14:paraId="5D765E89" w14:textId="77777777" w:rsidR="00593F53" w:rsidRPr="00503CB7" w:rsidRDefault="00593F53" w:rsidP="00503CB7">
            <w:pPr>
              <w:spacing w:after="0"/>
              <w:rPr>
                <w:noProof/>
                <w:sz w:val="12"/>
                <w:szCs w:val="12"/>
              </w:rPr>
            </w:pPr>
          </w:p>
        </w:tc>
      </w:tr>
    </w:tbl>
    <w:p w14:paraId="53BAE96D" w14:textId="77777777" w:rsidR="00503CB7" w:rsidRDefault="00503CB7">
      <w:pPr>
        <w:rPr>
          <w:noProof/>
        </w:rPr>
      </w:pPr>
    </w:p>
    <w:p w14:paraId="4499E585" w14:textId="77777777" w:rsidR="00503CB7" w:rsidRDefault="00503CB7" w:rsidP="00885BC3">
      <w:pPr>
        <w:spacing w:after="0"/>
        <w:rPr>
          <w:noProof/>
        </w:rPr>
      </w:pPr>
    </w:p>
    <w:p w14:paraId="5F0700DF" w14:textId="77777777" w:rsidR="00841014" w:rsidRDefault="00503CB7" w:rsidP="00885BC3">
      <w:pPr>
        <w:spacing w:after="0"/>
        <w:rPr>
          <w:noProof/>
        </w:rPr>
      </w:pPr>
      <w:r>
        <w:rPr>
          <w:noProof/>
        </w:rPr>
        <mc:AlternateContent>
          <mc:Choice Requires="wpg">
            <w:drawing>
              <wp:anchor distT="0" distB="0" distL="114300" distR="114300" simplePos="0" relativeHeight="251711488" behindDoc="1" locked="1" layoutInCell="1" allowOverlap="1" wp14:anchorId="2B7C368B" wp14:editId="6D2E639F">
                <wp:simplePos x="0" y="0"/>
                <wp:positionH relativeFrom="column">
                  <wp:posOffset>-779145</wp:posOffset>
                </wp:positionH>
                <wp:positionV relativeFrom="line">
                  <wp:posOffset>-3958590</wp:posOffset>
                </wp:positionV>
                <wp:extent cx="8022590" cy="8283575"/>
                <wp:effectExtent l="0" t="0" r="0" b="3175"/>
                <wp:wrapNone/>
                <wp:docPr id="192" name="Group 192">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8022590" cy="8283575"/>
                          <a:chOff x="0" y="-539777"/>
                          <a:chExt cx="2829600" cy="7711831"/>
                        </a:xfrm>
                      </wpg:grpSpPr>
                      <wps:wsp>
                        <wps:cNvPr id="13" name="Rectangle 13">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s:cNvPr>
                        <wps:cNvSpPr/>
                        <wps:spPr>
                          <a:xfrm>
                            <a:off x="0" y="4924423"/>
                            <a:ext cx="2829600" cy="2247631"/>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 name="Picture 16">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539777"/>
                            <a:ext cx="2829560" cy="256667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3C94708" id="Group 192" o:spid="_x0000_s1026" style="position:absolute;margin-left:-61.35pt;margin-top:-311.7pt;width:631.7pt;height:652.25pt;z-index:-251604992;mso-position-vertical-relative:line;mso-width-relative:margin;mso-height-relative:margin" coordorigin=",-5397" coordsize="28296,771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">
                <v:rect id="Rectangle 13" o:spid="_x0000_s1027" style="position:absolute;top:49244;width:28296;height:2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" fillcolor="#01b1ae [3204]" stroked="f" strokeweight="1pt"/>
                <v:shape id="Picture 16" o:spid="_x0000_s1028" type="#_x0000_t75" style="position:absolute;top:-5397;width:28295;height:25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">
                  <v:imagedata r:id="rId15" o:title=""/>
                  <v:path arrowok="t"/>
                </v:shape>
                <w10:wrap anchory="line"/>
                <w10:anchorlock/>
              </v:group>
            </w:pict>
          </mc:Fallback>
        </mc:AlternateContent>
      </w:r>
    </w:p>
    <w:tbl>
      <w:tblPr>
        <w:tblW w:w="5000" w:type="pct"/>
        <w:tblCellMar>
          <w:left w:w="0" w:type="dxa"/>
          <w:right w:w="0" w:type="dxa"/>
        </w:tblCellMar>
        <w:tblLook w:val="04A0" w:firstRow="1" w:lastRow="0" w:firstColumn="1" w:lastColumn="0" w:noHBand="0" w:noVBand="1"/>
      </w:tblPr>
      <w:tblGrid>
        <w:gridCol w:w="3544"/>
        <w:gridCol w:w="6542"/>
      </w:tblGrid>
      <w:tr w:rsidR="00EA79BE" w:rsidRPr="003F234D" w14:paraId="67DC0B77" w14:textId="77777777" w:rsidTr="00037F6E">
        <w:trPr>
          <w:trHeight w:val="3663"/>
        </w:trPr>
        <w:tc>
          <w:tcPr>
            <w:tcW w:w="3544" w:type="dxa"/>
          </w:tcPr>
          <w:p w14:paraId="2AB957E2" w14:textId="77777777" w:rsidR="00EA79BE" w:rsidRPr="003F234D" w:rsidRDefault="00EA79BE" w:rsidP="00EA79BE"/>
        </w:tc>
        <w:bookmarkStart w:id="6" w:name="_Toc47116680"/>
        <w:tc>
          <w:tcPr>
            <w:tcW w:w="6542" w:type="dxa"/>
            <w:vMerge w:val="restart"/>
          </w:tcPr>
          <w:p w14:paraId="236D5005" w14:textId="77777777" w:rsidR="00506E3F" w:rsidRPr="003F234D" w:rsidRDefault="00DC3116" w:rsidP="00506E3F">
            <w:pPr>
              <w:pStyle w:val="Heading1"/>
            </w:pPr>
            <w:sdt>
              <w:sdtPr>
                <w:id w:val="-1994022527"/>
                <w:placeholder>
                  <w:docPart w:val="AA59DFA9CDD84F9C8B93071AD3F823BD"/>
                </w:placeholder>
                <w:temporary/>
                <w:showingPlcHdr/>
                <w15:appearance w15:val="hidden"/>
              </w:sdtPr>
              <w:sdtEndPr/>
              <w:sdtContent>
                <w:r w:rsidR="00506E3F" w:rsidRPr="003F234D">
                  <w:t>Section Title</w:t>
                </w:r>
              </w:sdtContent>
            </w:sdt>
            <w:bookmarkEnd w:id="6"/>
          </w:p>
          <w:sdt>
            <w:sdtPr>
              <w:rPr>
                <w:noProof/>
              </w:rPr>
              <w:id w:val="-972984416"/>
              <w:placeholder>
                <w:docPart w:val="3DFDB9D5BD0B4B3EB75EAD1FAD34C062"/>
              </w:placeholder>
              <w:temporary/>
              <w:showingPlcHdr/>
              <w15:appearance w15:val="hidden"/>
            </w:sdtPr>
            <w:sdtEndPr/>
            <w:sdtContent>
              <w:p w14:paraId="33A39E44" w14:textId="77777777" w:rsidR="002B4439" w:rsidRPr="003F234D" w:rsidRDefault="002B4439" w:rsidP="002B4439">
                <w:pPr>
                  <w:rPr>
                    <w:noProof/>
                  </w:rPr>
                </w:pPr>
                <w:r w:rsidRPr="003F234D">
                  <w:rPr>
                    <w:noProof/>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Nulla a erat eget nunc hendrerit ultrices eu nec nulla. Donec viverra leo aliquet, auctor quam id, convallis orci. Sed in molestie est. </w:t>
                </w:r>
              </w:p>
              <w:p w14:paraId="26FB775D" w14:textId="77777777" w:rsidR="002B4439" w:rsidRPr="003F234D" w:rsidRDefault="002B4439" w:rsidP="002B4439">
                <w:pPr>
                  <w:rPr>
                    <w:noProof/>
                  </w:rPr>
                </w:pPr>
                <w:r w:rsidRPr="003F234D">
                  <w:rPr>
                    <w:noProof/>
                  </w:rPr>
                  <w:t xml:space="preserve">Donec sed malesuada orci. Vestibulum faucibus nulla eu est venenatis egestas. Mauris congue dolor et dolor commodo gravida. </w:t>
                </w:r>
              </w:p>
              <w:p w14:paraId="181EEA67" w14:textId="77777777" w:rsidR="002B4439" w:rsidRPr="003F234D" w:rsidRDefault="002B4439" w:rsidP="002B4439">
                <w:pPr>
                  <w:rPr>
                    <w:noProof/>
                  </w:rPr>
                </w:pPr>
                <w:r w:rsidRPr="003F234D">
                  <w:rPr>
                    <w:noProof/>
                  </w:rPr>
                  <w:t xml:space="preserve">Fusce eu suscipit lacus, id egestas nisi. Ut nec dapibus sapien, id cursus risus. Nullam porttitor, mauris sit amet laoreet ultricies, nulla nibh iaculis tortor, eu congue nisi justo in lorem. </w:t>
                </w:r>
              </w:p>
              <w:p w14:paraId="75132D0F" w14:textId="77777777" w:rsidR="002B4439" w:rsidRPr="003F234D" w:rsidRDefault="002B4439" w:rsidP="002B4439">
                <w:pPr>
                  <w:rPr>
                    <w:noProof/>
                  </w:rPr>
                </w:pPr>
                <w:r w:rsidRPr="003F234D">
                  <w:rPr>
                    <w:noProof/>
                  </w:rPr>
                  <w:t xml:space="preserve">Pellentesque vel congue ante. Suspendisse pretium sem est, a tincidunt nunc dictum a. In mattis arcu dui, non pretium risus convallis quis. Morbi ornare condimentum pharetra. </w:t>
                </w:r>
              </w:p>
              <w:p w14:paraId="7BB488C3" w14:textId="77777777" w:rsidR="002B4439" w:rsidRPr="003F234D" w:rsidRDefault="002B4439" w:rsidP="002B4439">
                <w:pPr>
                  <w:rPr>
                    <w:noProof/>
                  </w:rPr>
                </w:pPr>
                <w:r w:rsidRPr="003F234D">
                  <w:rPr>
                    <w:noProof/>
                  </w:rPr>
                  <w:t>Vestibulum vitae posuere risus, at viverra metus. Quisque congue, ligula at vulputate blandit, urna ante cursus ligula, bibendum blandit velit nunc nec felis.</w:t>
                </w:r>
              </w:p>
              <w:p w14:paraId="57EFABD5" w14:textId="77777777" w:rsidR="002B4439" w:rsidRPr="003F234D" w:rsidRDefault="002B4439" w:rsidP="002B4439">
                <w:pPr>
                  <w:rPr>
                    <w:noProof/>
                  </w:rPr>
                </w:pPr>
                <w:r w:rsidRPr="003F234D">
                  <w:rPr>
                    <w:noProof/>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Nulla a erat eget nunc hendrerit ultrices eu nec nulla. Donec viverra leo aliquet, auctor quam id, convallis orci. Sed in molestie est. </w:t>
                </w:r>
              </w:p>
              <w:p w14:paraId="209FE21F" w14:textId="77777777" w:rsidR="002B4439" w:rsidRPr="003F234D" w:rsidRDefault="002B4439" w:rsidP="002B4439">
                <w:pPr>
                  <w:rPr>
                    <w:noProof/>
                  </w:rPr>
                </w:pPr>
                <w:r w:rsidRPr="003F234D">
                  <w:rPr>
                    <w:noProof/>
                  </w:rPr>
                  <w:t xml:space="preserve">Lorem ipsum dolor sit amet, consectetur adipiscing elit. Etiam aliquet eu mi quis lacinia. Ut fermentum a magna ut eleifend. Integer convallis suscipit ante eu varius. </w:t>
                </w:r>
              </w:p>
              <w:p w14:paraId="30B28DA3" w14:textId="77777777" w:rsidR="002B4439" w:rsidRPr="003F234D" w:rsidRDefault="002B4439" w:rsidP="002B4439">
                <w:pPr>
                  <w:rPr>
                    <w:noProof/>
                  </w:rPr>
                </w:pPr>
                <w:r w:rsidRPr="003F234D">
                  <w:rPr>
                    <w:noProof/>
                  </w:rPr>
                  <w:t xml:space="preserve">Lorem ipsum dolor sit amet, consectetur adipiscing elit. Etiam aliquet eu mi quis lacinia. Ut fermentum a magna ut eleifend. Integer convallis suscipit ante eu varius. </w:t>
                </w:r>
              </w:p>
              <w:p w14:paraId="4CF07FE7" w14:textId="77777777" w:rsidR="00506E3F" w:rsidRPr="003F234D" w:rsidRDefault="002B4439" w:rsidP="002B4439">
                <w:pPr>
                  <w:rPr>
                    <w:noProof/>
                  </w:rPr>
                </w:pPr>
                <w:r w:rsidRPr="003F234D">
                  <w:rPr>
                    <w:noProof/>
                  </w:rPr>
                  <w:t>Donec sed malesuada orci. Vestibulum faucibus nulla eu est venenatis egestas. Mauris congue dolor et dolor commodo gravida. Fusce eu suscipit lacus, id egestas nisi. Ut nec dapibus sapien, id cursus risus.</w:t>
                </w:r>
              </w:p>
            </w:sdtContent>
          </w:sdt>
          <w:bookmarkStart w:id="7" w:name="_Toc47116681"/>
          <w:p w14:paraId="4167AB04" w14:textId="77777777" w:rsidR="00506E3F" w:rsidRPr="003F234D" w:rsidRDefault="00DC3116" w:rsidP="00506E3F">
            <w:pPr>
              <w:pStyle w:val="Heading1"/>
              <w:rPr>
                <w:noProof/>
              </w:rPr>
            </w:pPr>
            <w:sdt>
              <w:sdtPr>
                <w:id w:val="-1193992765"/>
                <w:placeholder>
                  <w:docPart w:val="BA8F2FD9E47948CD95E95D609DD0A4D8"/>
                </w:placeholder>
                <w:temporary/>
                <w:showingPlcHdr/>
                <w15:appearance w15:val="hidden"/>
              </w:sdtPr>
              <w:sdtEndPr/>
              <w:sdtContent>
                <w:r w:rsidR="00506E3F" w:rsidRPr="003F234D">
                  <w:t>Section Title</w:t>
                </w:r>
              </w:sdtContent>
            </w:sdt>
            <w:bookmarkEnd w:id="7"/>
          </w:p>
          <w:sdt>
            <w:sdtPr>
              <w:id w:val="1316145293"/>
              <w:placeholder>
                <w:docPart w:val="16F888B2ADEF4A1CB9D846C77887D25A"/>
              </w:placeholder>
              <w:temporary/>
              <w:showingPlcHdr/>
              <w15:appearance w15:val="hidden"/>
            </w:sdtPr>
            <w:sdtEndPr/>
            <w:sdtContent>
              <w:p w14:paraId="41189A16" w14:textId="77777777" w:rsidR="00EA79BE" w:rsidRPr="003F234D" w:rsidRDefault="002B4439" w:rsidP="00506E3F">
                <w:r w:rsidRPr="003F234D">
                  <w:t>Lorem ipsum dolor sit amet, consectetur adipiscing elit. Etiam aliquet eu mi quis lacinia. Ut fermentum a magna ut eleifend. Integer convallis suscipit ante eu varius. fdfd</w:t>
                </w:r>
              </w:p>
            </w:sdtContent>
          </w:sdt>
        </w:tc>
      </w:tr>
      <w:tr w:rsidR="00EA79BE" w:rsidRPr="003F234D" w14:paraId="437B51A2" w14:textId="77777777" w:rsidTr="007F250D">
        <w:trPr>
          <w:trHeight w:val="3724"/>
        </w:trPr>
        <w:tc>
          <w:tcPr>
            <w:tcW w:w="3544" w:type="dxa"/>
            <w:tcMar>
              <w:right w:w="680" w:type="dxa"/>
            </w:tcMar>
          </w:tcPr>
          <w:p w14:paraId="7FB0CD63" w14:textId="77777777" w:rsidR="00EA79BE" w:rsidRPr="003F234D" w:rsidRDefault="00DC3116" w:rsidP="00EA79BE">
            <w:pPr>
              <w:pStyle w:val="Quote3"/>
            </w:pPr>
            <w:sdt>
              <w:sdtPr>
                <w:rPr>
                  <w:rStyle w:val="Strong"/>
                </w:rPr>
                <w:id w:val="-203182437"/>
                <w:placeholder>
                  <w:docPart w:val="666DB29CF8A74F9FA369B8EE93E6821C"/>
                </w:placeholder>
                <w:temporary/>
                <w:showingPlcHdr/>
                <w15:appearance w15:val="hidden"/>
              </w:sdtPr>
              <w:sdtEndPr>
                <w:rPr>
                  <w:rStyle w:val="Strong"/>
                </w:rPr>
              </w:sdtEndPr>
              <w:sdtContent>
                <w:r w:rsidR="00EA79BE" w:rsidRPr="003F234D">
                  <w:rPr>
                    <w:rStyle w:val="Strong"/>
                  </w:rPr>
                  <w:t>Blurb or Extract here,</w:t>
                </w:r>
              </w:sdtContent>
            </w:sdt>
            <w:r w:rsidR="00EA79BE" w:rsidRPr="003F234D">
              <w:t xml:space="preserve"> </w:t>
            </w:r>
            <w:sdt>
              <w:sdtPr>
                <w:id w:val="-755428473"/>
                <w:placeholder>
                  <w:docPart w:val="2B73D3EA7D3B40B18412D3942ECE0D66"/>
                </w:placeholder>
                <w:temporary/>
                <w:showingPlcHdr/>
                <w15:appearance w15:val="hidden"/>
              </w:sdtPr>
              <w:sdtEndPr/>
              <w:sdtContent>
                <w:r w:rsidR="00EA79BE" w:rsidRPr="003F234D">
                  <w:t>Lorem ipsum suas dolor sit amet, cu option tritani ius possim aperiri.</w:t>
                </w:r>
              </w:sdtContent>
            </w:sdt>
          </w:p>
          <w:p w14:paraId="3CC44427" w14:textId="77777777" w:rsidR="00EA79BE" w:rsidRPr="003F234D" w:rsidRDefault="00DC3116" w:rsidP="00EA79BE">
            <w:pPr>
              <w:rPr>
                <w:noProof/>
              </w:rPr>
            </w:pPr>
            <w:sdt>
              <w:sdtPr>
                <w:rPr>
                  <w:noProof/>
                </w:rPr>
                <w:id w:val="-2135168634"/>
                <w:placeholder>
                  <w:docPart w:val="CFACF4DFF08A4F48AAF9A6C5A089662E"/>
                </w:placeholder>
                <w:temporary/>
                <w:showingPlcHdr/>
                <w15:appearance w15:val="hidden"/>
              </w:sdtPr>
              <w:sdtEndPr/>
              <w:sdtContent>
                <w:r w:rsidR="00EA79BE" w:rsidRPr="003F234D">
                  <w:rPr>
                    <w:noProof/>
                  </w:rPr>
                  <w:t>Lorem ipsum dolor sit amet,</w:t>
                </w:r>
              </w:sdtContent>
            </w:sdt>
          </w:p>
          <w:p w14:paraId="5077694E" w14:textId="77777777" w:rsidR="00EA79BE" w:rsidRPr="003F234D" w:rsidRDefault="00DC3116" w:rsidP="00642B92">
            <w:pPr>
              <w:pStyle w:val="Caption"/>
            </w:pPr>
            <w:sdt>
              <w:sdtPr>
                <w:rPr>
                  <w:noProof/>
                </w:rPr>
                <w:id w:val="424937203"/>
                <w:placeholder>
                  <w:docPart w:val="4765E7F8A28E45C4BE54EF2F016E3E63"/>
                </w:placeholder>
                <w:temporary/>
                <w:showingPlcHdr/>
                <w15:appearance w15:val="hidden"/>
              </w:sdtPr>
              <w:sdtEndPr/>
              <w:sdtContent>
                <w:r w:rsidR="00642B92" w:rsidRPr="003F234D">
                  <w:t xml:space="preserve">Image Caption: Lorem ipsum </w:t>
                </w:r>
                <w:r w:rsidR="00642B92" w:rsidRPr="003F234D">
                  <w:rPr>
                    <w:noProof/>
                  </w:rPr>
                  <w:t>dolor sit amet, consectetur adipiscing elit.</w:t>
                </w:r>
              </w:sdtContent>
            </w:sdt>
          </w:p>
        </w:tc>
        <w:tc>
          <w:tcPr>
            <w:tcW w:w="6542" w:type="dxa"/>
            <w:vMerge/>
          </w:tcPr>
          <w:p w14:paraId="100FA6B6" w14:textId="77777777" w:rsidR="00EA79BE" w:rsidRPr="003F234D" w:rsidRDefault="00EA79BE" w:rsidP="00EA79BE"/>
        </w:tc>
      </w:tr>
    </w:tbl>
    <w:p w14:paraId="6CF7928F" w14:textId="77777777" w:rsidR="004E4BD9" w:rsidRDefault="004E4BD9" w:rsidP="007F250D"/>
    <w:tbl>
      <w:tblPr>
        <w:tblW w:w="5000" w:type="pct"/>
        <w:tblCellMar>
          <w:left w:w="0" w:type="dxa"/>
          <w:right w:w="0" w:type="dxa"/>
        </w:tblCellMar>
        <w:tblLook w:val="04A0" w:firstRow="1" w:lastRow="0" w:firstColumn="1" w:lastColumn="0" w:noHBand="0" w:noVBand="1"/>
      </w:tblPr>
      <w:tblGrid>
        <w:gridCol w:w="6210"/>
        <w:gridCol w:w="1887"/>
        <w:gridCol w:w="1989"/>
      </w:tblGrid>
      <w:tr w:rsidR="007F250D" w14:paraId="6646A037" w14:textId="77777777" w:rsidTr="007F250D">
        <w:tc>
          <w:tcPr>
            <w:tcW w:w="7938" w:type="dxa"/>
            <w:gridSpan w:val="2"/>
          </w:tcPr>
          <w:sdt>
            <w:sdtPr>
              <w:rPr>
                <w:noProof/>
              </w:rPr>
              <w:id w:val="1469706034"/>
              <w:placeholder>
                <w:docPart w:val="A4804E75987E4922B5C498A439A15CA9"/>
              </w:placeholder>
              <w:temporary/>
              <w:showingPlcHdr/>
              <w15:appearance w15:val="hidden"/>
            </w:sdtPr>
            <w:sdtEndPr/>
            <w:sdtContent>
              <w:p w14:paraId="70BE6890" w14:textId="77777777" w:rsidR="007F250D" w:rsidRPr="003F234D" w:rsidRDefault="007F250D" w:rsidP="007F250D">
                <w:pPr>
                  <w:pStyle w:val="Quote5"/>
                  <w:rPr>
                    <w:noProof/>
                  </w:rPr>
                </w:pPr>
                <w:r w:rsidRPr="003F234D">
                  <w:rPr>
                    <w:noProof/>
                  </w:rPr>
                  <w:t>Lorem ipsum dolor sit amet, consectetur adipiscing elit. Etiam aliquet eu mi quis lacinia. Ut fermentum a magna ut eleifend. Integer convallis suscipit ante eu varius. Morbi a purus dolor.</w:t>
                </w:r>
              </w:p>
            </w:sdtContent>
          </w:sdt>
          <w:sdt>
            <w:sdtPr>
              <w:rPr>
                <w:noProof/>
              </w:rPr>
              <w:id w:val="870582558"/>
              <w:placeholder>
                <w:docPart w:val="3BBF17DCDAC240EC8B57D5EB3937572C"/>
              </w:placeholder>
              <w:temporary/>
              <w:showingPlcHdr/>
              <w15:appearance w15:val="hidden"/>
            </w:sdtPr>
            <w:sdtEndPr/>
            <w:sdtContent>
              <w:p w14:paraId="53BE5CD0" w14:textId="77777777" w:rsidR="007F250D" w:rsidRPr="003F234D" w:rsidRDefault="007F250D" w:rsidP="007F250D">
                <w:pPr>
                  <w:rPr>
                    <w:noProof/>
                  </w:rPr>
                </w:pPr>
                <w:r w:rsidRPr="003F234D">
                  <w:rPr>
                    <w:noProof/>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Nulla a erat eget nunc hendrerit ultrices eu nec nulla. Donec viverra leo aliquet, auctor quam id, convallis orci. Sed in molestie est. </w:t>
                </w:r>
              </w:p>
              <w:p w14:paraId="48FB852F" w14:textId="77777777" w:rsidR="007F250D" w:rsidRPr="003F234D" w:rsidRDefault="007F250D" w:rsidP="007F250D">
                <w:pPr>
                  <w:rPr>
                    <w:noProof/>
                  </w:rPr>
                </w:pPr>
                <w:r w:rsidRPr="003F234D">
                  <w:rPr>
                    <w:noProof/>
                  </w:rPr>
                  <w:t xml:space="preserve">Cras ornare turpis at ligula posuere, sit amet accumsan neque lobortis. Maecenas mattis risus ligula, sed ullamcorper nunc efficitur sed. Praesent venenatis quam tortor, id viverra nunc rutrum a. Maecenas malesuada ultricies sapien sit amet pharetra. Nunc tempus, risus sodales sodales hendrerit, arcu dolor commodo libero, a sollicitudin quam nulla quis lectus. In at porta mauris. </w:t>
                </w:r>
              </w:p>
              <w:p w14:paraId="74312BF2" w14:textId="77777777" w:rsidR="007F250D" w:rsidRDefault="007F250D" w:rsidP="006B6D4B">
                <w:pPr>
                  <w:rPr>
                    <w:noProof/>
                  </w:rPr>
                </w:pPr>
                <w:r w:rsidRPr="003F234D">
                  <w:rPr>
                    <w:noProof/>
                  </w:rPr>
                  <w:t>Maecenas quis leo ipsum. Pellentesque blandit libero quis justo auctor, vitae faucibus ligula scelerisque. Nunc pulvinar pulvinar augue dapibus blandit. Cras ac aliquam sapien. Fusce consectetur est sed ultrices tincidunt. Ut eget ex id odio vulputate interdum ac ut nibh. Donec tempus dui quam, non hendrerit lectus convallis sed.</w:t>
                </w:r>
              </w:p>
            </w:sdtContent>
          </w:sdt>
        </w:tc>
        <w:tc>
          <w:tcPr>
            <w:tcW w:w="2148" w:type="dxa"/>
          </w:tcPr>
          <w:p w14:paraId="1D6FD4E2" w14:textId="77777777" w:rsidR="007F250D" w:rsidRDefault="007F250D" w:rsidP="006B6D4B"/>
        </w:tc>
      </w:tr>
      <w:tr w:rsidR="007F250D" w14:paraId="0FDA6EED" w14:textId="77777777" w:rsidTr="007F250D">
        <w:tc>
          <w:tcPr>
            <w:tcW w:w="5954" w:type="dxa"/>
          </w:tcPr>
          <w:p w14:paraId="7E08EF97" w14:textId="299773F9" w:rsidR="00DC3116" w:rsidRDefault="00DC3116" w:rsidP="006B6D4B">
            <w:pPr>
              <w:rPr>
                <w:noProof/>
              </w:rPr>
            </w:pPr>
          </w:p>
          <w:p w14:paraId="1E7CFF49" w14:textId="4CCE9706" w:rsidR="00DC3116" w:rsidRDefault="00DC3116" w:rsidP="006B6D4B">
            <w:pPr>
              <w:rPr>
                <w:noProof/>
              </w:rPr>
            </w:pPr>
            <w:r>
              <w:rPr>
                <w:noProof/>
              </w:rPr>
              <w:drawing>
                <wp:inline distT="0" distB="0" distL="0" distR="0" wp14:anchorId="2C84A3F0" wp14:editId="3EF64A6F">
                  <wp:extent cx="3935896" cy="2619638"/>
                  <wp:effectExtent l="0" t="0" r="762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S Feild trip-2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38826" cy="2621588"/>
                          </a:xfrm>
                          <a:prstGeom prst="rect">
                            <a:avLst/>
                          </a:prstGeom>
                        </pic:spPr>
                      </pic:pic>
                    </a:graphicData>
                  </a:graphic>
                </wp:inline>
              </w:drawing>
            </w:r>
          </w:p>
          <w:p w14:paraId="718A31F7" w14:textId="77777777" w:rsidR="00DC3116" w:rsidRDefault="00DC3116" w:rsidP="006B6D4B">
            <w:pPr>
              <w:rPr>
                <w:noProof/>
              </w:rPr>
            </w:pPr>
          </w:p>
          <w:p w14:paraId="3E7D4E13" w14:textId="69F33C82" w:rsidR="00DC3116" w:rsidRDefault="00DC3116" w:rsidP="006B6D4B"/>
        </w:tc>
        <w:tc>
          <w:tcPr>
            <w:tcW w:w="1984" w:type="dxa"/>
            <w:vAlign w:val="bottom"/>
          </w:tcPr>
          <w:p w14:paraId="6828FE8D" w14:textId="77777777" w:rsidR="007F250D" w:rsidRDefault="00DC3116" w:rsidP="007F250D">
            <w:pPr>
              <w:pStyle w:val="Caption2"/>
            </w:pPr>
            <w:sdt>
              <w:sdtPr>
                <w:id w:val="1110703230"/>
                <w:placeholder>
                  <w:docPart w:val="F30EBCC3CA374CEAA9AC88E87E720BA7"/>
                </w:placeholder>
                <w:temporary/>
                <w:showingPlcHdr/>
                <w15:appearance w15:val="hidden"/>
              </w:sdtPr>
              <w:sdtEndPr/>
              <w:sdtContent>
                <w:r w:rsidR="007F250D" w:rsidRPr="00E403F2">
                  <w:t>Image Caption: Lorem ipsum dolor sit amet, consectetur adipiscing elit.</w:t>
                </w:r>
              </w:sdtContent>
            </w:sdt>
          </w:p>
        </w:tc>
        <w:tc>
          <w:tcPr>
            <w:tcW w:w="2148" w:type="dxa"/>
          </w:tcPr>
          <w:p w14:paraId="07BA444A" w14:textId="77777777" w:rsidR="007F250D" w:rsidRDefault="007F250D" w:rsidP="006B6D4B"/>
        </w:tc>
      </w:tr>
    </w:tbl>
    <w:p w14:paraId="49DE3BBC" w14:textId="77777777" w:rsidR="006B6D4B" w:rsidRDefault="006B6D4B" w:rsidP="006B6D4B"/>
    <w:p w14:paraId="6DA679A1" w14:textId="77777777" w:rsidR="004E4BD9" w:rsidRPr="003F234D" w:rsidRDefault="000B3301">
      <w:pPr>
        <w:rPr>
          <w:noProof/>
        </w:rPr>
      </w:pPr>
      <w:r w:rsidRPr="003F234D">
        <w:rPr>
          <w:noProof/>
        </w:rPr>
        <w:lastRenderedPageBreak/>
        <w:drawing>
          <wp:anchor distT="0" distB="0" distL="114300" distR="114300" simplePos="0" relativeHeight="251707392" behindDoc="1" locked="1" layoutInCell="1" allowOverlap="1" wp14:anchorId="0CF9417C" wp14:editId="4F8A83BA">
            <wp:simplePos x="0" y="0"/>
            <wp:positionH relativeFrom="column">
              <wp:posOffset>-683895</wp:posOffset>
            </wp:positionH>
            <wp:positionV relativeFrom="line">
              <wp:posOffset>-953770</wp:posOffset>
            </wp:positionV>
            <wp:extent cx="7783195" cy="3371215"/>
            <wp:effectExtent l="0" t="0" r="8255" b="635"/>
            <wp:wrapNone/>
            <wp:docPr id="14" name="Picture 14">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ettyImages-97236975.jpg"/>
                    <pic:cNvPicPr/>
                  </pic:nvPicPr>
                  <pic:blipFill rotWithShape="1">
                    <a:blip r:embed="rId17" cstate="screen">
                      <a:extLst>
                        <a:ext uri="{28A0092B-C50C-407E-A947-70E740481C1C}">
                          <a14:useLocalDpi xmlns:a14="http://schemas.microsoft.com/office/drawing/2010/main"/>
                        </a:ext>
                      </a:extLst>
                    </a:blip>
                    <a:srcRect l="-5"/>
                    <a:stretch/>
                  </pic:blipFill>
                  <pic:spPr bwMode="auto">
                    <a:xfrm>
                      <a:off x="0" y="0"/>
                      <a:ext cx="7783195" cy="3371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W w:w="5000" w:type="pct"/>
        <w:tblCellMar>
          <w:left w:w="0" w:type="dxa"/>
          <w:right w:w="0" w:type="dxa"/>
        </w:tblCellMar>
        <w:tblLook w:val="04A0" w:firstRow="1" w:lastRow="0" w:firstColumn="1" w:lastColumn="0" w:noHBand="0" w:noVBand="1"/>
      </w:tblPr>
      <w:tblGrid>
        <w:gridCol w:w="7938"/>
        <w:gridCol w:w="2148"/>
      </w:tblGrid>
      <w:tr w:rsidR="000B3301" w:rsidRPr="003F234D" w14:paraId="7BB26930" w14:textId="77777777" w:rsidTr="000B3301">
        <w:trPr>
          <w:trHeight w:val="6350"/>
        </w:trPr>
        <w:tc>
          <w:tcPr>
            <w:tcW w:w="7938" w:type="dxa"/>
          </w:tcPr>
          <w:p w14:paraId="269509A1" w14:textId="77777777" w:rsidR="000B3301" w:rsidRPr="003F234D" w:rsidRDefault="000B3301" w:rsidP="004C43D2"/>
        </w:tc>
        <w:tc>
          <w:tcPr>
            <w:tcW w:w="2148" w:type="dxa"/>
          </w:tcPr>
          <w:p w14:paraId="3E9F2DF2" w14:textId="77777777" w:rsidR="000B3301" w:rsidRPr="003F234D" w:rsidRDefault="000B3301" w:rsidP="004C43D2"/>
        </w:tc>
      </w:tr>
      <w:tr w:rsidR="000B3301" w:rsidRPr="003F234D" w14:paraId="3FF76CA8" w14:textId="77777777" w:rsidTr="000B3301">
        <w:tc>
          <w:tcPr>
            <w:tcW w:w="7938" w:type="dxa"/>
          </w:tcPr>
          <w:p w14:paraId="067A5332" w14:textId="77777777" w:rsidR="000B3301" w:rsidRPr="003F234D" w:rsidRDefault="00DC3116" w:rsidP="004C43D2">
            <w:pPr>
              <w:pStyle w:val="Quote5"/>
            </w:pPr>
            <w:sdt>
              <w:sdtPr>
                <w:id w:val="224660902"/>
                <w:placeholder>
                  <w:docPart w:val="00CEEC6289F04A09BF349A16912D71DE"/>
                </w:placeholder>
                <w:temporary/>
                <w:showingPlcHdr/>
                <w15:appearance w15:val="hidden"/>
              </w:sdtPr>
              <w:sdtEndPr/>
              <w:sdtContent>
                <w:r w:rsidR="000B3301" w:rsidRPr="003F234D">
                  <w:t>Lorem ipsum dolor sit amet, consectetur adipiscing elit. Etiam aliquet eu mi quis lacinia.</w:t>
                </w:r>
              </w:sdtContent>
            </w:sdt>
          </w:p>
          <w:sdt>
            <w:sdtPr>
              <w:id w:val="-1242405341"/>
              <w:placeholder>
                <w:docPart w:val="96E79CEEB09243DC8397AF84380AEBC6"/>
              </w:placeholder>
              <w:temporary/>
              <w:showingPlcHdr/>
              <w15:appearance w15:val="hidden"/>
            </w:sdtPr>
            <w:sdtEndPr/>
            <w:sdtContent>
              <w:p w14:paraId="1DD66947" w14:textId="77777777" w:rsidR="000B3301" w:rsidRPr="003F234D" w:rsidRDefault="000B3301" w:rsidP="004C43D2">
                <w:r w:rsidRPr="003F234D">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Nulla a erat eget nunc hendrerit ultrices eu nec nulla. Donec viverra leo aliquet, auctor quam id, convallis orci. Sed in molestie est. </w:t>
                </w:r>
              </w:p>
              <w:p w14:paraId="4591808A" w14:textId="77777777" w:rsidR="000B3301" w:rsidRPr="003F234D" w:rsidRDefault="000B3301" w:rsidP="004C43D2">
                <w:r w:rsidRPr="003F234D">
                  <w:t xml:space="preserve">Cras ornare turpis at ligula posuere, sit amet accumsan neque lobortis. Maecenas mattis risus ligula, sed ullamcorper nunc efficitur sed. Praesent venenatis quam tortor, id viverra nunc rutrum a. Maecenas malesuada ultricies sapien sit amet pharetra. Nunc tempus, risus sodales sodales hendrerit, arcu dolor commodo libero, a sollicitudin quam nulla quis lectus. In at porta mauris. </w:t>
                </w:r>
              </w:p>
              <w:p w14:paraId="79FD0D5D" w14:textId="77777777" w:rsidR="000B3301" w:rsidRPr="003F234D" w:rsidRDefault="000B3301" w:rsidP="004C43D2">
                <w:r w:rsidRPr="003F234D">
                  <w:t>Maecenas quis leo ipsum. Pellentesque blandit libero quis justo auctor, vitae faucibus ligula scelerisque. Nunc pulvinar pulvinar augue dapibus blandit. Cras ac aliquam sapien. Fusce consectetur est sed ultrices tincidunt. Ut eget ex id odio vulputate interdum ac ut nibh. Donec tempus dui quam, non hendrerit lectus convallis sed.</w:t>
                </w:r>
              </w:p>
            </w:sdtContent>
          </w:sdt>
        </w:tc>
        <w:tc>
          <w:tcPr>
            <w:tcW w:w="2148" w:type="dxa"/>
          </w:tcPr>
          <w:p w14:paraId="7BF6A3D0" w14:textId="77777777" w:rsidR="000B3301" w:rsidRDefault="000B3301" w:rsidP="004C43D2">
            <w:pPr>
              <w:pStyle w:val="Quote5"/>
            </w:pPr>
          </w:p>
        </w:tc>
      </w:tr>
    </w:tbl>
    <w:p w14:paraId="121039E2" w14:textId="77777777" w:rsidR="004E4BD9" w:rsidRDefault="004E4BD9" w:rsidP="003D0860">
      <w:pPr>
        <w:rPr>
          <w:noProof/>
        </w:rPr>
      </w:pPr>
    </w:p>
    <w:p w14:paraId="13894635" w14:textId="77777777" w:rsidR="000B3301" w:rsidRDefault="000B3301" w:rsidP="003D0860">
      <w:pPr>
        <w:rPr>
          <w:noProof/>
        </w:rPr>
      </w:pPr>
      <w:r>
        <w:rPr>
          <w:noProof/>
        </w:rPr>
        <w:lastRenderedPageBreak/>
        <mc:AlternateContent>
          <mc:Choice Requires="wps">
            <w:drawing>
              <wp:anchor distT="0" distB="0" distL="114300" distR="114300" simplePos="0" relativeHeight="251709440" behindDoc="1" locked="0" layoutInCell="1" allowOverlap="1" wp14:anchorId="500F9E22" wp14:editId="023259C5">
                <wp:simplePos x="0" y="0"/>
                <wp:positionH relativeFrom="column">
                  <wp:posOffset>-683895</wp:posOffset>
                </wp:positionH>
                <wp:positionV relativeFrom="paragraph">
                  <wp:posOffset>6770370</wp:posOffset>
                </wp:positionV>
                <wp:extent cx="7750800" cy="2606400"/>
                <wp:effectExtent l="0" t="0" r="3175" b="3810"/>
                <wp:wrapNone/>
                <wp:docPr id="24" name="Rectangle 24">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750800" cy="2606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458C24" w14:textId="77777777" w:rsidR="000B3301" w:rsidRPr="0006324A" w:rsidRDefault="000B3301" w:rsidP="000B3301">
                            <w:pPr>
                              <w:spacing w:line="192" w:lineRule="auto"/>
                              <w:ind w:right="1077"/>
                              <w:rPr>
                                <w:rFonts w:ascii="Tw Cen MT" w:hAnsi="Tw Cen MT"/>
                                <w:b/>
                                <w:bCs/>
                                <w:sz w:val="40"/>
                                <w:szCs w:val="40"/>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0F9E22" id="Rectangle 24" o:spid="_x0000_s1035" style="position:absolute;margin-left:-53.85pt;margin-top:533.1pt;width:610.3pt;height:205.2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" fillcolor="#01b1ae [3204]" stroked="f" strokeweight="1pt">
                <v:textbox>
                  <w:txbxContent>
                    <w:p w14:paraId="3F458C24" w14:textId="77777777" w:rsidR="000B3301" w:rsidRPr="0006324A" w:rsidRDefault="000B3301" w:rsidP="000B3301">
                      <w:pPr>
                        <w:spacing w:line="192" w:lineRule="auto"/>
                        <w:ind w:right="1077"/>
                        <w:rPr>
                          <w:rFonts w:ascii="Tw Cen MT" w:hAnsi="Tw Cen MT"/>
                          <w:b/>
                          <w:bCs/>
                          <w:sz w:val="40"/>
                          <w:szCs w:val="40"/>
                        </w:rPr>
                      </w:pPr>
                    </w:p>
                  </w:txbxContent>
                </v:textbox>
              </v:rect>
            </w:pict>
          </mc:Fallback>
        </mc:AlternateContent>
      </w:r>
    </w:p>
    <w:tbl>
      <w:tblPr>
        <w:tblW w:w="5000" w:type="pct"/>
        <w:tblCellMar>
          <w:left w:w="0" w:type="dxa"/>
          <w:right w:w="0" w:type="dxa"/>
        </w:tblCellMar>
        <w:tblLook w:val="04A0" w:firstRow="1" w:lastRow="0" w:firstColumn="1" w:lastColumn="0" w:noHBand="0" w:noVBand="1"/>
      </w:tblPr>
      <w:tblGrid>
        <w:gridCol w:w="6"/>
        <w:gridCol w:w="10074"/>
        <w:gridCol w:w="6"/>
      </w:tblGrid>
      <w:tr w:rsidR="000B3301" w14:paraId="2A2844C2" w14:textId="77777777" w:rsidTr="0001487E">
        <w:tc>
          <w:tcPr>
            <w:tcW w:w="2477" w:type="dxa"/>
          </w:tcPr>
          <w:p w14:paraId="14570E16" w14:textId="687BA4E0" w:rsidR="000B3301" w:rsidRDefault="000B3301" w:rsidP="00DC3116">
            <w:pPr>
              <w:pStyle w:val="Caption2"/>
            </w:pPr>
          </w:p>
        </w:tc>
        <w:tc>
          <w:tcPr>
            <w:tcW w:w="5887" w:type="dxa"/>
          </w:tcPr>
          <w:p w14:paraId="6AC4299F" w14:textId="1E37927D" w:rsidR="000B3301" w:rsidRDefault="00DC3116" w:rsidP="003D0860">
            <w:pPr>
              <w:rPr>
                <w:noProof/>
              </w:rPr>
            </w:pPr>
            <w:r>
              <w:rPr>
                <w:noProof/>
              </w:rPr>
              <w:drawing>
                <wp:inline distT="0" distB="0" distL="0" distR="0" wp14:anchorId="54FB87DF" wp14:editId="1AAFDAC1">
                  <wp:extent cx="6404610" cy="42741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wha dam 2013 day one-4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04610" cy="4274185"/>
                          </a:xfrm>
                          <a:prstGeom prst="rect">
                            <a:avLst/>
                          </a:prstGeom>
                        </pic:spPr>
                      </pic:pic>
                    </a:graphicData>
                  </a:graphic>
                </wp:inline>
              </w:drawing>
            </w:r>
          </w:p>
        </w:tc>
        <w:tc>
          <w:tcPr>
            <w:tcW w:w="1722" w:type="dxa"/>
          </w:tcPr>
          <w:p w14:paraId="027DAB7B" w14:textId="77777777" w:rsidR="000B3301" w:rsidRDefault="000B3301" w:rsidP="003D0860">
            <w:pPr>
              <w:rPr>
                <w:noProof/>
              </w:rPr>
            </w:pPr>
          </w:p>
        </w:tc>
      </w:tr>
      <w:tr w:rsidR="00DC3116" w14:paraId="21232252" w14:textId="77777777" w:rsidTr="0001487E">
        <w:tc>
          <w:tcPr>
            <w:tcW w:w="2477" w:type="dxa"/>
          </w:tcPr>
          <w:p w14:paraId="262E954D" w14:textId="77777777" w:rsidR="00DC3116" w:rsidRDefault="00DC3116" w:rsidP="00DC3116">
            <w:pPr>
              <w:pStyle w:val="Caption2"/>
            </w:pPr>
          </w:p>
          <w:p w14:paraId="440B3094" w14:textId="3E63F31A" w:rsidR="00DC3116" w:rsidRPr="00DC3116" w:rsidRDefault="00DC3116" w:rsidP="00DC3116"/>
        </w:tc>
        <w:tc>
          <w:tcPr>
            <w:tcW w:w="5887" w:type="dxa"/>
          </w:tcPr>
          <w:p w14:paraId="7C5377D3" w14:textId="77777777" w:rsidR="00DC3116" w:rsidRDefault="00DC3116" w:rsidP="003D0860">
            <w:pPr>
              <w:rPr>
                <w:noProof/>
              </w:rPr>
            </w:pPr>
          </w:p>
        </w:tc>
        <w:tc>
          <w:tcPr>
            <w:tcW w:w="1722" w:type="dxa"/>
          </w:tcPr>
          <w:p w14:paraId="2928E698" w14:textId="77777777" w:rsidR="00DC3116" w:rsidRDefault="00DC3116" w:rsidP="003D0860">
            <w:pPr>
              <w:rPr>
                <w:noProof/>
              </w:rPr>
            </w:pPr>
          </w:p>
        </w:tc>
      </w:tr>
      <w:tr w:rsidR="000B3301" w14:paraId="4BA25E51" w14:textId="77777777" w:rsidTr="0001487E">
        <w:tc>
          <w:tcPr>
            <w:tcW w:w="2477" w:type="dxa"/>
          </w:tcPr>
          <w:p w14:paraId="65E28D5C" w14:textId="77777777" w:rsidR="000B3301" w:rsidRDefault="000B3301" w:rsidP="003D0860">
            <w:pPr>
              <w:rPr>
                <w:noProof/>
              </w:rPr>
            </w:pPr>
          </w:p>
        </w:tc>
        <w:tc>
          <w:tcPr>
            <w:tcW w:w="7609" w:type="dxa"/>
            <w:gridSpan w:val="2"/>
            <w:tcMar>
              <w:top w:w="964" w:type="dxa"/>
              <w:bottom w:w="1701" w:type="dxa"/>
            </w:tcMar>
          </w:tcPr>
          <w:p w14:paraId="3F55ECD2" w14:textId="77777777" w:rsidR="000B3301" w:rsidRPr="003F234D" w:rsidRDefault="00DC3116" w:rsidP="000B3301">
            <w:pPr>
              <w:pStyle w:val="Quote6"/>
              <w:rPr>
                <w:noProof/>
              </w:rPr>
            </w:pPr>
            <w:sdt>
              <w:sdtPr>
                <w:rPr>
                  <w:noProof/>
                </w:rPr>
                <w:id w:val="-1256509959"/>
                <w:placeholder>
                  <w:docPart w:val="C8DE80AE513D4BF9BB047DCA99F8BC97"/>
                </w:placeholder>
                <w:temporary/>
                <w:showingPlcHdr/>
                <w15:appearance w15:val="hidden"/>
              </w:sdtPr>
              <w:sdtEndPr/>
              <w:sdtContent>
                <w:r w:rsidR="000B3301" w:rsidRPr="003F234D">
                  <w:rPr>
                    <w:noProof/>
                  </w:rPr>
                  <w:t>Lorem ipsum dolor sit amet, consectetur adipiscing elit. Etiam aliquet eu mi quis lacinia.</w:t>
                </w:r>
              </w:sdtContent>
            </w:sdt>
          </w:p>
          <w:p w14:paraId="5E6B0B6E" w14:textId="77777777" w:rsidR="000B3301" w:rsidRDefault="00DC3116" w:rsidP="003D0860">
            <w:pPr>
              <w:rPr>
                <w:noProof/>
              </w:rPr>
            </w:pPr>
            <w:sdt>
              <w:sdtPr>
                <w:rPr>
                  <w:noProof/>
                </w:rPr>
                <w:id w:val="-142892046"/>
                <w:placeholder>
                  <w:docPart w:val="9F599D339E614E6A8C95774E1B5B97EE"/>
                </w:placeholder>
                <w:temporary/>
                <w:showingPlcHdr/>
                <w15:appearance w15:val="hidden"/>
              </w:sdtPr>
              <w:sdtEndPr/>
              <w:sdtContent>
                <w:r w:rsidR="000B3301" w:rsidRPr="003F234D">
                  <w:rPr>
                    <w:noProof/>
                  </w:rPr>
                  <w:t>Lorem ipsum dolor sit amet, consectetur adipiscing elit. Etiam aliquet eu mi quis lacinia. Ut fermentum a magna ut eleifend. Integer convallis suscipit ante eu varius. Morbi a purus dolor. Suspendisse sit amet ipsum finibus justo viverra blandit. Ut congue quis tortor eget sodales. Nulla a erat eget nunc hendrerit ultrices eu nec nulla. Donec viverra leo aliquet, auctor quam id, convallis orci. Sed in molestie est.</w:t>
                </w:r>
              </w:sdtContent>
            </w:sdt>
          </w:p>
        </w:tc>
      </w:tr>
      <w:tr w:rsidR="000B3301" w14:paraId="31E4DCED" w14:textId="77777777" w:rsidTr="0001487E">
        <w:tc>
          <w:tcPr>
            <w:tcW w:w="2477" w:type="dxa"/>
          </w:tcPr>
          <w:p w14:paraId="2F091DB9" w14:textId="77777777" w:rsidR="000B3301" w:rsidRDefault="000B3301" w:rsidP="003D0860">
            <w:pPr>
              <w:rPr>
                <w:noProof/>
              </w:rPr>
            </w:pPr>
          </w:p>
        </w:tc>
        <w:tc>
          <w:tcPr>
            <w:tcW w:w="5887" w:type="dxa"/>
          </w:tcPr>
          <w:p w14:paraId="0BC602F3" w14:textId="77777777" w:rsidR="000B3301" w:rsidRDefault="00DC3116" w:rsidP="0001487E">
            <w:pPr>
              <w:pStyle w:val="Quote7"/>
            </w:pPr>
            <w:sdt>
              <w:sdtPr>
                <w:id w:val="-775254652"/>
                <w:placeholder>
                  <w:docPart w:val="BB93823421F6422A9B740B368F4DD90A"/>
                </w:placeholder>
                <w:temporary/>
                <w:showingPlcHdr/>
                <w15:appearance w15:val="hidden"/>
              </w:sdtPr>
              <w:sdtEndPr/>
              <w:sdtContent>
                <w:r w:rsidR="000B3301" w:rsidRPr="001401F6">
                  <w:t>Lorem ipsum dolor sit amet, consectetur adipiscing elit. Etiam aliquet eu mi quis lacinia.</w:t>
                </w:r>
              </w:sdtContent>
            </w:sdt>
          </w:p>
        </w:tc>
        <w:tc>
          <w:tcPr>
            <w:tcW w:w="1722" w:type="dxa"/>
          </w:tcPr>
          <w:p w14:paraId="466BD55B" w14:textId="77777777" w:rsidR="000B3301" w:rsidRDefault="000B3301" w:rsidP="003D0860">
            <w:pPr>
              <w:rPr>
                <w:noProof/>
              </w:rPr>
            </w:pPr>
          </w:p>
        </w:tc>
      </w:tr>
    </w:tbl>
    <w:p w14:paraId="33FC33E9" w14:textId="77777777" w:rsidR="000B3301" w:rsidRDefault="000B3301" w:rsidP="003D0860">
      <w:pPr>
        <w:rPr>
          <w:noProof/>
        </w:rPr>
      </w:pPr>
    </w:p>
    <w:sectPr w:rsidR="000B3301" w:rsidSect="007F250D">
      <w:footerReference w:type="default" r:id="rId19"/>
      <w:type w:val="continuous"/>
      <w:pgSz w:w="12240" w:h="15840" w:code="1"/>
      <w:pgMar w:top="1077" w:right="1077" w:bottom="851" w:left="1077" w:header="709" w:footer="709" w:gutter="0"/>
      <w:cols w:space="85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1789F2" w14:textId="77777777" w:rsidR="00297F5B" w:rsidRDefault="00297F5B" w:rsidP="00A63A6C">
      <w:pPr>
        <w:spacing w:after="0" w:line="240" w:lineRule="auto"/>
      </w:pPr>
      <w:r>
        <w:separator/>
      </w:r>
    </w:p>
  </w:endnote>
  <w:endnote w:type="continuationSeparator" w:id="0">
    <w:p w14:paraId="2C837783" w14:textId="77777777" w:rsidR="00297F5B" w:rsidRDefault="00297F5B" w:rsidP="00A63A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Franklin Gothic Medium Cond">
    <w:panose1 w:val="020B06060304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0962265"/>
      <w:docPartObj>
        <w:docPartGallery w:val="Page Numbers (Bottom of Page)"/>
        <w:docPartUnique/>
      </w:docPartObj>
    </w:sdtPr>
    <w:sdtEndPr>
      <w:rPr>
        <w:noProof/>
      </w:rPr>
    </w:sdtEndPr>
    <w:sdtContent>
      <w:p w14:paraId="0C42E465" w14:textId="3F2E863C" w:rsidR="00DC3116" w:rsidRDefault="00DC311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24669FE" w14:textId="77777777" w:rsidR="00DC3116" w:rsidRDefault="00DC31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459052" w14:textId="77777777" w:rsidR="00297F5B" w:rsidRDefault="00297F5B" w:rsidP="00A63A6C">
      <w:pPr>
        <w:spacing w:after="0" w:line="240" w:lineRule="auto"/>
      </w:pPr>
      <w:r>
        <w:separator/>
      </w:r>
    </w:p>
  </w:footnote>
  <w:footnote w:type="continuationSeparator" w:id="0">
    <w:p w14:paraId="6E2C8DB4" w14:textId="77777777" w:rsidR="00297F5B" w:rsidRDefault="00297F5B" w:rsidP="00A63A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BC47B8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55E74C1"/>
    <w:multiLevelType w:val="hybridMultilevel"/>
    <w:tmpl w:val="F6EE88F4"/>
    <w:lvl w:ilvl="0" w:tplc="14EE602C">
      <w:start w:val="1"/>
      <w:numFmt w:val="bullet"/>
      <w:lvlText w:val="►"/>
      <w:lvlJc w:val="left"/>
      <w:pPr>
        <w:ind w:left="720" w:hanging="360"/>
      </w:pPr>
      <w:rPr>
        <w:rFonts w:ascii="Franklin Gothic Medium Cond" w:hAnsi="Franklin Gothic Medium Cond" w:hint="default"/>
        <w:color w:val="01B1AE"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344DBB"/>
    <w:multiLevelType w:val="hybridMultilevel"/>
    <w:tmpl w:val="01FED422"/>
    <w:lvl w:ilvl="0" w:tplc="2A4C21AA">
      <w:start w:val="212"/>
      <w:numFmt w:val="bullet"/>
      <w:lvlText w:val="-"/>
      <w:lvlJc w:val="left"/>
      <w:pPr>
        <w:ind w:left="3240" w:hanging="360"/>
      </w:pPr>
      <w:rPr>
        <w:rFonts w:ascii="Calibri" w:eastAsiaTheme="minorHAnsi" w:hAnsi="Calibri" w:cstheme="minorBidi"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 w15:restartNumberingAfterBreak="0">
    <w:nsid w:val="68BC342A"/>
    <w:multiLevelType w:val="hybridMultilevel"/>
    <w:tmpl w:val="3012AC96"/>
    <w:lvl w:ilvl="0" w:tplc="AA0285CC">
      <w:start w:val="1"/>
      <w:numFmt w:val="bullet"/>
      <w:pStyle w:val="ListBullet"/>
      <w:lvlText w:val="►"/>
      <w:lvlJc w:val="left"/>
      <w:pPr>
        <w:ind w:left="720" w:hanging="360"/>
      </w:pPr>
      <w:rPr>
        <w:rFonts w:ascii="Franklin Gothic Medium Cond" w:hAnsi="Franklin Gothic Medium Cond" w:hint="default"/>
        <w:color w:val="01B1AE"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6FE4A01"/>
    <w:multiLevelType w:val="hybridMultilevel"/>
    <w:tmpl w:val="740E9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removePersonalInformation/>
  <w:removeDateAndTime/>
  <w:proofState w:spelling="clean" w:grammar="clean"/>
  <w:attachedTemplate r:id="rId1"/>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LA0NrQ0MLU0NDczNjRQ0lEKTi0uzszPAykwqQUArrNvbiwAAAA="/>
  </w:docVars>
  <w:rsids>
    <w:rsidRoot w:val="00297F5B"/>
    <w:rsid w:val="0001487E"/>
    <w:rsid w:val="0001638A"/>
    <w:rsid w:val="00024F90"/>
    <w:rsid w:val="00037F6E"/>
    <w:rsid w:val="00047CE7"/>
    <w:rsid w:val="000516BB"/>
    <w:rsid w:val="0006324A"/>
    <w:rsid w:val="00084FF8"/>
    <w:rsid w:val="000B3301"/>
    <w:rsid w:val="000B451E"/>
    <w:rsid w:val="000F323E"/>
    <w:rsid w:val="001237B0"/>
    <w:rsid w:val="001401F6"/>
    <w:rsid w:val="00197414"/>
    <w:rsid w:val="001B3360"/>
    <w:rsid w:val="001D0736"/>
    <w:rsid w:val="001F5C05"/>
    <w:rsid w:val="0021311F"/>
    <w:rsid w:val="00220B9B"/>
    <w:rsid w:val="00297F5B"/>
    <w:rsid w:val="002A4639"/>
    <w:rsid w:val="002B4439"/>
    <w:rsid w:val="00310C8A"/>
    <w:rsid w:val="0033767E"/>
    <w:rsid w:val="00352E04"/>
    <w:rsid w:val="00372EDD"/>
    <w:rsid w:val="003A290D"/>
    <w:rsid w:val="003C2F6B"/>
    <w:rsid w:val="003D0860"/>
    <w:rsid w:val="003D7B43"/>
    <w:rsid w:val="003F234D"/>
    <w:rsid w:val="004C43D2"/>
    <w:rsid w:val="004E4BD9"/>
    <w:rsid w:val="004E5762"/>
    <w:rsid w:val="00503CB7"/>
    <w:rsid w:val="00506E3F"/>
    <w:rsid w:val="00533DB7"/>
    <w:rsid w:val="005729DE"/>
    <w:rsid w:val="00593F53"/>
    <w:rsid w:val="005A20B8"/>
    <w:rsid w:val="005B1DED"/>
    <w:rsid w:val="005B6BBD"/>
    <w:rsid w:val="00601D66"/>
    <w:rsid w:val="00617F7D"/>
    <w:rsid w:val="00642B92"/>
    <w:rsid w:val="0064312D"/>
    <w:rsid w:val="006A2477"/>
    <w:rsid w:val="006A3A69"/>
    <w:rsid w:val="006B6D4B"/>
    <w:rsid w:val="007C106A"/>
    <w:rsid w:val="007F250D"/>
    <w:rsid w:val="00841014"/>
    <w:rsid w:val="00846719"/>
    <w:rsid w:val="00885BC3"/>
    <w:rsid w:val="00922B8C"/>
    <w:rsid w:val="00922FCD"/>
    <w:rsid w:val="00965DF5"/>
    <w:rsid w:val="009A3397"/>
    <w:rsid w:val="009D472B"/>
    <w:rsid w:val="009D51E2"/>
    <w:rsid w:val="009F4FE7"/>
    <w:rsid w:val="00A57E76"/>
    <w:rsid w:val="00A618B4"/>
    <w:rsid w:val="00A63A6C"/>
    <w:rsid w:val="00AB538E"/>
    <w:rsid w:val="00AE6FF4"/>
    <w:rsid w:val="00B060F1"/>
    <w:rsid w:val="00B0794A"/>
    <w:rsid w:val="00B07FC3"/>
    <w:rsid w:val="00B225C1"/>
    <w:rsid w:val="00B31872"/>
    <w:rsid w:val="00BE0D18"/>
    <w:rsid w:val="00C97BBF"/>
    <w:rsid w:val="00CB43CD"/>
    <w:rsid w:val="00CE4711"/>
    <w:rsid w:val="00D1081A"/>
    <w:rsid w:val="00D42475"/>
    <w:rsid w:val="00DB5DAB"/>
    <w:rsid w:val="00DC3116"/>
    <w:rsid w:val="00DC49B0"/>
    <w:rsid w:val="00DD402D"/>
    <w:rsid w:val="00DD58CC"/>
    <w:rsid w:val="00DE03FC"/>
    <w:rsid w:val="00DE3223"/>
    <w:rsid w:val="00E403F2"/>
    <w:rsid w:val="00E43389"/>
    <w:rsid w:val="00E77529"/>
    <w:rsid w:val="00E94F13"/>
    <w:rsid w:val="00EA79BE"/>
    <w:rsid w:val="00EC6438"/>
    <w:rsid w:val="00F13E0F"/>
    <w:rsid w:val="00F75750"/>
    <w:rsid w:val="00FD6126"/>
    <w:rsid w:val="00FF2B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5E914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312D"/>
  </w:style>
  <w:style w:type="paragraph" w:styleId="Heading1">
    <w:name w:val="heading 1"/>
    <w:basedOn w:val="Normal"/>
    <w:next w:val="Normal"/>
    <w:link w:val="Heading1Char"/>
    <w:uiPriority w:val="9"/>
    <w:qFormat/>
    <w:rsid w:val="0001638A"/>
    <w:pPr>
      <w:keepNext/>
      <w:keepLines/>
      <w:outlineLvl w:val="0"/>
    </w:pPr>
    <w:rPr>
      <w:rFonts w:asciiTheme="majorHAnsi" w:eastAsiaTheme="majorEastAsia" w:hAnsiTheme="majorHAnsi" w:cstheme="majorBidi"/>
      <w:b/>
      <w:color w:val="01B1AE" w:themeColor="accent1"/>
      <w:sz w:val="40"/>
      <w:szCs w:val="32"/>
    </w:rPr>
  </w:style>
  <w:style w:type="paragraph" w:styleId="Heading2">
    <w:name w:val="heading 2"/>
    <w:basedOn w:val="Normal"/>
    <w:next w:val="Normal"/>
    <w:link w:val="Heading2Char"/>
    <w:uiPriority w:val="9"/>
    <w:semiHidden/>
    <w:rsid w:val="00841014"/>
    <w:pPr>
      <w:outlineLvl w:val="1"/>
    </w:pPr>
    <w:rPr>
      <w:rFonts w:ascii="Tw Cen MT" w:hAnsi="Tw Cen MT"/>
      <w:b/>
      <w:bCs/>
      <w:color w:val="01B1AE" w:themeColor="accent1"/>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semiHidden/>
    <w:rsid w:val="004E5762"/>
    <w:pPr>
      <w:ind w:left="720"/>
      <w:contextualSpacing/>
    </w:pPr>
  </w:style>
  <w:style w:type="character" w:customStyle="1" w:styleId="Heading2Char">
    <w:name w:val="Heading 2 Char"/>
    <w:basedOn w:val="DefaultParagraphFont"/>
    <w:link w:val="Heading2"/>
    <w:uiPriority w:val="9"/>
    <w:semiHidden/>
    <w:rsid w:val="0064312D"/>
    <w:rPr>
      <w:rFonts w:ascii="Tw Cen MT" w:hAnsi="Tw Cen MT"/>
      <w:b/>
      <w:bCs/>
      <w:color w:val="01B1AE" w:themeColor="accent1"/>
      <w:sz w:val="40"/>
      <w:szCs w:val="40"/>
    </w:rPr>
  </w:style>
  <w:style w:type="paragraph" w:styleId="Header">
    <w:name w:val="header"/>
    <w:basedOn w:val="Normal"/>
    <w:link w:val="HeaderChar"/>
    <w:uiPriority w:val="99"/>
    <w:semiHidden/>
    <w:rsid w:val="00A63A6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4312D"/>
  </w:style>
  <w:style w:type="paragraph" w:styleId="Footer">
    <w:name w:val="footer"/>
    <w:basedOn w:val="Normal"/>
    <w:link w:val="FooterChar"/>
    <w:uiPriority w:val="99"/>
    <w:rsid w:val="00A63A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312D"/>
  </w:style>
  <w:style w:type="paragraph" w:styleId="Title">
    <w:name w:val="Title"/>
    <w:basedOn w:val="Normal"/>
    <w:next w:val="Normal"/>
    <w:link w:val="TitleChar"/>
    <w:uiPriority w:val="10"/>
    <w:qFormat/>
    <w:rsid w:val="00220B9B"/>
    <w:pPr>
      <w:spacing w:line="192" w:lineRule="auto"/>
      <w:contextualSpacing/>
    </w:pPr>
    <w:rPr>
      <w:rFonts w:asciiTheme="majorHAnsi" w:eastAsiaTheme="majorEastAsia" w:hAnsiTheme="majorHAnsi" w:cstheme="majorBidi"/>
      <w:color w:val="FFFFFF" w:themeColor="background1"/>
      <w:kern w:val="28"/>
      <w:sz w:val="96"/>
      <w:szCs w:val="56"/>
    </w:rPr>
  </w:style>
  <w:style w:type="character" w:customStyle="1" w:styleId="TitleChar">
    <w:name w:val="Title Char"/>
    <w:basedOn w:val="DefaultParagraphFont"/>
    <w:link w:val="Title"/>
    <w:uiPriority w:val="10"/>
    <w:rsid w:val="00220B9B"/>
    <w:rPr>
      <w:rFonts w:asciiTheme="majorHAnsi" w:eastAsiaTheme="majorEastAsia" w:hAnsiTheme="majorHAnsi" w:cstheme="majorBidi"/>
      <w:color w:val="FFFFFF" w:themeColor="background1"/>
      <w:kern w:val="28"/>
      <w:sz w:val="96"/>
      <w:szCs w:val="56"/>
    </w:rPr>
  </w:style>
  <w:style w:type="character" w:styleId="PlaceholderText">
    <w:name w:val="Placeholder Text"/>
    <w:basedOn w:val="DefaultParagraphFont"/>
    <w:uiPriority w:val="99"/>
    <w:semiHidden/>
    <w:rsid w:val="00DE3223"/>
    <w:rPr>
      <w:color w:val="808080"/>
    </w:rPr>
  </w:style>
  <w:style w:type="paragraph" w:styleId="Subtitle">
    <w:name w:val="Subtitle"/>
    <w:basedOn w:val="Normal"/>
    <w:next w:val="Normal"/>
    <w:link w:val="SubtitleChar"/>
    <w:uiPriority w:val="11"/>
    <w:qFormat/>
    <w:rsid w:val="00220B9B"/>
    <w:pPr>
      <w:numPr>
        <w:ilvl w:val="1"/>
      </w:numPr>
      <w:spacing w:line="192" w:lineRule="auto"/>
    </w:pPr>
    <w:rPr>
      <w:rFonts w:asciiTheme="majorHAnsi" w:eastAsiaTheme="minorEastAsia" w:hAnsiTheme="majorHAnsi"/>
      <w:b/>
      <w:color w:val="FFFFFF" w:themeColor="background1"/>
      <w:sz w:val="220"/>
    </w:rPr>
  </w:style>
  <w:style w:type="character" w:customStyle="1" w:styleId="SubtitleChar">
    <w:name w:val="Subtitle Char"/>
    <w:basedOn w:val="DefaultParagraphFont"/>
    <w:link w:val="Subtitle"/>
    <w:uiPriority w:val="11"/>
    <w:rsid w:val="00220B9B"/>
    <w:rPr>
      <w:rFonts w:asciiTheme="majorHAnsi" w:eastAsiaTheme="minorEastAsia" w:hAnsiTheme="majorHAnsi"/>
      <w:b/>
      <w:color w:val="FFFFFF" w:themeColor="background1"/>
      <w:sz w:val="220"/>
    </w:rPr>
  </w:style>
  <w:style w:type="paragraph" w:customStyle="1" w:styleId="Introduction">
    <w:name w:val="Introduction"/>
    <w:basedOn w:val="Normal"/>
    <w:next w:val="Normal"/>
    <w:link w:val="IntroductionChar"/>
    <w:uiPriority w:val="12"/>
    <w:qFormat/>
    <w:rsid w:val="0001638A"/>
    <w:rPr>
      <w:color w:val="auto"/>
      <w:sz w:val="32"/>
      <w:szCs w:val="32"/>
    </w:rPr>
  </w:style>
  <w:style w:type="paragraph" w:customStyle="1" w:styleId="Author">
    <w:name w:val="Author"/>
    <w:basedOn w:val="Normal"/>
    <w:next w:val="Normal"/>
    <w:link w:val="AuthorChar"/>
    <w:uiPriority w:val="12"/>
    <w:qFormat/>
    <w:rsid w:val="0001638A"/>
    <w:rPr>
      <w:color w:val="auto"/>
    </w:rPr>
  </w:style>
  <w:style w:type="character" w:customStyle="1" w:styleId="IntroductionChar">
    <w:name w:val="Introduction Char"/>
    <w:basedOn w:val="DefaultParagraphFont"/>
    <w:link w:val="Introduction"/>
    <w:uiPriority w:val="12"/>
    <w:rsid w:val="0064312D"/>
    <w:rPr>
      <w:color w:val="auto"/>
      <w:sz w:val="32"/>
      <w:szCs w:val="32"/>
    </w:rPr>
  </w:style>
  <w:style w:type="character" w:customStyle="1" w:styleId="Heading1Char">
    <w:name w:val="Heading 1 Char"/>
    <w:basedOn w:val="DefaultParagraphFont"/>
    <w:link w:val="Heading1"/>
    <w:uiPriority w:val="9"/>
    <w:rsid w:val="0001638A"/>
    <w:rPr>
      <w:rFonts w:asciiTheme="majorHAnsi" w:eastAsiaTheme="majorEastAsia" w:hAnsiTheme="majorHAnsi" w:cstheme="majorBidi"/>
      <w:b/>
      <w:color w:val="01B1AE" w:themeColor="accent1"/>
      <w:sz w:val="40"/>
      <w:szCs w:val="32"/>
    </w:rPr>
  </w:style>
  <w:style w:type="character" w:customStyle="1" w:styleId="AuthorChar">
    <w:name w:val="Author Char"/>
    <w:basedOn w:val="DefaultParagraphFont"/>
    <w:link w:val="Author"/>
    <w:uiPriority w:val="12"/>
    <w:rsid w:val="0064312D"/>
    <w:rPr>
      <w:color w:val="auto"/>
    </w:rPr>
  </w:style>
  <w:style w:type="paragraph" w:styleId="Quote">
    <w:name w:val="Quote"/>
    <w:basedOn w:val="Normal"/>
    <w:next w:val="Normal"/>
    <w:link w:val="QuoteChar"/>
    <w:uiPriority w:val="29"/>
    <w:qFormat/>
    <w:rsid w:val="001D0736"/>
    <w:pPr>
      <w:spacing w:after="0"/>
      <w:jc w:val="center"/>
    </w:pPr>
    <w:rPr>
      <w:iCs/>
      <w:color w:val="404040" w:themeColor="text1" w:themeTint="BF"/>
      <w:sz w:val="36"/>
    </w:rPr>
  </w:style>
  <w:style w:type="character" w:customStyle="1" w:styleId="QuoteChar">
    <w:name w:val="Quote Char"/>
    <w:basedOn w:val="DefaultParagraphFont"/>
    <w:link w:val="Quote"/>
    <w:uiPriority w:val="29"/>
    <w:rsid w:val="001D0736"/>
    <w:rPr>
      <w:iCs/>
      <w:color w:val="404040" w:themeColor="text1" w:themeTint="BF"/>
      <w:sz w:val="36"/>
    </w:rPr>
  </w:style>
  <w:style w:type="paragraph" w:customStyle="1" w:styleId="QuoteOpen">
    <w:name w:val="Quote Open"/>
    <w:basedOn w:val="Normal"/>
    <w:next w:val="Normal"/>
    <w:link w:val="QuoteOpenChar"/>
    <w:uiPriority w:val="29"/>
    <w:qFormat/>
    <w:rsid w:val="00DB5DAB"/>
    <w:pPr>
      <w:spacing w:after="0" w:line="192" w:lineRule="auto"/>
      <w:jc w:val="right"/>
    </w:pPr>
    <w:rPr>
      <w:rFonts w:asciiTheme="majorHAnsi" w:hAnsiTheme="majorHAnsi"/>
      <w:i/>
      <w:iCs/>
      <w:noProof/>
      <w:color w:val="01B1AE" w:themeColor="accent1"/>
      <w:sz w:val="240"/>
      <w:szCs w:val="240"/>
    </w:rPr>
  </w:style>
  <w:style w:type="paragraph" w:customStyle="1" w:styleId="QuoteClose">
    <w:name w:val="Quote Close"/>
    <w:basedOn w:val="Normal"/>
    <w:next w:val="Normal"/>
    <w:link w:val="QuoteCloseChar"/>
    <w:uiPriority w:val="29"/>
    <w:qFormat/>
    <w:rsid w:val="005B6BBD"/>
    <w:pPr>
      <w:spacing w:after="0" w:line="192" w:lineRule="auto"/>
    </w:pPr>
    <w:rPr>
      <w:rFonts w:asciiTheme="majorHAnsi" w:hAnsiTheme="majorHAnsi"/>
      <w:i/>
      <w:iCs/>
      <w:noProof/>
      <w:color w:val="F26289" w:themeColor="accent3"/>
      <w:sz w:val="240"/>
      <w:szCs w:val="240"/>
    </w:rPr>
  </w:style>
  <w:style w:type="character" w:customStyle="1" w:styleId="QuoteOpenChar">
    <w:name w:val="Quote Open Char"/>
    <w:basedOn w:val="DefaultParagraphFont"/>
    <w:link w:val="QuoteOpen"/>
    <w:uiPriority w:val="29"/>
    <w:rsid w:val="00DB5DAB"/>
    <w:rPr>
      <w:rFonts w:asciiTheme="majorHAnsi" w:hAnsiTheme="majorHAnsi"/>
      <w:i/>
      <w:iCs/>
      <w:noProof/>
      <w:color w:val="01B1AE" w:themeColor="accent1"/>
      <w:sz w:val="240"/>
      <w:szCs w:val="240"/>
    </w:rPr>
  </w:style>
  <w:style w:type="paragraph" w:customStyle="1" w:styleId="Quote2">
    <w:name w:val="Quote 2"/>
    <w:basedOn w:val="Normal"/>
    <w:next w:val="Normal"/>
    <w:link w:val="Quote2Char"/>
    <w:uiPriority w:val="29"/>
    <w:qFormat/>
    <w:rsid w:val="00084FF8"/>
    <w:pPr>
      <w:tabs>
        <w:tab w:val="left" w:pos="5812"/>
      </w:tabs>
      <w:spacing w:after="0"/>
      <w:ind w:left="709" w:right="766"/>
      <w:jc w:val="center"/>
    </w:pPr>
    <w:rPr>
      <w:i/>
      <w:iCs/>
      <w:color w:val="FFFFFF" w:themeColor="background1"/>
      <w:sz w:val="36"/>
      <w:szCs w:val="36"/>
    </w:rPr>
  </w:style>
  <w:style w:type="character" w:customStyle="1" w:styleId="QuoteCloseChar">
    <w:name w:val="Quote Close Char"/>
    <w:basedOn w:val="DefaultParagraphFont"/>
    <w:link w:val="QuoteClose"/>
    <w:uiPriority w:val="29"/>
    <w:rsid w:val="005B6BBD"/>
    <w:rPr>
      <w:rFonts w:asciiTheme="majorHAnsi" w:hAnsiTheme="majorHAnsi"/>
      <w:i/>
      <w:iCs/>
      <w:noProof/>
      <w:color w:val="F26289" w:themeColor="accent3"/>
      <w:sz w:val="240"/>
      <w:szCs w:val="240"/>
    </w:rPr>
  </w:style>
  <w:style w:type="paragraph" w:customStyle="1" w:styleId="ChapterTitle">
    <w:name w:val="Chapter Title"/>
    <w:basedOn w:val="Normal"/>
    <w:next w:val="Normal"/>
    <w:link w:val="ChapterTitleChar"/>
    <w:uiPriority w:val="13"/>
    <w:qFormat/>
    <w:rsid w:val="00A618B4"/>
    <w:pPr>
      <w:spacing w:line="192" w:lineRule="auto"/>
    </w:pPr>
    <w:rPr>
      <w:rFonts w:asciiTheme="majorHAnsi" w:hAnsiTheme="majorHAnsi"/>
      <w:b/>
      <w:bCs/>
      <w:color w:val="FFFFFF" w:themeColor="background1"/>
      <w:spacing w:val="-40"/>
      <w:sz w:val="180"/>
      <w:szCs w:val="180"/>
    </w:rPr>
  </w:style>
  <w:style w:type="character" w:customStyle="1" w:styleId="Quote2Char">
    <w:name w:val="Quote 2 Char"/>
    <w:basedOn w:val="DefaultParagraphFont"/>
    <w:link w:val="Quote2"/>
    <w:uiPriority w:val="29"/>
    <w:rsid w:val="0064312D"/>
    <w:rPr>
      <w:i/>
      <w:iCs/>
      <w:color w:val="FFFFFF" w:themeColor="background1"/>
      <w:sz w:val="36"/>
      <w:szCs w:val="36"/>
    </w:rPr>
  </w:style>
  <w:style w:type="paragraph" w:styleId="ListBullet">
    <w:name w:val="List Bullet"/>
    <w:basedOn w:val="ListParagraph"/>
    <w:uiPriority w:val="99"/>
    <w:qFormat/>
    <w:rsid w:val="006A2477"/>
    <w:pPr>
      <w:numPr>
        <w:numId w:val="3"/>
      </w:numPr>
      <w:ind w:left="426" w:hanging="426"/>
    </w:pPr>
  </w:style>
  <w:style w:type="character" w:customStyle="1" w:styleId="ChapterTitleChar">
    <w:name w:val="Chapter Title Char"/>
    <w:basedOn w:val="DefaultParagraphFont"/>
    <w:link w:val="ChapterTitle"/>
    <w:uiPriority w:val="13"/>
    <w:rsid w:val="00A618B4"/>
    <w:rPr>
      <w:rFonts w:asciiTheme="majorHAnsi" w:hAnsiTheme="majorHAnsi"/>
      <w:b/>
      <w:bCs/>
      <w:color w:val="FFFFFF" w:themeColor="background1"/>
      <w:spacing w:val="-40"/>
      <w:sz w:val="180"/>
      <w:szCs w:val="180"/>
    </w:rPr>
  </w:style>
  <w:style w:type="table" w:styleId="TableGrid">
    <w:name w:val="Table Grid"/>
    <w:basedOn w:val="TableNormal"/>
    <w:uiPriority w:val="39"/>
    <w:rsid w:val="00922B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3">
    <w:name w:val="Quote 3"/>
    <w:basedOn w:val="Normal"/>
    <w:next w:val="Normal"/>
    <w:link w:val="Quote3Char"/>
    <w:uiPriority w:val="29"/>
    <w:qFormat/>
    <w:rsid w:val="00BE0D18"/>
    <w:rPr>
      <w:rFonts w:asciiTheme="majorHAnsi" w:hAnsiTheme="majorHAnsi"/>
      <w:bCs/>
      <w:noProof/>
      <w:sz w:val="36"/>
      <w:szCs w:val="36"/>
    </w:rPr>
  </w:style>
  <w:style w:type="character" w:styleId="Strong">
    <w:name w:val="Strong"/>
    <w:basedOn w:val="DefaultParagraphFont"/>
    <w:uiPriority w:val="22"/>
    <w:qFormat/>
    <w:rsid w:val="00BE0D18"/>
    <w:rPr>
      <w:b/>
      <w:bCs/>
    </w:rPr>
  </w:style>
  <w:style w:type="character" w:customStyle="1" w:styleId="Quote3Char">
    <w:name w:val="Quote 3 Char"/>
    <w:basedOn w:val="DefaultParagraphFont"/>
    <w:link w:val="Quote3"/>
    <w:uiPriority w:val="29"/>
    <w:rsid w:val="0064312D"/>
    <w:rPr>
      <w:rFonts w:asciiTheme="majorHAnsi" w:hAnsiTheme="majorHAnsi"/>
      <w:bCs/>
      <w:noProof/>
      <w:sz w:val="36"/>
      <w:szCs w:val="36"/>
    </w:rPr>
  </w:style>
  <w:style w:type="paragraph" w:customStyle="1" w:styleId="Quote4">
    <w:name w:val="Quote 4"/>
    <w:basedOn w:val="Normal"/>
    <w:next w:val="Normal"/>
    <w:link w:val="Quote4Char"/>
    <w:uiPriority w:val="29"/>
    <w:qFormat/>
    <w:rsid w:val="00EA79BE"/>
    <w:pPr>
      <w:spacing w:after="0"/>
      <w:ind w:left="709" w:right="709"/>
      <w:jc w:val="center"/>
    </w:pPr>
    <w:rPr>
      <w:rFonts w:asciiTheme="majorHAnsi" w:hAnsiTheme="majorHAnsi"/>
      <w:color w:val="auto"/>
      <w:sz w:val="52"/>
    </w:rPr>
  </w:style>
  <w:style w:type="paragraph" w:styleId="Caption">
    <w:name w:val="caption"/>
    <w:basedOn w:val="Normal"/>
    <w:next w:val="Normal"/>
    <w:uiPriority w:val="35"/>
    <w:qFormat/>
    <w:rsid w:val="002B4439"/>
    <w:pPr>
      <w:spacing w:before="600" w:after="200" w:line="240" w:lineRule="auto"/>
    </w:pPr>
    <w:rPr>
      <w:iCs/>
      <w:color w:val="FFFFFF" w:themeColor="background1"/>
      <w:sz w:val="14"/>
      <w:szCs w:val="18"/>
    </w:rPr>
  </w:style>
  <w:style w:type="character" w:customStyle="1" w:styleId="Quote4Char">
    <w:name w:val="Quote 4 Char"/>
    <w:basedOn w:val="DefaultParagraphFont"/>
    <w:link w:val="Quote4"/>
    <w:uiPriority w:val="29"/>
    <w:rsid w:val="0064312D"/>
    <w:rPr>
      <w:rFonts w:asciiTheme="majorHAnsi" w:hAnsiTheme="majorHAnsi"/>
      <w:color w:val="auto"/>
      <w:sz w:val="52"/>
    </w:rPr>
  </w:style>
  <w:style w:type="paragraph" w:customStyle="1" w:styleId="Quote5">
    <w:name w:val="Quote 5"/>
    <w:basedOn w:val="Normal"/>
    <w:next w:val="Normal"/>
    <w:link w:val="Quote5Char"/>
    <w:uiPriority w:val="29"/>
    <w:qFormat/>
    <w:rsid w:val="002B4439"/>
    <w:rPr>
      <w:color w:val="6AA4D9" w:themeColor="accent2"/>
      <w:sz w:val="44"/>
      <w:szCs w:val="44"/>
    </w:rPr>
  </w:style>
  <w:style w:type="paragraph" w:customStyle="1" w:styleId="Caption2">
    <w:name w:val="Caption 2"/>
    <w:basedOn w:val="Normal"/>
    <w:next w:val="Normal"/>
    <w:link w:val="Caption2Char"/>
    <w:uiPriority w:val="99"/>
    <w:qFormat/>
    <w:rsid w:val="00E403F2"/>
    <w:rPr>
      <w:sz w:val="14"/>
    </w:rPr>
  </w:style>
  <w:style w:type="character" w:customStyle="1" w:styleId="Quote5Char">
    <w:name w:val="Quote 5 Char"/>
    <w:basedOn w:val="DefaultParagraphFont"/>
    <w:link w:val="Quote5"/>
    <w:uiPriority w:val="29"/>
    <w:rsid w:val="0064312D"/>
    <w:rPr>
      <w:color w:val="6AA4D9" w:themeColor="accent2"/>
      <w:sz w:val="44"/>
      <w:szCs w:val="44"/>
    </w:rPr>
  </w:style>
  <w:style w:type="paragraph" w:customStyle="1" w:styleId="Quote6">
    <w:name w:val="Quote 6"/>
    <w:basedOn w:val="Normal"/>
    <w:next w:val="Normal"/>
    <w:link w:val="Quote6Char"/>
    <w:uiPriority w:val="29"/>
    <w:qFormat/>
    <w:rsid w:val="001401F6"/>
    <w:rPr>
      <w:color w:val="01B1AE" w:themeColor="accent1"/>
      <w:sz w:val="44"/>
      <w:szCs w:val="44"/>
    </w:rPr>
  </w:style>
  <w:style w:type="character" w:customStyle="1" w:styleId="Caption2Char">
    <w:name w:val="Caption 2 Char"/>
    <w:basedOn w:val="DefaultParagraphFont"/>
    <w:link w:val="Caption2"/>
    <w:uiPriority w:val="99"/>
    <w:rsid w:val="00E403F2"/>
    <w:rPr>
      <w:sz w:val="14"/>
    </w:rPr>
  </w:style>
  <w:style w:type="paragraph" w:customStyle="1" w:styleId="Quote7">
    <w:name w:val="Quote 7"/>
    <w:basedOn w:val="Normal"/>
    <w:next w:val="Normal"/>
    <w:link w:val="Quote7Char"/>
    <w:uiPriority w:val="29"/>
    <w:qFormat/>
    <w:rsid w:val="001401F6"/>
    <w:pPr>
      <w:tabs>
        <w:tab w:val="left" w:pos="5812"/>
      </w:tabs>
      <w:spacing w:after="0"/>
      <w:ind w:left="709" w:right="766"/>
      <w:jc w:val="center"/>
    </w:pPr>
    <w:rPr>
      <w:rFonts w:asciiTheme="majorHAnsi" w:hAnsiTheme="majorHAnsi"/>
      <w:noProof/>
      <w:color w:val="FFFFFF" w:themeColor="background1"/>
      <w:sz w:val="28"/>
      <w:szCs w:val="28"/>
    </w:rPr>
  </w:style>
  <w:style w:type="character" w:customStyle="1" w:styleId="Quote6Char">
    <w:name w:val="Quote 6 Char"/>
    <w:basedOn w:val="DefaultParagraphFont"/>
    <w:link w:val="Quote6"/>
    <w:uiPriority w:val="29"/>
    <w:rsid w:val="0064312D"/>
    <w:rPr>
      <w:color w:val="01B1AE" w:themeColor="accent1"/>
      <w:sz w:val="44"/>
      <w:szCs w:val="44"/>
    </w:rPr>
  </w:style>
  <w:style w:type="character" w:styleId="IntenseReference">
    <w:name w:val="Intense Reference"/>
    <w:basedOn w:val="DefaultParagraphFont"/>
    <w:uiPriority w:val="32"/>
    <w:semiHidden/>
    <w:rsid w:val="0064312D"/>
    <w:rPr>
      <w:b/>
      <w:bCs/>
      <w:smallCaps/>
      <w:color w:val="01B1AE" w:themeColor="accent1"/>
      <w:spacing w:val="5"/>
    </w:rPr>
  </w:style>
  <w:style w:type="character" w:customStyle="1" w:styleId="Quote7Char">
    <w:name w:val="Quote 7 Char"/>
    <w:basedOn w:val="DefaultParagraphFont"/>
    <w:link w:val="Quote7"/>
    <w:uiPriority w:val="29"/>
    <w:rsid w:val="0064312D"/>
    <w:rPr>
      <w:rFonts w:asciiTheme="majorHAnsi" w:hAnsiTheme="majorHAnsi"/>
      <w:noProof/>
      <w:color w:val="FFFFFF" w:themeColor="background1"/>
      <w:sz w:val="28"/>
      <w:szCs w:val="28"/>
    </w:rPr>
  </w:style>
  <w:style w:type="character" w:styleId="Hyperlink">
    <w:name w:val="Hyperlink"/>
    <w:basedOn w:val="DefaultParagraphFont"/>
    <w:uiPriority w:val="99"/>
    <w:unhideWhenUsed/>
    <w:rsid w:val="00DC3116"/>
    <w:rPr>
      <w:color w:val="01B1AE" w:themeColor="hyperlink"/>
      <w:u w:val="single"/>
    </w:rPr>
  </w:style>
  <w:style w:type="paragraph" w:styleId="TOCHeading">
    <w:name w:val="TOC Heading"/>
    <w:basedOn w:val="Heading1"/>
    <w:next w:val="Normal"/>
    <w:uiPriority w:val="39"/>
    <w:unhideWhenUsed/>
    <w:qFormat/>
    <w:rsid w:val="00DC3116"/>
    <w:pPr>
      <w:spacing w:before="240" w:after="0"/>
      <w:outlineLvl w:val="9"/>
    </w:pPr>
    <w:rPr>
      <w:b w:val="0"/>
      <w:color w:val="008481" w:themeColor="accent1" w:themeShade="BF"/>
      <w:sz w:val="32"/>
    </w:rPr>
  </w:style>
  <w:style w:type="paragraph" w:styleId="TOC1">
    <w:name w:val="toc 1"/>
    <w:basedOn w:val="Normal"/>
    <w:next w:val="Normal"/>
    <w:autoRedefine/>
    <w:uiPriority w:val="39"/>
    <w:unhideWhenUsed/>
    <w:rsid w:val="00DC3116"/>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veri.a.azar@evergreen.edu"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witheyj@evergreen.edu" TargetMode="External"/><Relationship Id="rId14" Type="http://schemas.openxmlformats.org/officeDocument/2006/relationships/image" Target="media/image5.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zrj3634\AppData\Roaming\Microsoft\Templates\Colorful%20student%20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BB9617A6B2343EBBBD582DED763097C"/>
        <w:category>
          <w:name w:val="General"/>
          <w:gallery w:val="placeholder"/>
        </w:category>
        <w:types>
          <w:type w:val="bbPlcHdr"/>
        </w:types>
        <w:behaviors>
          <w:behavior w:val="content"/>
        </w:behaviors>
        <w:guid w:val="{5478FE05-851A-471F-B442-B2336CCA5E2B}"/>
      </w:docPartPr>
      <w:docPartBody>
        <w:p w:rsidR="002D0E82" w:rsidRPr="003F234D" w:rsidRDefault="00811A85" w:rsidP="00C97BBF">
          <w:pPr>
            <w:rPr>
              <w:noProof/>
            </w:rPr>
          </w:pPr>
          <w:r w:rsidRPr="003F234D">
            <w:rPr>
              <w:noProof/>
            </w:rPr>
            <w:t>Lorem ipsum dolor sit amet, consectetur adipiscing elit. Etiam aliquet eu mi quis lacinia. Ut fermentum a magna ut eleifend. Integer convallis suscipit ante eu varius. Morbi a purus dolor. S</w:t>
          </w:r>
          <w:r w:rsidRPr="003F234D">
            <w:rPr>
              <w:noProof/>
            </w:rPr>
            <w:t xml:space="preserve">uspendisse sit amet ipsum finibus justo viverra blandit. Ut congue quis tortor eget sodales. Nulla a erat eget nunc hendrerit ultrices eu nec nulla. Donec viverra leo aliquet, auctor quam id, convallis orci. Sed in molestie est. </w:t>
          </w:r>
        </w:p>
        <w:p w:rsidR="002D0E82" w:rsidRPr="003F234D" w:rsidRDefault="00811A85" w:rsidP="00C97BBF">
          <w:pPr>
            <w:rPr>
              <w:noProof/>
            </w:rPr>
          </w:pPr>
          <w:r w:rsidRPr="003F234D">
            <w:rPr>
              <w:noProof/>
            </w:rPr>
            <w:t xml:space="preserve">Donec sed malesuada orci. </w:t>
          </w:r>
          <w:r w:rsidRPr="003F234D">
            <w:rPr>
              <w:noProof/>
            </w:rPr>
            <w:t xml:space="preserve">Vestibulum faucibus nulla eu est venenatis egestas. Mauris congue dolor et dolor commodo gravida. </w:t>
          </w:r>
        </w:p>
        <w:p w:rsidR="002D0E82" w:rsidRPr="003F234D" w:rsidRDefault="00811A85" w:rsidP="00C97BBF">
          <w:pPr>
            <w:rPr>
              <w:noProof/>
            </w:rPr>
          </w:pPr>
          <w:r w:rsidRPr="003F234D">
            <w:rPr>
              <w:noProof/>
            </w:rPr>
            <w:t>Fusce eu suscipit lacus, id egestas nisi. Ut nec dapibus sapien, id cursus risus. Nullam porttitor, mauris sit amet laoreet ultricies, nulla nibh iaculis tor</w:t>
          </w:r>
          <w:r w:rsidRPr="003F234D">
            <w:rPr>
              <w:noProof/>
            </w:rPr>
            <w:t xml:space="preserve">tor, eu congue nisi justo in lorem. </w:t>
          </w:r>
        </w:p>
        <w:p w:rsidR="002D0E82" w:rsidRPr="003F234D" w:rsidRDefault="00811A85" w:rsidP="00C97BBF">
          <w:pPr>
            <w:rPr>
              <w:noProof/>
            </w:rPr>
          </w:pPr>
          <w:r w:rsidRPr="003F234D">
            <w:rPr>
              <w:noProof/>
            </w:rPr>
            <w:t>Pellentesque vel congue ante. Suspendisse pretium sem est, a tincidunt nunc dictum a. In mattis arcu dui, non pretium risus convallis quis. Morbi ornare condimentum pharetra. Vestibulum vitae posuere risus, at viverra m</w:t>
          </w:r>
          <w:r w:rsidRPr="003F234D">
            <w:rPr>
              <w:noProof/>
            </w:rPr>
            <w:t>etus. Quisque congue, ligula at vulputate blandit, urna ante cursus ligula, bibendum blandit velit nunc nec felis.</w:t>
          </w:r>
        </w:p>
        <w:p w:rsidR="002D0E82" w:rsidRPr="003F234D" w:rsidRDefault="00811A85" w:rsidP="00C97BBF">
          <w:pPr>
            <w:rPr>
              <w:noProof/>
            </w:rPr>
          </w:pPr>
          <w:r w:rsidRPr="003F234D">
            <w:rPr>
              <w:noProof/>
            </w:rPr>
            <w:t>Lorem ipsum dolor sit amet, consectetur adipiscing elit. Etiam aliquet eu mi quis lacinia. Ut fermentum a magna ut eleifend. Integer convalli</w:t>
          </w:r>
          <w:r w:rsidRPr="003F234D">
            <w:rPr>
              <w:noProof/>
            </w:rPr>
            <w:t>s suscipit ante eu varius. Morbi a purus dolor. Suspendisse sit amet ipsum finibus justo viverra blandit. Ut congue quis tortor eget sodales. Nulla a erat eget nunc hendrerit ultrices eu nec nulla. Donec viverra leo aliquet, auctor quam id, convallis orci.</w:t>
          </w:r>
          <w:r w:rsidRPr="003F234D">
            <w:rPr>
              <w:noProof/>
            </w:rPr>
            <w:t xml:space="preserve"> Sed in molestie est. </w:t>
          </w:r>
        </w:p>
        <w:p w:rsidR="002D0E82" w:rsidRPr="003F234D" w:rsidRDefault="00811A85" w:rsidP="00C97BBF">
          <w:pPr>
            <w:rPr>
              <w:noProof/>
            </w:rPr>
          </w:pPr>
          <w:r w:rsidRPr="003F234D">
            <w:rPr>
              <w:noProof/>
            </w:rPr>
            <w:t xml:space="preserve">Donec sed malesuada orci. Vestibulum faucibus nulla eu est venenatis egestas. Mauris congue dolor et dolor commodo gravida. Fusce eu suscipit lacus, id egestas nisi. Ut nec dapibus sapien, id cursus risus. </w:t>
          </w:r>
        </w:p>
        <w:p w:rsidR="00000000" w:rsidRDefault="00811A85">
          <w:pPr>
            <w:pStyle w:val="0BB9617A6B2343EBBBD582DED763097C"/>
          </w:pPr>
          <w:r w:rsidRPr="003F234D">
            <w:rPr>
              <w:noProof/>
            </w:rPr>
            <w:t>Nullam porttitor, mauris s</w:t>
          </w:r>
          <w:r w:rsidRPr="003F234D">
            <w:rPr>
              <w:noProof/>
            </w:rPr>
            <w:t>it amet laoreet ultricies, nulla nibh iaculis tortor, eu congue nisi justo in lorem. Pellentesque vel congue ante. Suspendisse pretium sem est, a tincidunt nunc dictum a. In mattis arcu dui, non pretium risus convallis quis. Morbi ornare condimentum pharet</w:t>
          </w:r>
          <w:r w:rsidRPr="003F234D">
            <w:rPr>
              <w:noProof/>
            </w:rPr>
            <w:t>ra. Vestibulum vitae posuere risus, at viverra metus. Quisque congue, ligula at vulputate blandit, urna ante cursus ligula, bibendum blandit velit nunc nec felis.</w:t>
          </w:r>
        </w:p>
      </w:docPartBody>
    </w:docPart>
    <w:docPart>
      <w:docPartPr>
        <w:name w:val="074D6E3132E84A4B8154C98A11A4EAB3"/>
        <w:category>
          <w:name w:val="General"/>
          <w:gallery w:val="placeholder"/>
        </w:category>
        <w:types>
          <w:type w:val="bbPlcHdr"/>
        </w:types>
        <w:behaviors>
          <w:behavior w:val="content"/>
        </w:behaviors>
        <w:guid w:val="{DD40BBA9-529C-4AED-96C8-0FFBB02E90F7}"/>
      </w:docPartPr>
      <w:docPartBody>
        <w:p w:rsidR="00000000" w:rsidRDefault="00811A85">
          <w:pPr>
            <w:pStyle w:val="074D6E3132E84A4B8154C98A11A4EAB3"/>
          </w:pPr>
          <w:r>
            <w:rPr>
              <w:noProof/>
            </w:rPr>
            <w:t>Lorem ipsum dolor sit</w:t>
          </w:r>
          <w:r>
            <w:rPr>
              <w:noProof/>
            </w:rPr>
            <w:t xml:space="preserve"> amet, consectetur adipiscing elit. Etiam aliquet eu mi quis lacinia.</w:t>
          </w:r>
        </w:p>
      </w:docPartBody>
    </w:docPart>
    <w:docPart>
      <w:docPartPr>
        <w:name w:val="6137816D6EF24AD8BD426E5A3F853D3E"/>
        <w:category>
          <w:name w:val="General"/>
          <w:gallery w:val="placeholder"/>
        </w:category>
        <w:types>
          <w:type w:val="bbPlcHdr"/>
        </w:types>
        <w:behaviors>
          <w:behavior w:val="content"/>
        </w:behaviors>
        <w:guid w:val="{59F2812B-DDB7-4803-B8A7-A4F16363773B}"/>
      </w:docPartPr>
      <w:docPartBody>
        <w:p w:rsidR="002D0E82" w:rsidRPr="003F234D" w:rsidRDefault="00811A85" w:rsidP="00C97BBF">
          <w:r w:rsidRPr="003F234D">
            <w:t>Lorem ipsum dolor sit amet, consectetur adipiscing elit. Etiam aliquet eu mi quis lacinia. Ut</w:t>
          </w:r>
          <w:r w:rsidRPr="003F234D">
            <w:t xml:space="preserve"> fermentum a magna ut eleifend. Integer convallis suscipit ante eu varius. Morbi a purus dolor. Suspendisse sit amet ipsum finibus justo viverra blandit. Ut congue quis tortor eget sodales. Nulla a erat eget nunc hendrerit ultrices eu nec nulla. Donec vive</w:t>
          </w:r>
          <w:r w:rsidRPr="003F234D">
            <w:t xml:space="preserve">rra leo aliquet, auctor quam id, convallis orci. Sed in molestie est. </w:t>
          </w:r>
        </w:p>
        <w:p w:rsidR="002D0E82" w:rsidRPr="003F234D" w:rsidRDefault="00811A85" w:rsidP="00C97BBF">
          <w:r w:rsidRPr="003F234D">
            <w:t xml:space="preserve">Donec sed malesuada orci. Vestibulum faucibus nulla eu est venenatis egestas. Mauris congue dolor et dolor commodo gravida. </w:t>
          </w:r>
        </w:p>
        <w:p w:rsidR="00000000" w:rsidRDefault="00811A85">
          <w:pPr>
            <w:pStyle w:val="6137816D6EF24AD8BD426E5A3F853D3E"/>
          </w:pPr>
          <w:r w:rsidRPr="003F234D">
            <w:t>Fusce eu suscipit lacus, id egestas nisi. Ut nec dapibus sap</w:t>
          </w:r>
          <w:r w:rsidRPr="003F234D">
            <w:t>ien, id cursus risus. Nullam porttitor, mauris sit amet laoreet ultricies, nulla nibh iaculis tortor, eu congue nisi justo in lorem.</w:t>
          </w:r>
        </w:p>
      </w:docPartBody>
    </w:docPart>
    <w:docPart>
      <w:docPartPr>
        <w:name w:val="83B4A1DBA46544FF88C817C3B645072F"/>
        <w:category>
          <w:name w:val="General"/>
          <w:gallery w:val="placeholder"/>
        </w:category>
        <w:types>
          <w:type w:val="bbPlcHdr"/>
        </w:types>
        <w:behaviors>
          <w:behavior w:val="content"/>
        </w:behaviors>
        <w:guid w:val="{3D834F36-2891-465E-A7CD-98A7C16034A7}"/>
      </w:docPartPr>
      <w:docPartBody>
        <w:p w:rsidR="00000000" w:rsidRDefault="00811A85">
          <w:pPr>
            <w:pStyle w:val="83B4A1DBA46544FF88C817C3B645072F"/>
          </w:pPr>
          <w:r w:rsidRPr="003F234D">
            <w:t>Section Title</w:t>
          </w:r>
        </w:p>
      </w:docPartBody>
    </w:docPart>
    <w:docPart>
      <w:docPartPr>
        <w:name w:val="9ED1B3E0DF5D4F8489DB7DC13FE971FC"/>
        <w:category>
          <w:name w:val="General"/>
          <w:gallery w:val="placeholder"/>
        </w:category>
        <w:types>
          <w:type w:val="bbPlcHdr"/>
        </w:types>
        <w:behaviors>
          <w:behavior w:val="content"/>
        </w:behaviors>
        <w:guid w:val="{FA9505D0-B4DB-4DAC-899A-D3C39DC864B7}"/>
      </w:docPartPr>
      <w:docPartBody>
        <w:p w:rsidR="002D0E82" w:rsidRPr="003F234D" w:rsidRDefault="00811A85" w:rsidP="00C97BBF">
          <w:r w:rsidRPr="003F234D">
            <w:t>Pellentesque vel congue ante. Suspendisse pretium sem est, a tincidunt nunc dictum a. In mattis arcu dui, non</w:t>
          </w:r>
          <w:r w:rsidRPr="003F234D">
            <w:t xml:space="preserve"> pretium risus convallis quis. Morbi ornare condimentum pharetra. Vestibulum vitae posuere risus, at viverra metus. Quisque congue, ligula at vulputate blandit, urna ante cursus ligula, bibendum blandit velit nunc nec felis.</w:t>
          </w:r>
        </w:p>
        <w:p w:rsidR="00000000" w:rsidRDefault="00811A85">
          <w:pPr>
            <w:pStyle w:val="9ED1B3E0DF5D4F8489DB7DC13FE971FC"/>
          </w:pPr>
          <w:r w:rsidRPr="003F234D">
            <w:t>Lorem ipsum dolor sit amet, con</w:t>
          </w:r>
          <w:r w:rsidRPr="003F234D">
            <w:t>sectetur adipiscing elit. Etiam aliquet eu mi quis lacinia. Ut fermentum a magna ut eleifend. Integer convallis suscipit ante eu varius. Morbi a purus dolor. Suspendisse sit amet ipsum finibus justo viverra blandit. Ut congue quis tortor eget sodales. Null</w:t>
          </w:r>
          <w:r w:rsidRPr="003F234D">
            <w:t>a a erat eget nunc hendrerit ultrices eu nec nulla. Donec viverra leo aliquet, auctor quam id, convallis orci. Sed in molestie est.</w:t>
          </w:r>
        </w:p>
      </w:docPartBody>
    </w:docPart>
    <w:docPart>
      <w:docPartPr>
        <w:name w:val="076CCC1E02AB4003B998DCE5A71230AD"/>
        <w:category>
          <w:name w:val="General"/>
          <w:gallery w:val="placeholder"/>
        </w:category>
        <w:types>
          <w:type w:val="bbPlcHdr"/>
        </w:types>
        <w:behaviors>
          <w:behavior w:val="content"/>
        </w:behaviors>
        <w:guid w:val="{CD1DE923-B200-4634-A169-57577B5970D5}"/>
      </w:docPartPr>
      <w:docPartBody>
        <w:p w:rsidR="00000000" w:rsidRDefault="00811A85">
          <w:pPr>
            <w:pStyle w:val="076CCC1E02AB4003B998DCE5A71230AD"/>
          </w:pPr>
          <w:r w:rsidRPr="00E403F2">
            <w:t>Chapter Title</w:t>
          </w:r>
        </w:p>
      </w:docPartBody>
    </w:docPart>
    <w:docPart>
      <w:docPartPr>
        <w:name w:val="F2181B7B00B842A084C74E14DD6FE30A"/>
        <w:category>
          <w:name w:val="General"/>
          <w:gallery w:val="placeholder"/>
        </w:category>
        <w:types>
          <w:type w:val="bbPlcHdr"/>
        </w:types>
        <w:behaviors>
          <w:behavior w:val="content"/>
        </w:behaviors>
        <w:guid w:val="{9C8F6B65-2545-44A4-A3F7-A11E9D53C2EF}"/>
      </w:docPartPr>
      <w:docPartBody>
        <w:p w:rsidR="00000000" w:rsidRDefault="00811A85">
          <w:pPr>
            <w:pStyle w:val="F2181B7B00B842A084C74E14DD6FE30A"/>
          </w:pPr>
          <w:r w:rsidRPr="003F234D">
            <w:t>Lorem ipsum dolor sit amet, consectetur adipiscing elit. Etiam aliquet eu mi quis lacinia. Ut fermentum a magna ut eleifend.</w:t>
          </w:r>
        </w:p>
      </w:docPartBody>
    </w:docPart>
    <w:docPart>
      <w:docPartPr>
        <w:name w:val="A77F32AEAE9A49DB820D5F9B9FD22F85"/>
        <w:category>
          <w:name w:val="General"/>
          <w:gallery w:val="placeholder"/>
        </w:category>
        <w:types>
          <w:type w:val="bbPlcHdr"/>
        </w:types>
        <w:behaviors>
          <w:behavior w:val="content"/>
        </w:behaviors>
        <w:guid w:val="{4485FBDA-F9AA-4A5A-BFE5-D3F99FCD4654}"/>
      </w:docPartPr>
      <w:docPartBody>
        <w:p w:rsidR="00000000" w:rsidRDefault="00811A85">
          <w:pPr>
            <w:pStyle w:val="A77F32AEAE9A49DB820D5F9B9FD22F85"/>
          </w:pPr>
          <w:r w:rsidRPr="003F234D">
            <w:t>Section Title</w:t>
          </w:r>
        </w:p>
      </w:docPartBody>
    </w:docPart>
    <w:docPart>
      <w:docPartPr>
        <w:name w:val="261618884DF14D17B12CF897B10C125F"/>
        <w:category>
          <w:name w:val="General"/>
          <w:gallery w:val="placeholder"/>
        </w:category>
        <w:types>
          <w:type w:val="bbPlcHdr"/>
        </w:types>
        <w:behaviors>
          <w:behavior w:val="content"/>
        </w:behaviors>
        <w:guid w:val="{982D70F2-9514-40EF-BB95-B743226F5F95}"/>
      </w:docPartPr>
      <w:docPartBody>
        <w:p w:rsidR="002D0E82" w:rsidRPr="003F234D" w:rsidRDefault="00811A85" w:rsidP="00617F7D">
          <w:pPr>
            <w:rPr>
              <w:noProof/>
            </w:rPr>
          </w:pPr>
          <w:r w:rsidRPr="003F234D">
            <w:rPr>
              <w:noProof/>
            </w:rPr>
            <w:t>Lorem ipsum dolor sit amet, consectetur adipiscing elit. Etiam aliquet eu mi quis lacinia. Ut fermentum a magna ut eleifend. Integer convallis suscipit ante eu varius. Morbi a purus dolor. Suspendisse sit amet ipsum finibus justo viverra blandit. Ut congue</w:t>
          </w:r>
          <w:r w:rsidRPr="003F234D">
            <w:rPr>
              <w:noProof/>
            </w:rPr>
            <w:t xml:space="preserve"> quis tortor eget sodales. Nulla a erat eget nunc hendrerit ultrices eu nec nulla. Donec viverra leo aliquet, auctor quam id, convallis orci. Sed in molestie est. </w:t>
          </w:r>
        </w:p>
        <w:p w:rsidR="002D0E82" w:rsidRPr="003F234D" w:rsidRDefault="00811A85" w:rsidP="00617F7D">
          <w:pPr>
            <w:rPr>
              <w:noProof/>
            </w:rPr>
          </w:pPr>
          <w:r w:rsidRPr="003F234D">
            <w:rPr>
              <w:noProof/>
            </w:rPr>
            <w:t xml:space="preserve">Donec sed malesuada orci. Vestibulum faucibus nulla eu est venenatis egestas. Mauris congue </w:t>
          </w:r>
          <w:r w:rsidRPr="003F234D">
            <w:rPr>
              <w:noProof/>
            </w:rPr>
            <w:t xml:space="preserve">dolor et dolor commodo gravida. </w:t>
          </w:r>
        </w:p>
        <w:p w:rsidR="002D0E82" w:rsidRPr="003F234D" w:rsidRDefault="00811A85" w:rsidP="00617F7D">
          <w:pPr>
            <w:rPr>
              <w:noProof/>
            </w:rPr>
          </w:pPr>
          <w:r w:rsidRPr="003F234D">
            <w:rPr>
              <w:noProof/>
            </w:rPr>
            <w:t xml:space="preserve">Fusce eu suscipit lacus, id egestas nisi. Ut nec dapibus sapien, id cursus risus. Nullam porttitor, mauris sit amet laoreet ultricies, nulla nibh iaculis tortor, eu congue nisi justo in lorem. </w:t>
          </w:r>
        </w:p>
        <w:p w:rsidR="002D0E82" w:rsidRPr="003F234D" w:rsidRDefault="00811A85" w:rsidP="00617F7D">
          <w:pPr>
            <w:rPr>
              <w:noProof/>
            </w:rPr>
          </w:pPr>
          <w:r w:rsidRPr="003F234D">
            <w:rPr>
              <w:noProof/>
            </w:rPr>
            <w:t>Pellentesque vel congue ante.</w:t>
          </w:r>
          <w:r w:rsidRPr="003F234D">
            <w:rPr>
              <w:noProof/>
            </w:rPr>
            <w:t xml:space="preserve"> Suspendisse pretium sem est, a tincidunt nunc dictum a. In mattis arcu dui, non pretium risus convallis quis. Morbi ornare condimentum pharetra. </w:t>
          </w:r>
        </w:p>
        <w:p w:rsidR="00000000" w:rsidRDefault="00811A85">
          <w:pPr>
            <w:pStyle w:val="261618884DF14D17B12CF897B10C125F"/>
          </w:pPr>
          <w:r w:rsidRPr="003F234D">
            <w:rPr>
              <w:noProof/>
            </w:rPr>
            <w:t>Vestibulum vitae posuere risus, at viverra metus. Quisque congue, ligula at vulputate blandit, urna ante curs</w:t>
          </w:r>
          <w:r w:rsidRPr="003F234D">
            <w:rPr>
              <w:noProof/>
            </w:rPr>
            <w:t>us ligula, bibendum blandit velit nunc nec felis.</w:t>
          </w:r>
        </w:p>
      </w:docPartBody>
    </w:docPart>
    <w:docPart>
      <w:docPartPr>
        <w:name w:val="4A43A1C55B6D49E19987E600321EA1F2"/>
        <w:category>
          <w:name w:val="General"/>
          <w:gallery w:val="placeholder"/>
        </w:category>
        <w:types>
          <w:type w:val="bbPlcHdr"/>
        </w:types>
        <w:behaviors>
          <w:behavior w:val="content"/>
        </w:behaviors>
        <w:guid w:val="{1ADBD8D4-0AB0-4B81-9917-97899A441675}"/>
      </w:docPartPr>
      <w:docPartBody>
        <w:p w:rsidR="002D0E82" w:rsidRPr="003F234D" w:rsidRDefault="00811A85" w:rsidP="00617F7D">
          <w:pPr>
            <w:pStyle w:val="ListBullet"/>
          </w:pPr>
          <w:r w:rsidRPr="003F234D">
            <w:t>Lorem ipsum dolor sit amet, consectetur adipiscing elit. Etiam aliquet eu mi quis lacinia. Ut fermentum a magna ut eleifend. Integer convallis suscipit ante eu varius. Morbi a purus dolor. Suspendisse sit a</w:t>
          </w:r>
          <w:r w:rsidRPr="003F234D">
            <w:t xml:space="preserve">met ipsum finibus justo viverra blandit. </w:t>
          </w:r>
        </w:p>
        <w:p w:rsidR="002D0E82" w:rsidRPr="003F234D" w:rsidRDefault="00811A85" w:rsidP="00617F7D">
          <w:pPr>
            <w:pStyle w:val="ListBullet"/>
          </w:pPr>
          <w:r w:rsidRPr="003F234D">
            <w:t xml:space="preserve">Ut congue quis tortor eget sodales. Nulla a erat eget nunc hendrerit ultrices eu nec nulla. Donec viverra leo aliquet, auctor quam id, convallis orci. Sed in molestie est. </w:t>
          </w:r>
        </w:p>
        <w:p w:rsidR="00000000" w:rsidRDefault="00811A85">
          <w:pPr>
            <w:pStyle w:val="4A43A1C55B6D49E19987E600321EA1F2"/>
          </w:pPr>
          <w:r w:rsidRPr="003F234D">
            <w:t>Lorem ipsum dolor sit amet, consectetur a</w:t>
          </w:r>
          <w:r w:rsidRPr="003F234D">
            <w:t>dipiscing elit. Etiam aliquet eu mi quis lacinia. Ut fermentum a magna ut eleifend. Integer convallis suscipit ante eu varius.</w:t>
          </w:r>
        </w:p>
      </w:docPartBody>
    </w:docPart>
    <w:docPart>
      <w:docPartPr>
        <w:name w:val="5B40BED1AB064FB6BE565719FC34D11B"/>
        <w:category>
          <w:name w:val="General"/>
          <w:gallery w:val="placeholder"/>
        </w:category>
        <w:types>
          <w:type w:val="bbPlcHdr"/>
        </w:types>
        <w:behaviors>
          <w:behavior w:val="content"/>
        </w:behaviors>
        <w:guid w:val="{42EA9626-BFFB-43D5-AC49-725FB45308DE}"/>
      </w:docPartPr>
      <w:docPartBody>
        <w:p w:rsidR="002D0E82" w:rsidRPr="003F234D" w:rsidRDefault="00811A85" w:rsidP="00617F7D">
          <w:pPr>
            <w:rPr>
              <w:noProof/>
            </w:rPr>
          </w:pPr>
          <w:r w:rsidRPr="003F234D">
            <w:rPr>
              <w:noProof/>
            </w:rPr>
            <w:t>Lorem ipsum dolor sit amet, consectetur adipiscing elit. Etiam aliquet eu mi quis lacinia. Ut fermentum a magna ut eleifend. Inte</w:t>
          </w:r>
          <w:r w:rsidRPr="003F234D">
            <w:rPr>
              <w:noProof/>
            </w:rPr>
            <w:t xml:space="preserve">ger convallis suscipit ante eu varius. </w:t>
          </w:r>
        </w:p>
        <w:p w:rsidR="00000000" w:rsidRDefault="00811A85">
          <w:pPr>
            <w:pStyle w:val="5B40BED1AB064FB6BE565719FC34D11B"/>
          </w:pPr>
          <w:r w:rsidRPr="003F234D">
            <w:rPr>
              <w:noProof/>
            </w:rPr>
            <w:t>Donec sed malesuada orci. Vestibulum faucibus nulla eu est venenatis egestas. Mauris congue dolor et dolor commodo gravida. Fusce eu suscipit lacus, id egestas nisi.</w:t>
          </w:r>
        </w:p>
      </w:docPartBody>
    </w:docPart>
    <w:docPart>
      <w:docPartPr>
        <w:name w:val="686472A6FE7C40C89806910F1E521482"/>
        <w:category>
          <w:name w:val="General"/>
          <w:gallery w:val="placeholder"/>
        </w:category>
        <w:types>
          <w:type w:val="bbPlcHdr"/>
        </w:types>
        <w:behaviors>
          <w:behavior w:val="content"/>
        </w:behaviors>
        <w:guid w:val="{91AFC8A3-8F1B-4F7F-8911-C8C4D826D4E8}"/>
      </w:docPartPr>
      <w:docPartBody>
        <w:p w:rsidR="00000000" w:rsidRDefault="00811A85">
          <w:pPr>
            <w:pStyle w:val="686472A6FE7C40C89806910F1E521482"/>
          </w:pPr>
          <w:r w:rsidRPr="003F234D">
            <w:t>Section Title</w:t>
          </w:r>
        </w:p>
      </w:docPartBody>
    </w:docPart>
    <w:docPart>
      <w:docPartPr>
        <w:name w:val="3854C51E1A4F4BCA86C8AAC42EAF8EE2"/>
        <w:category>
          <w:name w:val="General"/>
          <w:gallery w:val="placeholder"/>
        </w:category>
        <w:types>
          <w:type w:val="bbPlcHdr"/>
        </w:types>
        <w:behaviors>
          <w:behavior w:val="content"/>
        </w:behaviors>
        <w:guid w:val="{AA83E9C9-EF54-4EE2-BB67-688DFFC92A8E}"/>
      </w:docPartPr>
      <w:docPartBody>
        <w:p w:rsidR="00000000" w:rsidRDefault="00811A85">
          <w:pPr>
            <w:pStyle w:val="3854C51E1A4F4BCA86C8AAC42EAF8EE2"/>
          </w:pPr>
          <w:r w:rsidRPr="003F234D">
            <w:rPr>
              <w:noProof/>
            </w:rPr>
            <w:t>Lorem ipsum dolor sit amet, consecte</w:t>
          </w:r>
          <w:r w:rsidRPr="003F234D">
            <w:rPr>
              <w:noProof/>
            </w:rPr>
            <w:t>tur adipiscing elit. Etiam aliquet eu mi quis lacinia. Ut fermentum a magna ut eleifend. Integer convallis suscipit ante eu varius.</w:t>
          </w:r>
        </w:p>
      </w:docPartBody>
    </w:docPart>
    <w:docPart>
      <w:docPartPr>
        <w:name w:val="662D1F342A3B4E4FAFB5CDD1803873A5"/>
        <w:category>
          <w:name w:val="General"/>
          <w:gallery w:val="placeholder"/>
        </w:category>
        <w:types>
          <w:type w:val="bbPlcHdr"/>
        </w:types>
        <w:behaviors>
          <w:behavior w:val="content"/>
        </w:behaviors>
        <w:guid w:val="{ABB0D8B0-3970-49DA-8F8A-7FD70783D5C0}"/>
      </w:docPartPr>
      <w:docPartBody>
        <w:p w:rsidR="00000000" w:rsidRDefault="00811A85">
          <w:pPr>
            <w:pStyle w:val="662D1F342A3B4E4FAFB5CDD1803873A5"/>
          </w:pPr>
          <w:r w:rsidRPr="003F234D">
            <w:rPr>
              <w:rStyle w:val="Strong"/>
            </w:rPr>
            <w:t>Blurb or Extract here,</w:t>
          </w:r>
        </w:p>
      </w:docPartBody>
    </w:docPart>
    <w:docPart>
      <w:docPartPr>
        <w:name w:val="72FF527613944DD2A8AFAD7B24ED77D6"/>
        <w:category>
          <w:name w:val="General"/>
          <w:gallery w:val="placeholder"/>
        </w:category>
        <w:types>
          <w:type w:val="bbPlcHdr"/>
        </w:types>
        <w:behaviors>
          <w:behavior w:val="content"/>
        </w:behaviors>
        <w:guid w:val="{E0A4FCD3-BE22-422C-B165-4E351B67F18F}"/>
      </w:docPartPr>
      <w:docPartBody>
        <w:p w:rsidR="00000000" w:rsidRDefault="00811A85">
          <w:pPr>
            <w:pStyle w:val="72FF527613944DD2A8AFAD7B24ED77D6"/>
          </w:pPr>
          <w:r w:rsidRPr="003F234D">
            <w:t>Lorem ipsum suas dolor sit amet, cu option vim possim aperiri.</w:t>
          </w:r>
        </w:p>
      </w:docPartBody>
    </w:docPart>
    <w:docPart>
      <w:docPartPr>
        <w:name w:val="16447F03B3EB44CCB09F0DBEB94EFC18"/>
        <w:category>
          <w:name w:val="General"/>
          <w:gallery w:val="placeholder"/>
        </w:category>
        <w:types>
          <w:type w:val="bbPlcHdr"/>
        </w:types>
        <w:behaviors>
          <w:behavior w:val="content"/>
        </w:behaviors>
        <w:guid w:val="{25AA5E25-7BB9-4228-90DD-0DE3BEEDE1A7}"/>
      </w:docPartPr>
      <w:docPartBody>
        <w:p w:rsidR="00000000" w:rsidRDefault="00811A85">
          <w:pPr>
            <w:pStyle w:val="16447F03B3EB44CCB09F0DBEB94EFC18"/>
          </w:pPr>
          <w:r w:rsidRPr="003F234D">
            <w:rPr>
              <w:noProof/>
            </w:rPr>
            <w:t>Lorem ipsum dolor sit amet,</w:t>
          </w:r>
        </w:p>
      </w:docPartBody>
    </w:docPart>
    <w:docPart>
      <w:docPartPr>
        <w:name w:val="90833A1ED28B45A1AD21653A89717B91"/>
        <w:category>
          <w:name w:val="General"/>
          <w:gallery w:val="placeholder"/>
        </w:category>
        <w:types>
          <w:type w:val="bbPlcHdr"/>
        </w:types>
        <w:behaviors>
          <w:behavior w:val="content"/>
        </w:behaviors>
        <w:guid w:val="{67ED3538-D0CD-48C2-9B4E-8BC183648E60}"/>
      </w:docPartPr>
      <w:docPartBody>
        <w:p w:rsidR="00000000" w:rsidRDefault="00811A85">
          <w:pPr>
            <w:pStyle w:val="90833A1ED28B45A1AD21653A89717B91"/>
          </w:pPr>
          <w:r w:rsidRPr="00BE0D18">
            <w:t>Lorem ipsum dolor sit amet, consectetur adipiscing elit. Etiam aliquet eu mi quis lacinia.</w:t>
          </w:r>
        </w:p>
      </w:docPartBody>
    </w:docPart>
    <w:docPart>
      <w:docPartPr>
        <w:name w:val="AA59DFA9CDD84F9C8B93071AD3F823BD"/>
        <w:category>
          <w:name w:val="General"/>
          <w:gallery w:val="placeholder"/>
        </w:category>
        <w:types>
          <w:type w:val="bbPlcHdr"/>
        </w:types>
        <w:behaviors>
          <w:behavior w:val="content"/>
        </w:behaviors>
        <w:guid w:val="{B93706E6-7DA3-4C78-AFA3-FDA0E4FC3B62}"/>
      </w:docPartPr>
      <w:docPartBody>
        <w:p w:rsidR="00000000" w:rsidRDefault="00811A85">
          <w:pPr>
            <w:pStyle w:val="AA59DFA9CDD84F9C8B93071AD3F823BD"/>
          </w:pPr>
          <w:r w:rsidRPr="003F234D">
            <w:t>Section Title</w:t>
          </w:r>
        </w:p>
      </w:docPartBody>
    </w:docPart>
    <w:docPart>
      <w:docPartPr>
        <w:name w:val="3DFDB9D5BD0B4B3EB75EAD1FAD34C062"/>
        <w:category>
          <w:name w:val="General"/>
          <w:gallery w:val="placeholder"/>
        </w:category>
        <w:types>
          <w:type w:val="bbPlcHdr"/>
        </w:types>
        <w:behaviors>
          <w:behavior w:val="content"/>
        </w:behaviors>
        <w:guid w:val="{17040866-C29B-4CC6-BE9A-C0BDC0E9488C}"/>
      </w:docPartPr>
      <w:docPartBody>
        <w:p w:rsidR="002D0E82" w:rsidRPr="003F234D" w:rsidRDefault="00811A85" w:rsidP="002B4439">
          <w:pPr>
            <w:rPr>
              <w:noProof/>
            </w:rPr>
          </w:pPr>
          <w:r w:rsidRPr="003F234D">
            <w:rPr>
              <w:noProof/>
            </w:rPr>
            <w:t>Lorem ipsum dolor sit amet, consectetur adipiscing elit. Etiam aliquet eu mi quis lacinia. Ut fermentum a magna ut eleifend. Integer convallis suscipit ante eu varius. Morbi a purus dolor. Suspendisse sit amet ipsum finibus justo viverra blandit. Ut congue</w:t>
          </w:r>
          <w:r w:rsidRPr="003F234D">
            <w:rPr>
              <w:noProof/>
            </w:rPr>
            <w:t xml:space="preserve"> quis tortor eget sodales. Nulla a erat eget nunc hendrerit ultrices eu nec nulla. Donec viverra leo aliquet, auctor quam id, convallis orci. Sed in molestie est. </w:t>
          </w:r>
        </w:p>
        <w:p w:rsidR="002D0E82" w:rsidRPr="003F234D" w:rsidRDefault="00811A85" w:rsidP="002B4439">
          <w:pPr>
            <w:rPr>
              <w:noProof/>
            </w:rPr>
          </w:pPr>
          <w:r w:rsidRPr="003F234D">
            <w:rPr>
              <w:noProof/>
            </w:rPr>
            <w:t xml:space="preserve">Donec sed malesuada orci. Vestibulum faucibus nulla eu est venenatis egestas. Mauris congue </w:t>
          </w:r>
          <w:r w:rsidRPr="003F234D">
            <w:rPr>
              <w:noProof/>
            </w:rPr>
            <w:t xml:space="preserve">dolor et dolor commodo gravida. </w:t>
          </w:r>
        </w:p>
        <w:p w:rsidR="002D0E82" w:rsidRPr="003F234D" w:rsidRDefault="00811A85" w:rsidP="002B4439">
          <w:pPr>
            <w:rPr>
              <w:noProof/>
            </w:rPr>
          </w:pPr>
          <w:r w:rsidRPr="003F234D">
            <w:rPr>
              <w:noProof/>
            </w:rPr>
            <w:t xml:space="preserve">Fusce eu suscipit lacus, id egestas nisi. Ut nec dapibus sapien, id cursus risus. Nullam porttitor, mauris sit amet laoreet ultricies, nulla nibh iaculis tortor, eu congue nisi justo in lorem. </w:t>
          </w:r>
        </w:p>
        <w:p w:rsidR="002D0E82" w:rsidRPr="003F234D" w:rsidRDefault="00811A85" w:rsidP="002B4439">
          <w:pPr>
            <w:rPr>
              <w:noProof/>
            </w:rPr>
          </w:pPr>
          <w:r w:rsidRPr="003F234D">
            <w:rPr>
              <w:noProof/>
            </w:rPr>
            <w:t>Pellentesque vel congue ante.</w:t>
          </w:r>
          <w:r w:rsidRPr="003F234D">
            <w:rPr>
              <w:noProof/>
            </w:rPr>
            <w:t xml:space="preserve"> Suspendisse pretium sem est, a tincidunt nunc dictum a. In mattis arcu dui, non pretium risus convallis quis. Morbi ornare condimentum pharetra. </w:t>
          </w:r>
        </w:p>
        <w:p w:rsidR="002D0E82" w:rsidRPr="003F234D" w:rsidRDefault="00811A85" w:rsidP="002B4439">
          <w:pPr>
            <w:rPr>
              <w:noProof/>
            </w:rPr>
          </w:pPr>
          <w:r w:rsidRPr="003F234D">
            <w:rPr>
              <w:noProof/>
            </w:rPr>
            <w:t>Vestibulum vitae posuere risus, at viverra metus. Quisque congue, ligula at vulputate blandit, urna ante curs</w:t>
          </w:r>
          <w:r w:rsidRPr="003F234D">
            <w:rPr>
              <w:noProof/>
            </w:rPr>
            <w:t>us ligula, bibendum blandit velit nunc nec felis.</w:t>
          </w:r>
        </w:p>
        <w:p w:rsidR="002D0E82" w:rsidRPr="003F234D" w:rsidRDefault="00811A85" w:rsidP="002B4439">
          <w:pPr>
            <w:rPr>
              <w:noProof/>
            </w:rPr>
          </w:pPr>
          <w:r w:rsidRPr="003F234D">
            <w:rPr>
              <w:noProof/>
            </w:rPr>
            <w:t>Lorem ipsum dolor sit amet, consectetur adipiscing elit. Etiam aliquet eu mi quis lacinia. Ut fermentum a magna ut eleifend. Integer convallis suscipit ante eu varius. Morbi a purus dolor. Suspendisse sit a</w:t>
          </w:r>
          <w:r w:rsidRPr="003F234D">
            <w:rPr>
              <w:noProof/>
            </w:rPr>
            <w:t xml:space="preserve">met ipsum finibus justo viverra blandit. Ut congue quis tortor eget sodales. Nulla a erat eget nunc hendrerit ultrices eu nec nulla. Donec viverra leo aliquet, auctor quam id, convallis orci. Sed in molestie est. </w:t>
          </w:r>
        </w:p>
        <w:p w:rsidR="002D0E82" w:rsidRPr="003F234D" w:rsidRDefault="00811A85" w:rsidP="002B4439">
          <w:pPr>
            <w:rPr>
              <w:noProof/>
            </w:rPr>
          </w:pPr>
          <w:r w:rsidRPr="003F234D">
            <w:rPr>
              <w:noProof/>
            </w:rPr>
            <w:t>Lorem ipsum dolor sit amet, consectetur ad</w:t>
          </w:r>
          <w:r w:rsidRPr="003F234D">
            <w:rPr>
              <w:noProof/>
            </w:rPr>
            <w:t xml:space="preserve">ipiscing elit. Etiam aliquet eu mi quis lacinia. Ut fermentum a magna ut eleifend. Integer convallis suscipit ante eu varius. </w:t>
          </w:r>
        </w:p>
        <w:p w:rsidR="002D0E82" w:rsidRPr="003F234D" w:rsidRDefault="00811A85" w:rsidP="002B4439">
          <w:pPr>
            <w:rPr>
              <w:noProof/>
            </w:rPr>
          </w:pPr>
          <w:r w:rsidRPr="003F234D">
            <w:rPr>
              <w:noProof/>
            </w:rPr>
            <w:t>Lorem ipsum dolor sit amet, consectetur adipiscing elit. Etiam aliquet eu mi quis lacinia. Ut fermentum a magna ut eleifend. Inte</w:t>
          </w:r>
          <w:r w:rsidRPr="003F234D">
            <w:rPr>
              <w:noProof/>
            </w:rPr>
            <w:t xml:space="preserve">ger convallis suscipit ante eu varius. </w:t>
          </w:r>
        </w:p>
        <w:p w:rsidR="00000000" w:rsidRDefault="00811A85">
          <w:pPr>
            <w:pStyle w:val="3DFDB9D5BD0B4B3EB75EAD1FAD34C062"/>
          </w:pPr>
          <w:r w:rsidRPr="003F234D">
            <w:rPr>
              <w:noProof/>
            </w:rPr>
            <w:t>Donec sed malesuada orci. Vestibulum faucibus nulla eu est venenatis egestas. Mauris congue dolor et dolor commodo gravida. Fusce eu suscipit lacus, id egestas nisi. Ut nec dapibus sapien, id cursus risus.</w:t>
          </w:r>
        </w:p>
      </w:docPartBody>
    </w:docPart>
    <w:docPart>
      <w:docPartPr>
        <w:name w:val="BA8F2FD9E47948CD95E95D609DD0A4D8"/>
        <w:category>
          <w:name w:val="General"/>
          <w:gallery w:val="placeholder"/>
        </w:category>
        <w:types>
          <w:type w:val="bbPlcHdr"/>
        </w:types>
        <w:behaviors>
          <w:behavior w:val="content"/>
        </w:behaviors>
        <w:guid w:val="{81E610B7-257E-4F3A-9B5D-EDB425EF68B8}"/>
      </w:docPartPr>
      <w:docPartBody>
        <w:p w:rsidR="00000000" w:rsidRDefault="00811A85">
          <w:pPr>
            <w:pStyle w:val="BA8F2FD9E47948CD95E95D609DD0A4D8"/>
          </w:pPr>
          <w:r w:rsidRPr="003F234D">
            <w:t>Section Title</w:t>
          </w:r>
        </w:p>
      </w:docPartBody>
    </w:docPart>
    <w:docPart>
      <w:docPartPr>
        <w:name w:val="16F888B2ADEF4A1CB9D846C77887D25A"/>
        <w:category>
          <w:name w:val="General"/>
          <w:gallery w:val="placeholder"/>
        </w:category>
        <w:types>
          <w:type w:val="bbPlcHdr"/>
        </w:types>
        <w:behaviors>
          <w:behavior w:val="content"/>
        </w:behaviors>
        <w:guid w:val="{F40D8D44-72A3-4BBE-AD5E-D043AE600FE9}"/>
      </w:docPartPr>
      <w:docPartBody>
        <w:p w:rsidR="00000000" w:rsidRDefault="00811A85">
          <w:pPr>
            <w:pStyle w:val="16F888B2ADEF4A1CB9D846C77887D25A"/>
          </w:pPr>
          <w:r w:rsidRPr="003F234D">
            <w:t>Lorem ipsu</w:t>
          </w:r>
          <w:r w:rsidRPr="003F234D">
            <w:t>m dolor sit amet, consectetur adipiscing elit. Etiam aliquet eu mi quis lacinia. Ut fermentum a magna ut eleifend. Integer convallis suscipit ante eu varius. fdfd</w:t>
          </w:r>
        </w:p>
      </w:docPartBody>
    </w:docPart>
    <w:docPart>
      <w:docPartPr>
        <w:name w:val="666DB29CF8A74F9FA369B8EE93E6821C"/>
        <w:category>
          <w:name w:val="General"/>
          <w:gallery w:val="placeholder"/>
        </w:category>
        <w:types>
          <w:type w:val="bbPlcHdr"/>
        </w:types>
        <w:behaviors>
          <w:behavior w:val="content"/>
        </w:behaviors>
        <w:guid w:val="{40A120F2-9366-490B-98AA-7AE8808BB4FA}"/>
      </w:docPartPr>
      <w:docPartBody>
        <w:p w:rsidR="00000000" w:rsidRDefault="00811A85">
          <w:pPr>
            <w:pStyle w:val="666DB29CF8A74F9FA369B8EE93E6821C"/>
          </w:pPr>
          <w:r w:rsidRPr="003F234D">
            <w:rPr>
              <w:rStyle w:val="Strong"/>
            </w:rPr>
            <w:t>Blurb or E</w:t>
          </w:r>
          <w:r w:rsidRPr="003F234D">
            <w:rPr>
              <w:rStyle w:val="Strong"/>
            </w:rPr>
            <w:t>xtract here,</w:t>
          </w:r>
        </w:p>
      </w:docPartBody>
    </w:docPart>
    <w:docPart>
      <w:docPartPr>
        <w:name w:val="2B73D3EA7D3B40B18412D3942ECE0D66"/>
        <w:category>
          <w:name w:val="General"/>
          <w:gallery w:val="placeholder"/>
        </w:category>
        <w:types>
          <w:type w:val="bbPlcHdr"/>
        </w:types>
        <w:behaviors>
          <w:behavior w:val="content"/>
        </w:behaviors>
        <w:guid w:val="{1065043B-E95B-4254-9639-112F73199664}"/>
      </w:docPartPr>
      <w:docPartBody>
        <w:p w:rsidR="00000000" w:rsidRDefault="00811A85">
          <w:pPr>
            <w:pStyle w:val="2B73D3EA7D3B40B18412D3942ECE0D66"/>
          </w:pPr>
          <w:r w:rsidRPr="003F234D">
            <w:t>Lorem ipsum suas dolor sit amet, cu option tritani ius possim aperiri.</w:t>
          </w:r>
        </w:p>
      </w:docPartBody>
    </w:docPart>
    <w:docPart>
      <w:docPartPr>
        <w:name w:val="CFACF4DFF08A4F48AAF9A6C5A089662E"/>
        <w:category>
          <w:name w:val="General"/>
          <w:gallery w:val="placeholder"/>
        </w:category>
        <w:types>
          <w:type w:val="bbPlcHdr"/>
        </w:types>
        <w:behaviors>
          <w:behavior w:val="content"/>
        </w:behaviors>
        <w:guid w:val="{B06F8327-6A37-4DFB-90BB-3FD34ECD70A3}"/>
      </w:docPartPr>
      <w:docPartBody>
        <w:p w:rsidR="00000000" w:rsidRDefault="00811A85">
          <w:pPr>
            <w:pStyle w:val="CFACF4DFF08A4F48AAF9A6C5A089662E"/>
          </w:pPr>
          <w:r w:rsidRPr="003F234D">
            <w:rPr>
              <w:noProof/>
            </w:rPr>
            <w:t>Lorem ipsum dolor sit amet,</w:t>
          </w:r>
        </w:p>
      </w:docPartBody>
    </w:docPart>
    <w:docPart>
      <w:docPartPr>
        <w:name w:val="4765E7F8A28E45C4BE54EF2F016E3E63"/>
        <w:category>
          <w:name w:val="General"/>
          <w:gallery w:val="placeholder"/>
        </w:category>
        <w:types>
          <w:type w:val="bbPlcHdr"/>
        </w:types>
        <w:behaviors>
          <w:behavior w:val="content"/>
        </w:behaviors>
        <w:guid w:val="{D0AA03C5-B00A-4EAD-A85E-B3004DEA0581}"/>
      </w:docPartPr>
      <w:docPartBody>
        <w:p w:rsidR="00000000" w:rsidRDefault="00811A85">
          <w:pPr>
            <w:pStyle w:val="4765E7F8A28E45C4BE54EF2F016E3E63"/>
          </w:pPr>
          <w:r w:rsidRPr="003F234D">
            <w:t xml:space="preserve">Image Caption: Lorem ipsum </w:t>
          </w:r>
          <w:r w:rsidRPr="003F234D">
            <w:rPr>
              <w:noProof/>
            </w:rPr>
            <w:t>dolor sit amet, consectetur adipiscing elit.</w:t>
          </w:r>
        </w:p>
      </w:docPartBody>
    </w:docPart>
    <w:docPart>
      <w:docPartPr>
        <w:name w:val="A4804E75987E4922B5C498A439A15CA9"/>
        <w:category>
          <w:name w:val="General"/>
          <w:gallery w:val="placeholder"/>
        </w:category>
        <w:types>
          <w:type w:val="bbPlcHdr"/>
        </w:types>
        <w:behaviors>
          <w:behavior w:val="content"/>
        </w:behaviors>
        <w:guid w:val="{613A4488-B7FA-41CE-ACC9-68C1F292B74F}"/>
      </w:docPartPr>
      <w:docPartBody>
        <w:p w:rsidR="00000000" w:rsidRDefault="00811A85">
          <w:pPr>
            <w:pStyle w:val="A4804E75987E4922B5C498A439A15CA9"/>
          </w:pPr>
          <w:r w:rsidRPr="003F234D">
            <w:rPr>
              <w:noProof/>
            </w:rPr>
            <w:t>Lorem ipsum dolor sit amet, consectetur adipiscing elit. Etiam aliquet eu mi quis lacinia. Ut fermentum a magna ut eleifend. Integer convallis suscipit ante eu varius. Morbi a purus dolor.</w:t>
          </w:r>
        </w:p>
      </w:docPartBody>
    </w:docPart>
    <w:docPart>
      <w:docPartPr>
        <w:name w:val="3BBF17DCDAC240EC8B57D5EB3937572C"/>
        <w:category>
          <w:name w:val="General"/>
          <w:gallery w:val="placeholder"/>
        </w:category>
        <w:types>
          <w:type w:val="bbPlcHdr"/>
        </w:types>
        <w:behaviors>
          <w:behavior w:val="content"/>
        </w:behaviors>
        <w:guid w:val="{A79F3367-2142-451A-B465-12F2A197AFE3}"/>
      </w:docPartPr>
      <w:docPartBody>
        <w:p w:rsidR="002D0E82" w:rsidRPr="003F234D" w:rsidRDefault="00811A85" w:rsidP="007F250D">
          <w:pPr>
            <w:rPr>
              <w:noProof/>
            </w:rPr>
          </w:pPr>
          <w:r w:rsidRPr="003F234D">
            <w:rPr>
              <w:noProof/>
            </w:rPr>
            <w:t>Lorem ipsum dolor sit amet, consectetur adipiscing elit. Etiam ali</w:t>
          </w:r>
          <w:r w:rsidRPr="003F234D">
            <w:rPr>
              <w:noProof/>
            </w:rPr>
            <w:t>quet eu mi quis lacinia. Ut fermentum a magna ut eleifend. Integer convallis suscipit ante eu varius. Morbi a purus dolor. Suspendisse sit amet ipsum finibus justo viverra blandit. Ut congue quis tortor eget sodales. Nulla a erat eget nunc hendrerit ultric</w:t>
          </w:r>
          <w:r w:rsidRPr="003F234D">
            <w:rPr>
              <w:noProof/>
            </w:rPr>
            <w:t xml:space="preserve">es eu nec nulla. Donec viverra leo aliquet, auctor quam id, convallis orci. Sed in molestie est. </w:t>
          </w:r>
        </w:p>
        <w:p w:rsidR="002D0E82" w:rsidRPr="003F234D" w:rsidRDefault="00811A85" w:rsidP="007F250D">
          <w:pPr>
            <w:rPr>
              <w:noProof/>
            </w:rPr>
          </w:pPr>
          <w:r w:rsidRPr="003F234D">
            <w:rPr>
              <w:noProof/>
            </w:rPr>
            <w:t>Cras ornare turpis at ligula posuere, sit amet accumsan neque lobortis. Maecenas mattis risus ligula, sed ullamcorper nunc efficitur sed. Praesent venenatis q</w:t>
          </w:r>
          <w:r w:rsidRPr="003F234D">
            <w:rPr>
              <w:noProof/>
            </w:rPr>
            <w:t xml:space="preserve">uam tortor, id viverra nunc rutrum a. Maecenas malesuada ultricies sapien sit amet pharetra. Nunc tempus, risus sodales sodales hendrerit, arcu dolor commodo libero, a sollicitudin quam nulla quis lectus. In at porta mauris. </w:t>
          </w:r>
        </w:p>
        <w:p w:rsidR="00000000" w:rsidRDefault="00811A85">
          <w:pPr>
            <w:pStyle w:val="3BBF17DCDAC240EC8B57D5EB3937572C"/>
          </w:pPr>
          <w:r w:rsidRPr="003F234D">
            <w:rPr>
              <w:noProof/>
            </w:rPr>
            <w:t>Maecenas quis leo ipsum. Pelle</w:t>
          </w:r>
          <w:r w:rsidRPr="003F234D">
            <w:rPr>
              <w:noProof/>
            </w:rPr>
            <w:t xml:space="preserve">ntesque blandit libero quis justo auctor, vitae faucibus ligula scelerisque. Nunc pulvinar pulvinar augue dapibus blandit. Cras ac aliquam sapien. Fusce consectetur est sed ultrices tincidunt. Ut eget ex id odio vulputate interdum ac ut nibh. Donec tempus </w:t>
          </w:r>
          <w:r w:rsidRPr="003F234D">
            <w:rPr>
              <w:noProof/>
            </w:rPr>
            <w:t>dui quam, non hendrerit lectus convallis sed.</w:t>
          </w:r>
        </w:p>
      </w:docPartBody>
    </w:docPart>
    <w:docPart>
      <w:docPartPr>
        <w:name w:val="F30EBCC3CA374CEAA9AC88E87E720BA7"/>
        <w:category>
          <w:name w:val="General"/>
          <w:gallery w:val="placeholder"/>
        </w:category>
        <w:types>
          <w:type w:val="bbPlcHdr"/>
        </w:types>
        <w:behaviors>
          <w:behavior w:val="content"/>
        </w:behaviors>
        <w:guid w:val="{A4C91626-0FE7-44E5-8A28-166F37ABBC2B}"/>
      </w:docPartPr>
      <w:docPartBody>
        <w:p w:rsidR="00000000" w:rsidRDefault="00811A85">
          <w:pPr>
            <w:pStyle w:val="F30EBCC3CA374CEAA9AC88E87E720BA7"/>
          </w:pPr>
          <w:r w:rsidRPr="00E403F2">
            <w:t>Image Caption: Lorem ipsum dolor sit amet, consectetur adipiscing elit.</w:t>
          </w:r>
        </w:p>
      </w:docPartBody>
    </w:docPart>
    <w:docPart>
      <w:docPartPr>
        <w:name w:val="00CEEC6289F04A09BF349A16912D71DE"/>
        <w:category>
          <w:name w:val="General"/>
          <w:gallery w:val="placeholder"/>
        </w:category>
        <w:types>
          <w:type w:val="bbPlcHdr"/>
        </w:types>
        <w:behaviors>
          <w:behavior w:val="content"/>
        </w:behaviors>
        <w:guid w:val="{B2EEDE5F-B61E-432E-B2AA-D498ADE72C83}"/>
      </w:docPartPr>
      <w:docPartBody>
        <w:p w:rsidR="00000000" w:rsidRDefault="00811A85">
          <w:pPr>
            <w:pStyle w:val="00CEEC6289F04A09BF349A16912D71DE"/>
          </w:pPr>
          <w:r w:rsidRPr="003F234D">
            <w:t>Lorem ipsum dolor sit amet, consectetur adipiscing elit. Etiam aliquet eu mi quis lacinia.</w:t>
          </w:r>
        </w:p>
      </w:docPartBody>
    </w:docPart>
    <w:docPart>
      <w:docPartPr>
        <w:name w:val="96E79CEEB09243DC8397AF84380AEBC6"/>
        <w:category>
          <w:name w:val="General"/>
          <w:gallery w:val="placeholder"/>
        </w:category>
        <w:types>
          <w:type w:val="bbPlcHdr"/>
        </w:types>
        <w:behaviors>
          <w:behavior w:val="content"/>
        </w:behaviors>
        <w:guid w:val="{07CFAEBF-01A3-4D3D-BFEB-1E74BD3064D6}"/>
      </w:docPartPr>
      <w:docPartBody>
        <w:p w:rsidR="002D0E82" w:rsidRPr="003F234D" w:rsidRDefault="00811A85" w:rsidP="004C43D2">
          <w:r w:rsidRPr="003F234D">
            <w:t>Lorem ipsum dolor sit amet, consectetur adipiscing elit. Etiam aliquet eu mi quis lacinia. Ut fermentum a magna ut eleifend. Integer convallis suscipit ante eu varius. Morbi a purus dolor. Suspendisse sit amet ipsum finibus justo viverra blandit. Ut congue</w:t>
          </w:r>
          <w:r w:rsidRPr="003F234D">
            <w:t xml:space="preserve"> quis tortor eget sodales. Nulla a erat eget nunc hendrerit ultrices eu nec nulla. Donec viverra leo aliquet, auctor quam id, convallis orci. Sed in molestie est. </w:t>
          </w:r>
        </w:p>
        <w:p w:rsidR="002D0E82" w:rsidRPr="003F234D" w:rsidRDefault="00811A85" w:rsidP="004C43D2">
          <w:r w:rsidRPr="003F234D">
            <w:t>Cras ornare turpis at ligula posuere, sit amet accumsan neque lobortis. Maecenas mattis risu</w:t>
          </w:r>
          <w:r w:rsidRPr="003F234D">
            <w:t>s ligula, sed ullamcorper nunc efficitur sed. Praesent venenatis quam tortor, id viverra nunc rutrum a. Maecenas malesuada ultricies sapien sit amet pharetra. Nunc tempus, risus sodales sodales hendrerit, arcu dolor commodo libero, a sollicitudin quam null</w:t>
          </w:r>
          <w:r w:rsidRPr="003F234D">
            <w:t xml:space="preserve">a quis lectus. In at porta mauris. </w:t>
          </w:r>
        </w:p>
        <w:p w:rsidR="00000000" w:rsidRDefault="00811A85">
          <w:pPr>
            <w:pStyle w:val="96E79CEEB09243DC8397AF84380AEBC6"/>
          </w:pPr>
          <w:r w:rsidRPr="003F234D">
            <w:t>Maecenas quis leo ipsum. Pellentesque blandit libero quis justo auctor, vitae faucibus ligula scelerisque. Nunc pulvinar pulvinar augue dapibus blandit. Cras ac aliquam sapien. Fusce consectetur est sed ultrices tincidun</w:t>
          </w:r>
          <w:r w:rsidRPr="003F234D">
            <w:t>t. Ut eget ex id odio vulputate interdum ac ut nibh. Donec tempus dui quam, non hendrerit lectus convallis sed.</w:t>
          </w:r>
        </w:p>
      </w:docPartBody>
    </w:docPart>
    <w:docPart>
      <w:docPartPr>
        <w:name w:val="C8DE80AE513D4BF9BB047DCA99F8BC97"/>
        <w:category>
          <w:name w:val="General"/>
          <w:gallery w:val="placeholder"/>
        </w:category>
        <w:types>
          <w:type w:val="bbPlcHdr"/>
        </w:types>
        <w:behaviors>
          <w:behavior w:val="content"/>
        </w:behaviors>
        <w:guid w:val="{3BDBC46C-D2C6-4B78-83B8-8B1AB4B1C2EA}"/>
      </w:docPartPr>
      <w:docPartBody>
        <w:p w:rsidR="00000000" w:rsidRDefault="00811A85">
          <w:pPr>
            <w:pStyle w:val="C8DE80AE513D4BF9BB047DCA99F8BC97"/>
          </w:pPr>
          <w:r w:rsidRPr="003F234D">
            <w:rPr>
              <w:noProof/>
            </w:rPr>
            <w:t>Lorem ipsum dolor sit amet, consectetur adipiscing elit. Etiam aliquet eu mi quis lacinia.</w:t>
          </w:r>
        </w:p>
      </w:docPartBody>
    </w:docPart>
    <w:docPart>
      <w:docPartPr>
        <w:name w:val="9F599D339E614E6A8C95774E1B5B97EE"/>
        <w:category>
          <w:name w:val="General"/>
          <w:gallery w:val="placeholder"/>
        </w:category>
        <w:types>
          <w:type w:val="bbPlcHdr"/>
        </w:types>
        <w:behaviors>
          <w:behavior w:val="content"/>
        </w:behaviors>
        <w:guid w:val="{D262217D-C2A4-41A4-89A7-43B0F48E27C0}"/>
      </w:docPartPr>
      <w:docPartBody>
        <w:p w:rsidR="00000000" w:rsidRDefault="00811A85">
          <w:pPr>
            <w:pStyle w:val="9F599D339E614E6A8C95774E1B5B97EE"/>
          </w:pPr>
          <w:r w:rsidRPr="003F234D">
            <w:rPr>
              <w:noProof/>
            </w:rPr>
            <w:t>Lorem ipsum dolor sit amet, consectetur adipiscing el</w:t>
          </w:r>
          <w:r w:rsidRPr="003F234D">
            <w:rPr>
              <w:noProof/>
            </w:rPr>
            <w:t>it. Etiam aliquet eu mi quis lacinia. Ut fermentum a magna ut eleifend. Integer convallis suscipit ante eu varius. Morbi a purus dolor. Suspendisse sit amet ipsum finibus justo viverra blandit. Ut congue quis tortor eget sodales. Nulla a erat eget nunc hen</w:t>
          </w:r>
          <w:r w:rsidRPr="003F234D">
            <w:rPr>
              <w:noProof/>
            </w:rPr>
            <w:t>drerit ultrices eu nec nulla. Donec viverra leo aliquet, auctor quam id, convallis orci. Sed in molestie est.</w:t>
          </w:r>
        </w:p>
      </w:docPartBody>
    </w:docPart>
    <w:docPart>
      <w:docPartPr>
        <w:name w:val="BB93823421F6422A9B740B368F4DD90A"/>
        <w:category>
          <w:name w:val="General"/>
          <w:gallery w:val="placeholder"/>
        </w:category>
        <w:types>
          <w:type w:val="bbPlcHdr"/>
        </w:types>
        <w:behaviors>
          <w:behavior w:val="content"/>
        </w:behaviors>
        <w:guid w:val="{0D116BC8-A35D-4E1B-8B42-B1952536F6CC}"/>
      </w:docPartPr>
      <w:docPartBody>
        <w:p w:rsidR="00000000" w:rsidRDefault="00811A85">
          <w:pPr>
            <w:pStyle w:val="BB93823421F6422A9B740B368F4DD90A"/>
          </w:pPr>
          <w:r w:rsidRPr="001401F6">
            <w:t>Lorem ipsum dolor sit amet, consectetur adipiscing elit. Etiam aliquet eu mi quis lacinia.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Franklin Gothic Medium Cond">
    <w:panose1 w:val="020B06060304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A0002AEF" w:usb1="4000207B" w:usb2="00000000"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8BC342A"/>
    <w:multiLevelType w:val="hybridMultilevel"/>
    <w:tmpl w:val="3012AC96"/>
    <w:lvl w:ilvl="0" w:tplc="AA0285CC">
      <w:start w:val="1"/>
      <w:numFmt w:val="bullet"/>
      <w:pStyle w:val="ListBullet"/>
      <w:lvlText w:val="►"/>
      <w:lvlJc w:val="left"/>
      <w:pPr>
        <w:ind w:left="720" w:hanging="360"/>
      </w:pPr>
      <w:rPr>
        <w:rFonts w:ascii="Franklin Gothic Medium Cond" w:hAnsi="Franklin Gothic Medium Cond" w:hint="default"/>
        <w:color w:val="5B9BD5"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1A85"/>
    <w:rsid w:val="00811A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3CC5E7C804644E3A57CF4C8589EF8D0">
    <w:name w:val="53CC5E7C804644E3A57CF4C8589EF8D0"/>
  </w:style>
  <w:style w:type="paragraph" w:customStyle="1" w:styleId="A2330AC1178946E39C0E65090236B885">
    <w:name w:val="A2330AC1178946E39C0E65090236B885"/>
  </w:style>
  <w:style w:type="paragraph" w:customStyle="1" w:styleId="F0CC49BDCC0242B7BC3F63614A425C0B">
    <w:name w:val="F0CC49BDCC0242B7BC3F63614A425C0B"/>
  </w:style>
  <w:style w:type="paragraph" w:customStyle="1" w:styleId="46BB6208043F4573B9CF3C3BB3B2AC37">
    <w:name w:val="46BB6208043F4573B9CF3C3BB3B2AC37"/>
  </w:style>
  <w:style w:type="paragraph" w:customStyle="1" w:styleId="0EF3C931543E43C495CBC3FDA3CBFFEC">
    <w:name w:val="0EF3C931543E43C495CBC3FDA3CBFFEC"/>
  </w:style>
  <w:style w:type="paragraph" w:customStyle="1" w:styleId="EE8E1D0A3EA04D99898E497CC2F5078C">
    <w:name w:val="EE8E1D0A3EA04D99898E497CC2F5078C"/>
  </w:style>
  <w:style w:type="paragraph" w:customStyle="1" w:styleId="6DC08DBC8383463681E8C1E871B6F880">
    <w:name w:val="6DC08DBC8383463681E8C1E871B6F880"/>
  </w:style>
  <w:style w:type="paragraph" w:customStyle="1" w:styleId="7F9523C6590646FAAF65A4D1A9BC1791">
    <w:name w:val="7F9523C6590646FAAF65A4D1A9BC1791"/>
  </w:style>
  <w:style w:type="paragraph" w:customStyle="1" w:styleId="52F1F54D02714E1B8081B30526332E30">
    <w:name w:val="52F1F54D02714E1B8081B30526332E30"/>
  </w:style>
  <w:style w:type="paragraph" w:customStyle="1" w:styleId="0BB9617A6B2343EBBBD582DED763097C">
    <w:name w:val="0BB9617A6B2343EBBBD582DED763097C"/>
  </w:style>
  <w:style w:type="paragraph" w:customStyle="1" w:styleId="074D6E3132E84A4B8154C98A11A4EAB3">
    <w:name w:val="074D6E3132E84A4B8154C98A11A4EAB3"/>
  </w:style>
  <w:style w:type="paragraph" w:customStyle="1" w:styleId="6137816D6EF24AD8BD426E5A3F853D3E">
    <w:name w:val="6137816D6EF24AD8BD426E5A3F853D3E"/>
  </w:style>
  <w:style w:type="paragraph" w:customStyle="1" w:styleId="83B4A1DBA46544FF88C817C3B645072F">
    <w:name w:val="83B4A1DBA46544FF88C817C3B645072F"/>
  </w:style>
  <w:style w:type="paragraph" w:customStyle="1" w:styleId="9ED1B3E0DF5D4F8489DB7DC13FE971FC">
    <w:name w:val="9ED1B3E0DF5D4F8489DB7DC13FE971FC"/>
  </w:style>
  <w:style w:type="paragraph" w:customStyle="1" w:styleId="076CCC1E02AB4003B998DCE5A71230AD">
    <w:name w:val="076CCC1E02AB4003B998DCE5A71230AD"/>
  </w:style>
  <w:style w:type="paragraph" w:customStyle="1" w:styleId="F2181B7B00B842A084C74E14DD6FE30A">
    <w:name w:val="F2181B7B00B842A084C74E14DD6FE30A"/>
  </w:style>
  <w:style w:type="paragraph" w:customStyle="1" w:styleId="A77F32AEAE9A49DB820D5F9B9FD22F85">
    <w:name w:val="A77F32AEAE9A49DB820D5F9B9FD22F85"/>
  </w:style>
  <w:style w:type="paragraph" w:customStyle="1" w:styleId="261618884DF14D17B12CF897B10C125F">
    <w:name w:val="261618884DF14D17B12CF897B10C125F"/>
  </w:style>
  <w:style w:type="paragraph" w:styleId="ListBullet">
    <w:name w:val="List Bullet"/>
    <w:basedOn w:val="ListParagraph"/>
    <w:uiPriority w:val="99"/>
    <w:qFormat/>
    <w:pPr>
      <w:numPr>
        <w:numId w:val="1"/>
      </w:numPr>
      <w:ind w:left="426" w:hanging="426"/>
    </w:pPr>
    <w:rPr>
      <w:rFonts w:eastAsiaTheme="minorHAnsi"/>
      <w:color w:val="595959" w:themeColor="text1" w:themeTint="A6"/>
    </w:rPr>
  </w:style>
  <w:style w:type="paragraph" w:styleId="ListParagraph">
    <w:name w:val="List Paragraph"/>
    <w:basedOn w:val="Normal"/>
    <w:uiPriority w:val="34"/>
    <w:qFormat/>
    <w:pPr>
      <w:ind w:left="720"/>
      <w:contextualSpacing/>
    </w:pPr>
  </w:style>
  <w:style w:type="paragraph" w:customStyle="1" w:styleId="4A43A1C55B6D49E19987E600321EA1F2">
    <w:name w:val="4A43A1C55B6D49E19987E600321EA1F2"/>
  </w:style>
  <w:style w:type="paragraph" w:customStyle="1" w:styleId="5B40BED1AB064FB6BE565719FC34D11B">
    <w:name w:val="5B40BED1AB064FB6BE565719FC34D11B"/>
  </w:style>
  <w:style w:type="paragraph" w:customStyle="1" w:styleId="686472A6FE7C40C89806910F1E521482">
    <w:name w:val="686472A6FE7C40C89806910F1E521482"/>
  </w:style>
  <w:style w:type="paragraph" w:customStyle="1" w:styleId="3854C51E1A4F4BCA86C8AAC42EAF8EE2">
    <w:name w:val="3854C51E1A4F4BCA86C8AAC42EAF8EE2"/>
  </w:style>
  <w:style w:type="character" w:styleId="Strong">
    <w:name w:val="Strong"/>
    <w:basedOn w:val="DefaultParagraphFont"/>
    <w:uiPriority w:val="22"/>
    <w:qFormat/>
    <w:rPr>
      <w:b/>
      <w:bCs/>
    </w:rPr>
  </w:style>
  <w:style w:type="paragraph" w:customStyle="1" w:styleId="662D1F342A3B4E4FAFB5CDD1803873A5">
    <w:name w:val="662D1F342A3B4E4FAFB5CDD1803873A5"/>
  </w:style>
  <w:style w:type="paragraph" w:customStyle="1" w:styleId="72FF527613944DD2A8AFAD7B24ED77D6">
    <w:name w:val="72FF527613944DD2A8AFAD7B24ED77D6"/>
  </w:style>
  <w:style w:type="paragraph" w:customStyle="1" w:styleId="16447F03B3EB44CCB09F0DBEB94EFC18">
    <w:name w:val="16447F03B3EB44CCB09F0DBEB94EFC18"/>
  </w:style>
  <w:style w:type="paragraph" w:customStyle="1" w:styleId="90833A1ED28B45A1AD21653A89717B91">
    <w:name w:val="90833A1ED28B45A1AD21653A89717B91"/>
  </w:style>
  <w:style w:type="paragraph" w:customStyle="1" w:styleId="AA59DFA9CDD84F9C8B93071AD3F823BD">
    <w:name w:val="AA59DFA9CDD84F9C8B93071AD3F823BD"/>
  </w:style>
  <w:style w:type="paragraph" w:customStyle="1" w:styleId="3DFDB9D5BD0B4B3EB75EAD1FAD34C062">
    <w:name w:val="3DFDB9D5BD0B4B3EB75EAD1FAD34C062"/>
  </w:style>
  <w:style w:type="paragraph" w:customStyle="1" w:styleId="BA8F2FD9E47948CD95E95D609DD0A4D8">
    <w:name w:val="BA8F2FD9E47948CD95E95D609DD0A4D8"/>
  </w:style>
  <w:style w:type="paragraph" w:customStyle="1" w:styleId="16F888B2ADEF4A1CB9D846C77887D25A">
    <w:name w:val="16F888B2ADEF4A1CB9D846C77887D25A"/>
  </w:style>
  <w:style w:type="paragraph" w:customStyle="1" w:styleId="666DB29CF8A74F9FA369B8EE93E6821C">
    <w:name w:val="666DB29CF8A74F9FA369B8EE93E6821C"/>
  </w:style>
  <w:style w:type="paragraph" w:customStyle="1" w:styleId="2B73D3EA7D3B40B18412D3942ECE0D66">
    <w:name w:val="2B73D3EA7D3B40B18412D3942ECE0D66"/>
  </w:style>
  <w:style w:type="paragraph" w:customStyle="1" w:styleId="CFACF4DFF08A4F48AAF9A6C5A089662E">
    <w:name w:val="CFACF4DFF08A4F48AAF9A6C5A089662E"/>
  </w:style>
  <w:style w:type="paragraph" w:customStyle="1" w:styleId="4765E7F8A28E45C4BE54EF2F016E3E63">
    <w:name w:val="4765E7F8A28E45C4BE54EF2F016E3E63"/>
  </w:style>
  <w:style w:type="paragraph" w:customStyle="1" w:styleId="A4804E75987E4922B5C498A439A15CA9">
    <w:name w:val="A4804E75987E4922B5C498A439A15CA9"/>
  </w:style>
  <w:style w:type="paragraph" w:customStyle="1" w:styleId="3BBF17DCDAC240EC8B57D5EB3937572C">
    <w:name w:val="3BBF17DCDAC240EC8B57D5EB3937572C"/>
  </w:style>
  <w:style w:type="paragraph" w:customStyle="1" w:styleId="F30EBCC3CA374CEAA9AC88E87E720BA7">
    <w:name w:val="F30EBCC3CA374CEAA9AC88E87E720BA7"/>
  </w:style>
  <w:style w:type="paragraph" w:customStyle="1" w:styleId="00CEEC6289F04A09BF349A16912D71DE">
    <w:name w:val="00CEEC6289F04A09BF349A16912D71DE"/>
  </w:style>
  <w:style w:type="paragraph" w:customStyle="1" w:styleId="96E79CEEB09243DC8397AF84380AEBC6">
    <w:name w:val="96E79CEEB09243DC8397AF84380AEBC6"/>
  </w:style>
  <w:style w:type="paragraph" w:customStyle="1" w:styleId="A6CE3AFC70BB4901A9DFE1EEB64FD597">
    <w:name w:val="A6CE3AFC70BB4901A9DFE1EEB64FD597"/>
  </w:style>
  <w:style w:type="paragraph" w:customStyle="1" w:styleId="C8DE80AE513D4BF9BB047DCA99F8BC97">
    <w:name w:val="C8DE80AE513D4BF9BB047DCA99F8BC97"/>
  </w:style>
  <w:style w:type="paragraph" w:customStyle="1" w:styleId="9F599D339E614E6A8C95774E1B5B97EE">
    <w:name w:val="9F599D339E614E6A8C95774E1B5B97EE"/>
  </w:style>
  <w:style w:type="paragraph" w:customStyle="1" w:styleId="BB93823421F6422A9B740B368F4DD90A">
    <w:name w:val="BB93823421F6422A9B740B368F4DD90A"/>
  </w:style>
  <w:style w:type="paragraph" w:customStyle="1" w:styleId="3BEF976CD1BC46ACA3DD20256E406A32">
    <w:name w:val="3BEF976CD1BC46ACA3DD20256E406A32"/>
    <w:rsid w:val="00811A85"/>
  </w:style>
  <w:style w:type="paragraph" w:customStyle="1" w:styleId="5775856AE74E45CD9660A749CFA62763">
    <w:name w:val="5775856AE74E45CD9660A749CFA62763"/>
    <w:rsid w:val="00811A85"/>
  </w:style>
  <w:style w:type="paragraph" w:customStyle="1" w:styleId="2EF2850356EB4283847BC173622AB690">
    <w:name w:val="2EF2850356EB4283847BC173622AB690"/>
    <w:rsid w:val="00811A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Voyage">
      <a:dk1>
        <a:sysClr val="windowText" lastClr="000000"/>
      </a:dk1>
      <a:lt1>
        <a:sysClr val="window" lastClr="FFFFFF"/>
      </a:lt1>
      <a:dk2>
        <a:srgbClr val="3A3A3A"/>
      </a:dk2>
      <a:lt2>
        <a:srgbClr val="ACACAC"/>
      </a:lt2>
      <a:accent1>
        <a:srgbClr val="01B1AE"/>
      </a:accent1>
      <a:accent2>
        <a:srgbClr val="6AA4D9"/>
      </a:accent2>
      <a:accent3>
        <a:srgbClr val="F26289"/>
      </a:accent3>
      <a:accent4>
        <a:srgbClr val="ED7D31"/>
      </a:accent4>
      <a:accent5>
        <a:srgbClr val="A88CF6"/>
      </a:accent5>
      <a:accent6>
        <a:srgbClr val="3A3A3A"/>
      </a:accent6>
      <a:hlink>
        <a:srgbClr val="01B1AE"/>
      </a:hlink>
      <a:folHlink>
        <a:srgbClr val="01B1AE"/>
      </a:folHlink>
    </a:clrScheme>
    <a:fontScheme name="Custom 291">
      <a:majorFont>
        <a:latin typeface="Tw Cen M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1878A090-1C53-48A2-A04B-F3068FB5B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Colorful student report.dotx</Template>
  <TotalTime>0</TotalTime>
  <Pages>14</Pages>
  <Words>2418</Words>
  <Characters>13789</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2020-07-31T14:24:00Z</dcterms:created>
  <dcterms:modified xsi:type="dcterms:W3CDTF">2020-08-01T02:41:00Z</dcterms:modified>
</cp:coreProperties>
</file>