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36A" w:rsidRPr="00F37475" w:rsidRDefault="005C436A">
      <w:pPr>
        <w:rPr>
          <w:b/>
          <w:i/>
        </w:rPr>
      </w:pPr>
      <w:r>
        <w:rPr>
          <w:b/>
          <w:i/>
        </w:rPr>
        <w:t>Fostering an appreciation for forests,</w:t>
      </w:r>
      <w:r w:rsidRPr="00F37475">
        <w:rPr>
          <w:b/>
          <w:i/>
        </w:rPr>
        <w:t xml:space="preserve"> one field trip at a time</w:t>
      </w:r>
    </w:p>
    <w:p w:rsidR="005C436A" w:rsidRPr="00383E51" w:rsidRDefault="005C436A">
      <w:r>
        <w:t>A</w:t>
      </w:r>
      <w:r w:rsidRPr="00383E51">
        <w:t xml:space="preserve"> five minute con</w:t>
      </w:r>
      <w:r>
        <w:t>versation</w:t>
      </w:r>
      <w:r w:rsidRPr="00383E51">
        <w:t xml:space="preserve"> charted my career course. It was </w:t>
      </w:r>
      <w:r>
        <w:t xml:space="preserve">during </w:t>
      </w:r>
      <w:r w:rsidRPr="00383E51">
        <w:t>the summer between completing my B</w:t>
      </w:r>
      <w:r>
        <w:t xml:space="preserve"> Sc.</w:t>
      </w:r>
      <w:r w:rsidRPr="00383E51">
        <w:t xml:space="preserve"> in botany at </w:t>
      </w:r>
      <w:smartTag w:uri="urn:schemas-microsoft-com:office:smarttags" w:element="PlaceName">
        <w:r w:rsidRPr="00383E51">
          <w:t>Washington</w:t>
        </w:r>
      </w:smartTag>
      <w:r w:rsidRPr="00383E51">
        <w:t xml:space="preserve"> </w:t>
      </w:r>
      <w:smartTag w:uri="urn:schemas-microsoft-com:office:smarttags" w:element="PlaceType">
        <w:r w:rsidRPr="00383E51">
          <w:t>State</w:t>
        </w:r>
      </w:smartTag>
      <w:r w:rsidRPr="00383E51">
        <w:t xml:space="preserve"> </w:t>
      </w:r>
      <w:smartTag w:uri="urn:schemas-microsoft-com:office:smarttags" w:element="PlaceType">
        <w:r w:rsidRPr="00383E51">
          <w:t>University</w:t>
        </w:r>
      </w:smartTag>
      <w:r w:rsidRPr="00383E51">
        <w:t xml:space="preserve"> </w:t>
      </w:r>
      <w:r>
        <w:t xml:space="preserve">and beginning </w:t>
      </w:r>
      <w:r w:rsidRPr="00383E51">
        <w:t xml:space="preserve">graduate school at the </w:t>
      </w:r>
      <w:smartTag w:uri="urn:schemas-microsoft-com:office:smarttags" w:element="place">
        <w:smartTag w:uri="urn:schemas-microsoft-com:office:smarttags" w:element="PlaceType">
          <w:r w:rsidRPr="00383E51">
            <w:t>University</w:t>
          </w:r>
        </w:smartTag>
        <w:r w:rsidRPr="00383E51">
          <w:t xml:space="preserve"> of </w:t>
        </w:r>
        <w:smartTag w:uri="urn:schemas-microsoft-com:office:smarttags" w:element="PlaceName">
          <w:r w:rsidRPr="00383E51">
            <w:t>British Columbia</w:t>
          </w:r>
        </w:smartTag>
      </w:smartTag>
      <w:r w:rsidRPr="00383E51">
        <w:t xml:space="preserve"> to study an invasive intertidal sea grass</w:t>
      </w:r>
      <w:r>
        <w:t>.</w:t>
      </w:r>
      <w:r w:rsidRPr="00383E51">
        <w:t xml:space="preserve"> My summer job was mapping intertidal and forest resources as part of an archeological project on the NW corner of the Olympic peninsula. The hope was that an understanding of past resource distribution would be a good predictor of seasonal camps of the landscape</w:t>
      </w:r>
      <w:r>
        <w:t>’</w:t>
      </w:r>
      <w:r w:rsidRPr="00383E51">
        <w:t>s inhabitants thousands of years ago. I</w:t>
      </w:r>
      <w:r>
        <w:t>t</w:t>
      </w:r>
      <w:r w:rsidRPr="00383E51">
        <w:t xml:space="preserve"> was a great summer. I wandered the intertidal and mapped the distribution of clams, mussels and urchins and </w:t>
      </w:r>
      <w:r>
        <w:t>pondered</w:t>
      </w:r>
      <w:r w:rsidRPr="00383E51">
        <w:t xml:space="preserve"> </w:t>
      </w:r>
      <w:r>
        <w:t xml:space="preserve">changes in intertidal habitat due to </w:t>
      </w:r>
      <w:r w:rsidRPr="00383E51">
        <w:rPr>
          <w:rFonts w:cs="Arial"/>
          <w:color w:val="000000"/>
        </w:rPr>
        <w:t>isostatic rebound</w:t>
      </w:r>
      <w:r w:rsidRPr="00383E51">
        <w:t xml:space="preserve"> after </w:t>
      </w:r>
      <w:r w:rsidRPr="00383E51">
        <w:rPr>
          <w:rFonts w:cs="Arial"/>
          <w:color w:val="000000"/>
        </w:rPr>
        <w:t>glaciations</w:t>
      </w:r>
      <w:r w:rsidRPr="00383E51">
        <w:t>. I wandered the forests mapp</w:t>
      </w:r>
      <w:r>
        <w:t>ing</w:t>
      </w:r>
      <w:r w:rsidRPr="00383E51">
        <w:t xml:space="preserve"> plant associations th</w:t>
      </w:r>
      <w:r>
        <w:t>at</w:t>
      </w:r>
      <w:r w:rsidRPr="00383E51">
        <w:t xml:space="preserve"> contained cedar and wetlands that </w:t>
      </w:r>
      <w:r>
        <w:t>grow</w:t>
      </w:r>
      <w:r w:rsidRPr="00383E51">
        <w:t xml:space="preserve"> basketry materials. </w:t>
      </w:r>
    </w:p>
    <w:p w:rsidR="005C436A" w:rsidRPr="006D02CF" w:rsidRDefault="005C436A">
      <w:r w:rsidRPr="00383E51">
        <w:t xml:space="preserve">Across the river from our camp was the head office </w:t>
      </w:r>
      <w:r>
        <w:t>of</w:t>
      </w:r>
      <w:r w:rsidRPr="00383E51">
        <w:t xml:space="preserve"> the timber company that owned much of the surrounding commercial forest land. I really needed aerial photos to help my resource mapping. Foresters use aerial photos. It was an inevitable encounter.  The chief forester was a personable chap</w:t>
      </w:r>
      <w:r>
        <w:t>; he</w:t>
      </w:r>
      <w:r w:rsidRPr="00383E51">
        <w:t xml:space="preserve"> </w:t>
      </w:r>
      <w:r>
        <w:t>h</w:t>
      </w:r>
      <w:r w:rsidRPr="00383E51">
        <w:t>ad lived in the community for fifteen years, as had many of the other company employees. When I asked to b</w:t>
      </w:r>
      <w:r>
        <w:t>o</w:t>
      </w:r>
      <w:r w:rsidRPr="00383E51">
        <w:t xml:space="preserve">rrow some aerial photos, I anticipated permission to perhaps come into their office and use a couple </w:t>
      </w:r>
      <w:r>
        <w:t>of</w:t>
      </w:r>
      <w:r w:rsidRPr="00383E51">
        <w:t xml:space="preserve"> stereo pairs at a time. To my utter shock, he produced the only comp</w:t>
      </w:r>
      <w:r>
        <w:t>l</w:t>
      </w:r>
      <w:r w:rsidRPr="00383E51">
        <w:t>ete set of photos in the office and said “the</w:t>
      </w:r>
      <w:r>
        <w:t>y’re</w:t>
      </w:r>
      <w:r w:rsidRPr="00383E51">
        <w:t xml:space="preserve"> your</w:t>
      </w:r>
      <w:r>
        <w:t>s</w:t>
      </w:r>
      <w:r w:rsidRPr="00383E51">
        <w:t xml:space="preserve">, </w:t>
      </w:r>
      <w:r>
        <w:t xml:space="preserve">we’re done.” </w:t>
      </w:r>
      <w:r w:rsidRPr="006D02CF">
        <w:t xml:space="preserve"> That week the office was closing</w:t>
      </w:r>
      <w:r>
        <w:t>. A</w:t>
      </w:r>
      <w:r w:rsidRPr="006D02CF">
        <w:t>ll the available tim</w:t>
      </w:r>
      <w:r>
        <w:t>b</w:t>
      </w:r>
      <w:r w:rsidRPr="006D02CF">
        <w:t xml:space="preserve">er had been cut, </w:t>
      </w:r>
      <w:r>
        <w:t xml:space="preserve">the clearings burned, </w:t>
      </w:r>
      <w:r w:rsidRPr="006D02CF">
        <w:t xml:space="preserve">replanted, </w:t>
      </w:r>
      <w:r>
        <w:t xml:space="preserve">and </w:t>
      </w:r>
      <w:r w:rsidRPr="006D02CF">
        <w:t>sold</w:t>
      </w:r>
      <w:r>
        <w:t xml:space="preserve"> to an investment company</w:t>
      </w:r>
      <w:r w:rsidRPr="006D02CF">
        <w:t xml:space="preserve">. “We’ll be back in 12 years to thin” the forester said </w:t>
      </w:r>
      <w:r>
        <w:t xml:space="preserve">(probably </w:t>
      </w:r>
      <w:r w:rsidRPr="006D02CF">
        <w:t>sensing my astonishment</w:t>
      </w:r>
      <w:r>
        <w:t>)</w:t>
      </w:r>
      <w:r w:rsidRPr="006D02CF">
        <w:t xml:space="preserve">. I was thinking – </w:t>
      </w:r>
      <w:r>
        <w:t>t</w:t>
      </w:r>
      <w:r w:rsidRPr="006D02CF">
        <w:t xml:space="preserve">hat's no way to </w:t>
      </w:r>
      <w:r>
        <w:t>treat a forest-dependent community or a forest</w:t>
      </w:r>
      <w:r w:rsidRPr="006D02CF">
        <w:t xml:space="preserve">! </w:t>
      </w:r>
    </w:p>
    <w:p w:rsidR="005C436A" w:rsidRPr="00383E51" w:rsidRDefault="005C436A">
      <w:r w:rsidRPr="00383E51">
        <w:t xml:space="preserve">That brief </w:t>
      </w:r>
      <w:r>
        <w:t>conversation</w:t>
      </w:r>
      <w:r w:rsidRPr="00383E51">
        <w:t xml:space="preserve"> with the forester </w:t>
      </w:r>
      <w:r>
        <w:t>took</w:t>
      </w:r>
      <w:r w:rsidRPr="00383E51">
        <w:t xml:space="preserve"> root. </w:t>
      </w:r>
      <w:r>
        <w:t>I abandoned sea grasses after completing a M Sc. to study</w:t>
      </w:r>
      <w:r w:rsidRPr="00383E51">
        <w:t xml:space="preserve"> </w:t>
      </w:r>
      <w:r>
        <w:t xml:space="preserve">with a </w:t>
      </w:r>
      <w:r w:rsidRPr="00383E51">
        <w:t xml:space="preserve">forest ecologist </w:t>
      </w:r>
      <w:r>
        <w:t>who</w:t>
      </w:r>
      <w:r w:rsidRPr="00383E51">
        <w:t xml:space="preserve"> looked at forest</w:t>
      </w:r>
      <w:r>
        <w:t>s</w:t>
      </w:r>
      <w:r w:rsidRPr="00383E51">
        <w:t xml:space="preserve"> </w:t>
      </w:r>
      <w:r>
        <w:t xml:space="preserve">mostly </w:t>
      </w:r>
      <w:r w:rsidRPr="00383E51">
        <w:t>as an ecological phenomenon</w:t>
      </w:r>
      <w:r>
        <w:t>, but also respected the</w:t>
      </w:r>
      <w:r w:rsidRPr="00383E51">
        <w:t xml:space="preserve"> social</w:t>
      </w:r>
      <w:r>
        <w:t xml:space="preserve"> underpinnings</w:t>
      </w:r>
      <w:r w:rsidRPr="00383E51">
        <w:t xml:space="preserve">. I have been doing the same for the last 25 years, </w:t>
      </w:r>
      <w:r>
        <w:t>working</w:t>
      </w:r>
      <w:r w:rsidRPr="00383E51">
        <w:t xml:space="preserve"> to return the forests </w:t>
      </w:r>
      <w:r>
        <w:t>of</w:t>
      </w:r>
      <w:r w:rsidRPr="00383E51">
        <w:t xml:space="preserve"> our landscape </w:t>
      </w:r>
      <w:r>
        <w:t xml:space="preserve">to </w:t>
      </w:r>
      <w:r w:rsidRPr="00383E51">
        <w:t xml:space="preserve">predominance both physically and figuratively, </w:t>
      </w:r>
      <w:r>
        <w:t>and working</w:t>
      </w:r>
      <w:r w:rsidRPr="00383E51">
        <w:t xml:space="preserve"> to </w:t>
      </w:r>
      <w:r>
        <w:t xml:space="preserve">use forest science to </w:t>
      </w:r>
      <w:r w:rsidRPr="00383E51">
        <w:t xml:space="preserve">change the world </w:t>
      </w:r>
      <w:r>
        <w:t xml:space="preserve">- </w:t>
      </w:r>
      <w:r w:rsidRPr="00383E51">
        <w:t>one field trip at a time.</w:t>
      </w:r>
    </w:p>
    <w:p w:rsidR="005C436A" w:rsidRPr="00383E51" w:rsidRDefault="005C436A">
      <w:r w:rsidRPr="00383E51">
        <w:t xml:space="preserve">Over </w:t>
      </w:r>
      <w:r>
        <w:t xml:space="preserve">the last 25 years, </w:t>
      </w:r>
      <w:r w:rsidRPr="00383E51">
        <w:t xml:space="preserve">I have seen forestry completely transform from the </w:t>
      </w:r>
      <w:r>
        <w:t xml:space="preserve">tail-end of the </w:t>
      </w:r>
      <w:r w:rsidRPr="00383E51">
        <w:t>exploitation phase to the regulatory phase, and now flirt with ecosystem</w:t>
      </w:r>
      <w:r>
        <w:t>-</w:t>
      </w:r>
      <w:r w:rsidRPr="00383E51">
        <w:t xml:space="preserve">based management. Forests influence every natural </w:t>
      </w:r>
      <w:r>
        <w:t>resource</w:t>
      </w:r>
      <w:r w:rsidRPr="00383E51">
        <w:t xml:space="preserve"> issue on our landscape. A basic understanding of site specificity, forest development, and habitat development is essential to be an effective participant in natural resource management issues. With</w:t>
      </w:r>
      <w:r>
        <w:t>out</w:t>
      </w:r>
      <w:r w:rsidRPr="00383E51">
        <w:t xml:space="preserve"> </w:t>
      </w:r>
      <w:r>
        <w:t>that</w:t>
      </w:r>
      <w:r w:rsidRPr="00383E51">
        <w:t xml:space="preserve"> understanding</w:t>
      </w:r>
      <w:r>
        <w:t>,</w:t>
      </w:r>
      <w:r w:rsidRPr="00383E51">
        <w:t xml:space="preserve"> </w:t>
      </w:r>
      <w:r>
        <w:t>one is</w:t>
      </w:r>
      <w:r w:rsidRPr="00383E51">
        <w:t xml:space="preserve"> susceptible to the merchants of doubt that lobby on both sides of every issue</w:t>
      </w:r>
      <w:r>
        <w:t xml:space="preserve">, often espousing distorted perceptions of how forests work. </w:t>
      </w:r>
      <w:r w:rsidRPr="00383E51">
        <w:t xml:space="preserve">We owe it to </w:t>
      </w:r>
      <w:r>
        <w:t>our</w:t>
      </w:r>
      <w:r w:rsidRPr="00383E51">
        <w:t xml:space="preserve"> forest</w:t>
      </w:r>
      <w:r>
        <w:t>ed landscapes</w:t>
      </w:r>
      <w:r w:rsidRPr="00383E51">
        <w:t xml:space="preserve"> to </w:t>
      </w:r>
      <w:r>
        <w:t xml:space="preserve">be </w:t>
      </w:r>
      <w:r w:rsidRPr="00383E51">
        <w:t>inform</w:t>
      </w:r>
      <w:r>
        <w:t>ed</w:t>
      </w:r>
      <w:r w:rsidRPr="00383E51">
        <w:t xml:space="preserve"> </w:t>
      </w:r>
      <w:r>
        <w:t>as how they did, do, and could even more so, support ecosystem functions.</w:t>
      </w:r>
    </w:p>
    <w:p w:rsidR="005C436A" w:rsidRPr="00383E51" w:rsidRDefault="005C436A">
      <w:r w:rsidRPr="00383E51">
        <w:t xml:space="preserve">Richard Bigley has been teaching MES electives related to forest ecology and management </w:t>
      </w:r>
      <w:r>
        <w:t xml:space="preserve">at Evergreen </w:t>
      </w:r>
      <w:r w:rsidRPr="00383E51">
        <w:t xml:space="preserve">for years. He will teach </w:t>
      </w:r>
      <w:r>
        <w:t xml:space="preserve">a </w:t>
      </w:r>
      <w:r w:rsidRPr="00383E51">
        <w:t xml:space="preserve">sustainable forestry </w:t>
      </w:r>
      <w:r>
        <w:t xml:space="preserve">MES elective </w:t>
      </w:r>
      <w:r w:rsidRPr="00383E51">
        <w:t>the Fall of 2011</w:t>
      </w:r>
      <w:r>
        <w:t xml:space="preserve"> (field trips required)</w:t>
      </w:r>
      <w:r w:rsidRPr="00383E51">
        <w:t>.</w:t>
      </w:r>
    </w:p>
    <w:p w:rsidR="005C436A" w:rsidRDefault="005C436A"/>
    <w:p w:rsidR="005C436A" w:rsidRDefault="005C436A"/>
    <w:p w:rsidR="005C436A" w:rsidRDefault="005C436A">
      <w:pPr>
        <w:rPr>
          <w:noProof/>
        </w:rPr>
      </w:pPr>
      <w:r w:rsidRPr="00EA4E0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33.25pt;height:294.75pt;visibility:visible">
            <v:imagedata r:id="rId4" o:title="" cropbottom="9814f" cropleft="16019f" cropright="19917f"/>
          </v:shape>
        </w:pict>
      </w:r>
      <w:r w:rsidRPr="00383E51">
        <w:rPr>
          <w:noProof/>
        </w:rPr>
        <w:t xml:space="preserve"> </w:t>
      </w:r>
    </w:p>
    <w:p w:rsidR="005C436A" w:rsidRDefault="005C436A" w:rsidP="00EA4BB4">
      <w:pPr>
        <w:rPr>
          <w:noProof/>
        </w:rPr>
      </w:pPr>
      <w:r>
        <w:rPr>
          <w:noProof/>
        </w:rPr>
        <w:t xml:space="preserve">   Richard in his natural habitat </w:t>
      </w:r>
    </w:p>
    <w:p w:rsidR="005C436A" w:rsidRDefault="005C436A">
      <w:pPr>
        <w:rPr>
          <w:noProof/>
        </w:rPr>
      </w:pPr>
    </w:p>
    <w:p w:rsidR="005C436A" w:rsidRDefault="005C436A">
      <w:pPr>
        <w:rPr>
          <w:noProof/>
        </w:rPr>
      </w:pPr>
      <w:r w:rsidRPr="00EA4E04">
        <w:rPr>
          <w:noProof/>
        </w:rPr>
        <w:pict>
          <v:shape id="Picture 1" o:spid="_x0000_i1026" type="#_x0000_t75" style="width:183.75pt;height:123pt;visibility:visible">
            <v:imagedata r:id="rId5" o:title=""/>
          </v:shape>
        </w:pict>
      </w:r>
    </w:p>
    <w:p w:rsidR="005C436A" w:rsidRDefault="005C436A" w:rsidP="00EA4BB4">
      <w:pPr>
        <w:rPr>
          <w:noProof/>
        </w:rPr>
      </w:pPr>
      <w:r>
        <w:rPr>
          <w:noProof/>
        </w:rPr>
        <w:t>Students from the 2010 sustainable class</w:t>
      </w:r>
    </w:p>
    <w:p w:rsidR="005C436A" w:rsidRDefault="005C436A">
      <w:pPr>
        <w:rPr>
          <w:noProof/>
        </w:rPr>
      </w:pPr>
    </w:p>
    <w:p w:rsidR="005C436A" w:rsidRDefault="005C436A">
      <w:r w:rsidRPr="00EA4E04">
        <w:rPr>
          <w:noProof/>
        </w:rPr>
        <w:pict>
          <v:shape id="Picture 3" o:spid="_x0000_i1027" type="#_x0000_t75" style="width:159pt;height:151.5pt;visibility:visible">
            <v:imagedata r:id="rId6" o:title="" cropright="13208f"/>
          </v:shape>
        </w:pict>
      </w:r>
    </w:p>
    <w:p w:rsidR="005C436A" w:rsidRDefault="005C436A" w:rsidP="00EA4BB4">
      <w:r>
        <w:t>Students from the 2009 Forest Ecology class</w:t>
      </w:r>
    </w:p>
    <w:p w:rsidR="005C436A" w:rsidRDefault="005C436A"/>
    <w:sectPr w:rsidR="005C436A" w:rsidSect="008B1E8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3984"/>
    <w:rsid w:val="00053248"/>
    <w:rsid w:val="000C7048"/>
    <w:rsid w:val="000D451D"/>
    <w:rsid w:val="000F6C86"/>
    <w:rsid w:val="001767A9"/>
    <w:rsid w:val="00193B91"/>
    <w:rsid w:val="001D6AEB"/>
    <w:rsid w:val="001F5757"/>
    <w:rsid w:val="00263CA1"/>
    <w:rsid w:val="002C2F52"/>
    <w:rsid w:val="002D0DE9"/>
    <w:rsid w:val="00383E51"/>
    <w:rsid w:val="005C436A"/>
    <w:rsid w:val="005E5CBC"/>
    <w:rsid w:val="00623984"/>
    <w:rsid w:val="00637E32"/>
    <w:rsid w:val="00657266"/>
    <w:rsid w:val="00692195"/>
    <w:rsid w:val="006D02CF"/>
    <w:rsid w:val="006F20D3"/>
    <w:rsid w:val="007320C0"/>
    <w:rsid w:val="008426CA"/>
    <w:rsid w:val="0088309F"/>
    <w:rsid w:val="008A0AA7"/>
    <w:rsid w:val="008B1E8E"/>
    <w:rsid w:val="009238B5"/>
    <w:rsid w:val="009F3CDE"/>
    <w:rsid w:val="00A73CEF"/>
    <w:rsid w:val="00AB094C"/>
    <w:rsid w:val="00AB6C0A"/>
    <w:rsid w:val="00B508FD"/>
    <w:rsid w:val="00CE0DE3"/>
    <w:rsid w:val="00D164B2"/>
    <w:rsid w:val="00D46023"/>
    <w:rsid w:val="00D671CF"/>
    <w:rsid w:val="00D7733D"/>
    <w:rsid w:val="00EA4BB4"/>
    <w:rsid w:val="00EA4E04"/>
    <w:rsid w:val="00EB3E48"/>
    <w:rsid w:val="00EE2FA3"/>
    <w:rsid w:val="00EE3FA2"/>
    <w:rsid w:val="00F37475"/>
    <w:rsid w:val="00FD5DA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E8E"/>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32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20C0"/>
    <w:rPr>
      <w:rFonts w:ascii="Tahoma" w:hAnsi="Tahoma" w:cs="Tahoma"/>
      <w:sz w:val="16"/>
      <w:szCs w:val="16"/>
    </w:rPr>
  </w:style>
  <w:style w:type="character" w:styleId="CommentReference">
    <w:name w:val="annotation reference"/>
    <w:basedOn w:val="DefaultParagraphFont"/>
    <w:uiPriority w:val="99"/>
    <w:semiHidden/>
    <w:rsid w:val="001767A9"/>
    <w:rPr>
      <w:rFonts w:cs="Times New Roman"/>
      <w:sz w:val="16"/>
      <w:szCs w:val="16"/>
    </w:rPr>
  </w:style>
  <w:style w:type="paragraph" w:styleId="CommentText">
    <w:name w:val="annotation text"/>
    <w:basedOn w:val="Normal"/>
    <w:link w:val="CommentTextChar"/>
    <w:uiPriority w:val="99"/>
    <w:semiHidden/>
    <w:rsid w:val="001767A9"/>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767A9"/>
    <w:rPr>
      <w:rFonts w:cs="Times New Roman"/>
      <w:sz w:val="20"/>
      <w:szCs w:val="20"/>
    </w:rPr>
  </w:style>
  <w:style w:type="paragraph" w:styleId="CommentSubject">
    <w:name w:val="annotation subject"/>
    <w:basedOn w:val="CommentText"/>
    <w:next w:val="CommentText"/>
    <w:link w:val="CommentSubjectChar"/>
    <w:uiPriority w:val="99"/>
    <w:semiHidden/>
    <w:rsid w:val="001767A9"/>
    <w:rPr>
      <w:b/>
      <w:bCs/>
    </w:rPr>
  </w:style>
  <w:style w:type="character" w:customStyle="1" w:styleId="CommentSubjectChar">
    <w:name w:val="Comment Subject Char"/>
    <w:basedOn w:val="CommentTextChar"/>
    <w:link w:val="CommentSubject"/>
    <w:uiPriority w:val="99"/>
    <w:semiHidden/>
    <w:locked/>
    <w:rsid w:val="001767A9"/>
    <w:rPr>
      <w:b/>
      <w:bCs/>
    </w:rPr>
  </w:style>
  <w:style w:type="paragraph" w:styleId="Revision">
    <w:name w:val="Revision"/>
    <w:hidden/>
    <w:uiPriority w:val="99"/>
    <w:semiHidden/>
    <w:rsid w:val="00B508F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5</Pages>
  <Words>509</Words>
  <Characters>2905</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Fostering an appreciation for forests, one field trip at a time</dc:title>
  <dc:subject/>
  <dc:creator>Richard</dc:creator>
  <cp:keywords/>
  <dc:description/>
  <cp:lastModifiedBy>kowalewh</cp:lastModifiedBy>
  <cp:revision>2</cp:revision>
  <dcterms:created xsi:type="dcterms:W3CDTF">2011-05-02T18:02:00Z</dcterms:created>
  <dcterms:modified xsi:type="dcterms:W3CDTF">2011-05-02T18:02:00Z</dcterms:modified>
</cp:coreProperties>
</file>