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7E13BB" w:rsidRPr="00032AF5" w14:paraId="44518DF8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669CFB1" w14:textId="77777777" w:rsidR="007E13BB" w:rsidRPr="00032AF5" w:rsidRDefault="007E13BB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1" locked="0" layoutInCell="1" allowOverlap="1" wp14:anchorId="376898E7" wp14:editId="42BEAAA9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7E13BB" w:rsidRPr="00032AF5" w14:paraId="76641DAE" w14:textId="77777777" w:rsidTr="00AA0737">
        <w:trPr>
          <w:jc w:val="center"/>
        </w:trPr>
        <w:tc>
          <w:tcPr>
            <w:tcW w:w="12960" w:type="dxa"/>
            <w:gridSpan w:val="5"/>
          </w:tcPr>
          <w:p w14:paraId="07C046AD" w14:textId="77777777" w:rsidR="007E13BB" w:rsidRPr="00A2517F" w:rsidRDefault="007E13BB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7E13BB" w:rsidRPr="00032AF5" w14:paraId="4646DEB4" w14:textId="77777777" w:rsidTr="00AA0737">
        <w:trPr>
          <w:jc w:val="center"/>
        </w:trPr>
        <w:tc>
          <w:tcPr>
            <w:tcW w:w="12960" w:type="dxa"/>
            <w:gridSpan w:val="5"/>
          </w:tcPr>
          <w:p w14:paraId="79D39D4F" w14:textId="77777777" w:rsidR="007E13BB" w:rsidRPr="00032AF5" w:rsidRDefault="007E13BB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7E13BB" w:rsidRPr="00032AF5" w14:paraId="02BD25DE" w14:textId="77777777" w:rsidTr="00AA0737">
        <w:trPr>
          <w:jc w:val="center"/>
        </w:trPr>
        <w:tc>
          <w:tcPr>
            <w:tcW w:w="12960" w:type="dxa"/>
            <w:gridSpan w:val="5"/>
          </w:tcPr>
          <w:p w14:paraId="27DA74BC" w14:textId="77777777" w:rsidR="007E13BB" w:rsidRPr="00032AF5" w:rsidRDefault="007E13BB" w:rsidP="00CE3FAF">
            <w:pPr>
              <w:pStyle w:val="Name"/>
              <w:rPr>
                <w:color w:val="000000" w:themeColor="text1"/>
              </w:rPr>
            </w:pPr>
            <w:r w:rsidRPr="001774CB">
              <w:rPr>
                <w:noProof/>
                <w:color w:val="000000" w:themeColor="text1"/>
              </w:rPr>
              <w:t>Elizabeth</w:t>
            </w:r>
            <w:r>
              <w:rPr>
                <w:color w:val="000000" w:themeColor="text1"/>
              </w:rPr>
              <w:t xml:space="preserve"> </w:t>
            </w:r>
            <w:r w:rsidRPr="001774CB">
              <w:rPr>
                <w:noProof/>
                <w:color w:val="000000" w:themeColor="text1"/>
              </w:rPr>
              <w:t>Torres</w:t>
            </w:r>
          </w:p>
        </w:tc>
      </w:tr>
      <w:tr w:rsidR="007E13BB" w:rsidRPr="00032AF5" w14:paraId="203A4E8A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D6279C2" w14:textId="77777777" w:rsidR="007E13BB" w:rsidRPr="00A2517F" w:rsidRDefault="007E13BB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35E5E597" w14:textId="77777777" w:rsidR="007E13BB" w:rsidRPr="00A2517F" w:rsidRDefault="007E13BB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4FA5A1BA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7E13BB" w:rsidRPr="00032AF5" w14:paraId="4FF11454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77E3C22C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779CFB1B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 wp14:anchorId="27A5FFF2" wp14:editId="2658A5A2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5C5A3504" w14:textId="77777777" w:rsidR="007E13BB" w:rsidRPr="00032AF5" w:rsidRDefault="007E13BB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0BB0BE30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0288" behindDoc="1" locked="0" layoutInCell="1" allowOverlap="1" wp14:anchorId="31D6EC9A" wp14:editId="1D3FA4FE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167CE1DA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</w:p>
        </w:tc>
      </w:tr>
      <w:tr w:rsidR="007E13BB" w:rsidRPr="00032AF5" w14:paraId="0BA89652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6EA5B3D4" w14:textId="77777777" w:rsidR="007E13BB" w:rsidRPr="00032AF5" w:rsidRDefault="007E13BB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65F0B9A2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5F0E7229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483E87D4" w14:textId="77777777" w:rsidR="007E13BB" w:rsidRPr="00032AF5" w:rsidRDefault="007E13BB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21EDB04D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36913D1C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7CE22B6B" w14:textId="77777777" w:rsidR="007E13BB" w:rsidRPr="00032AF5" w:rsidRDefault="007E13BB" w:rsidP="008A067C">
            <w:pPr>
              <w:rPr>
                <w:color w:val="000000" w:themeColor="text1"/>
              </w:rPr>
            </w:pPr>
          </w:p>
        </w:tc>
      </w:tr>
    </w:tbl>
    <w:p w14:paraId="5D9B715F" w14:textId="77777777" w:rsidR="007E13BB" w:rsidRDefault="007E13BB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7E13BB" w:rsidSect="007E13BB">
          <w:headerReference w:type="default" r:id="rId14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7E13BB" w:rsidRPr="00032AF5" w14:paraId="0E56EFB3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F594273" w14:textId="77777777" w:rsidR="007E13BB" w:rsidRPr="00032AF5" w:rsidRDefault="007E13BB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2DA95DF8" wp14:editId="5586C7B0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7E13BB" w:rsidRPr="00032AF5" w14:paraId="1A6D4082" w14:textId="77777777" w:rsidTr="00AA0737">
        <w:trPr>
          <w:jc w:val="center"/>
        </w:trPr>
        <w:tc>
          <w:tcPr>
            <w:tcW w:w="12960" w:type="dxa"/>
            <w:gridSpan w:val="5"/>
          </w:tcPr>
          <w:p w14:paraId="3836692A" w14:textId="77777777" w:rsidR="007E13BB" w:rsidRPr="00A2517F" w:rsidRDefault="007E13BB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7E13BB" w:rsidRPr="00032AF5" w14:paraId="67CA3D7F" w14:textId="77777777" w:rsidTr="00AA0737">
        <w:trPr>
          <w:jc w:val="center"/>
        </w:trPr>
        <w:tc>
          <w:tcPr>
            <w:tcW w:w="12960" w:type="dxa"/>
            <w:gridSpan w:val="5"/>
          </w:tcPr>
          <w:p w14:paraId="6C50834E" w14:textId="77777777" w:rsidR="007E13BB" w:rsidRPr="00032AF5" w:rsidRDefault="007E13BB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7E13BB" w:rsidRPr="00032AF5" w14:paraId="03950CC0" w14:textId="77777777" w:rsidTr="00AA0737">
        <w:trPr>
          <w:jc w:val="center"/>
        </w:trPr>
        <w:tc>
          <w:tcPr>
            <w:tcW w:w="12960" w:type="dxa"/>
            <w:gridSpan w:val="5"/>
          </w:tcPr>
          <w:p w14:paraId="54A61C35" w14:textId="77777777" w:rsidR="007E13BB" w:rsidRPr="00032AF5" w:rsidRDefault="007E13BB" w:rsidP="00CE3FAF">
            <w:pPr>
              <w:pStyle w:val="Name"/>
              <w:rPr>
                <w:color w:val="000000" w:themeColor="text1"/>
              </w:rPr>
            </w:pPr>
            <w:r w:rsidRPr="001774CB">
              <w:rPr>
                <w:noProof/>
                <w:color w:val="000000" w:themeColor="text1"/>
              </w:rPr>
              <w:t>Marissa</w:t>
            </w:r>
            <w:r>
              <w:rPr>
                <w:color w:val="000000" w:themeColor="text1"/>
              </w:rPr>
              <w:t xml:space="preserve"> </w:t>
            </w:r>
            <w:r w:rsidRPr="001774CB">
              <w:rPr>
                <w:noProof/>
                <w:color w:val="000000" w:themeColor="text1"/>
              </w:rPr>
              <w:t>Scoville</w:t>
            </w:r>
          </w:p>
        </w:tc>
      </w:tr>
      <w:tr w:rsidR="007E13BB" w:rsidRPr="00032AF5" w14:paraId="26EFD302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0816E005" w14:textId="77777777" w:rsidR="007E13BB" w:rsidRPr="00A2517F" w:rsidRDefault="007E13BB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709CD11E" w14:textId="77777777" w:rsidR="007E13BB" w:rsidRPr="00A2517F" w:rsidRDefault="007E13BB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4B0F59AB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7E13BB" w:rsidRPr="00032AF5" w14:paraId="32217A64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97EBE0E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6E4E001E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5408" behindDoc="1" locked="0" layoutInCell="1" allowOverlap="1" wp14:anchorId="2EA7878D" wp14:editId="6C07F32D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167615B" w14:textId="77777777" w:rsidR="007E13BB" w:rsidRPr="00032AF5" w:rsidRDefault="007E13BB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360EAD9C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4384" behindDoc="1" locked="0" layoutInCell="1" allowOverlap="1" wp14:anchorId="08090614" wp14:editId="5D3AE323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6C27136F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</w:p>
        </w:tc>
      </w:tr>
      <w:tr w:rsidR="007E13BB" w:rsidRPr="00032AF5" w14:paraId="6A23EDFB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49612BEA" w14:textId="77777777" w:rsidR="007E13BB" w:rsidRPr="00032AF5" w:rsidRDefault="007E13BB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2FDE84D4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069A842C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70CD4693" w14:textId="77777777" w:rsidR="007E13BB" w:rsidRPr="00032AF5" w:rsidRDefault="007E13BB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0E197742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0200CA37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735A4C09" w14:textId="77777777" w:rsidR="007E13BB" w:rsidRPr="00032AF5" w:rsidRDefault="007E13BB" w:rsidP="008A067C">
            <w:pPr>
              <w:rPr>
                <w:color w:val="000000" w:themeColor="text1"/>
              </w:rPr>
            </w:pPr>
          </w:p>
        </w:tc>
      </w:tr>
    </w:tbl>
    <w:p w14:paraId="7F6D9890" w14:textId="77777777" w:rsidR="007E13BB" w:rsidRDefault="007E13BB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7E13BB" w:rsidSect="007E13BB">
          <w:headerReference w:type="default" r:id="rId15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7E13BB" w:rsidRPr="00032AF5" w14:paraId="7404371E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A82B91C" w14:textId="77777777" w:rsidR="007E13BB" w:rsidRPr="00032AF5" w:rsidRDefault="007E13BB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728A68F" wp14:editId="2D8A848E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7E13BB" w:rsidRPr="00032AF5" w14:paraId="451935D0" w14:textId="77777777" w:rsidTr="00AA0737">
        <w:trPr>
          <w:jc w:val="center"/>
        </w:trPr>
        <w:tc>
          <w:tcPr>
            <w:tcW w:w="12960" w:type="dxa"/>
            <w:gridSpan w:val="5"/>
          </w:tcPr>
          <w:p w14:paraId="60C372D5" w14:textId="77777777" w:rsidR="007E13BB" w:rsidRPr="00A2517F" w:rsidRDefault="007E13BB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7E13BB" w:rsidRPr="00032AF5" w14:paraId="69735E38" w14:textId="77777777" w:rsidTr="00AA0737">
        <w:trPr>
          <w:jc w:val="center"/>
        </w:trPr>
        <w:tc>
          <w:tcPr>
            <w:tcW w:w="12960" w:type="dxa"/>
            <w:gridSpan w:val="5"/>
          </w:tcPr>
          <w:p w14:paraId="73323DA2" w14:textId="77777777" w:rsidR="007E13BB" w:rsidRPr="00032AF5" w:rsidRDefault="007E13BB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7E13BB" w:rsidRPr="00032AF5" w14:paraId="36304BC3" w14:textId="77777777" w:rsidTr="00AA0737">
        <w:trPr>
          <w:jc w:val="center"/>
        </w:trPr>
        <w:tc>
          <w:tcPr>
            <w:tcW w:w="12960" w:type="dxa"/>
            <w:gridSpan w:val="5"/>
          </w:tcPr>
          <w:p w14:paraId="09F2799E" w14:textId="77777777" w:rsidR="007E13BB" w:rsidRPr="00032AF5" w:rsidRDefault="007E13BB" w:rsidP="00CE3FAF">
            <w:pPr>
              <w:pStyle w:val="Name"/>
              <w:rPr>
                <w:color w:val="000000" w:themeColor="text1"/>
              </w:rPr>
            </w:pPr>
            <w:r w:rsidRPr="001774CB">
              <w:rPr>
                <w:noProof/>
                <w:color w:val="000000" w:themeColor="text1"/>
              </w:rPr>
              <w:t>Sarah</w:t>
            </w:r>
            <w:r>
              <w:rPr>
                <w:color w:val="000000" w:themeColor="text1"/>
              </w:rPr>
              <w:t xml:space="preserve"> </w:t>
            </w:r>
            <w:r w:rsidRPr="001774CB">
              <w:rPr>
                <w:noProof/>
                <w:color w:val="000000" w:themeColor="text1"/>
              </w:rPr>
              <w:t>Mangum</w:t>
            </w:r>
          </w:p>
        </w:tc>
      </w:tr>
      <w:tr w:rsidR="007E13BB" w:rsidRPr="00032AF5" w14:paraId="7D8BB77F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75D73581" w14:textId="77777777" w:rsidR="007E13BB" w:rsidRPr="00A2517F" w:rsidRDefault="007E13BB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5C2C8282" w14:textId="77777777" w:rsidR="007E13BB" w:rsidRPr="00A2517F" w:rsidRDefault="007E13BB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32979DC1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7E13BB" w:rsidRPr="00032AF5" w14:paraId="773BFF22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740B80CA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7858B6BF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9504" behindDoc="1" locked="0" layoutInCell="1" allowOverlap="1" wp14:anchorId="360C15CD" wp14:editId="08AD27A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E67B6D8" w14:textId="77777777" w:rsidR="007E13BB" w:rsidRPr="00032AF5" w:rsidRDefault="007E13BB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6BDE673D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8480" behindDoc="1" locked="0" layoutInCell="1" allowOverlap="1" wp14:anchorId="75D5E9E8" wp14:editId="2A7B5FBF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4E2B8938" w14:textId="77777777" w:rsidR="007E13BB" w:rsidRPr="00032AF5" w:rsidRDefault="007E13BB" w:rsidP="00AA0737">
            <w:pPr>
              <w:jc w:val="left"/>
              <w:rPr>
                <w:color w:val="000000" w:themeColor="text1"/>
              </w:rPr>
            </w:pPr>
          </w:p>
        </w:tc>
      </w:tr>
      <w:tr w:rsidR="007E13BB" w:rsidRPr="00032AF5" w14:paraId="3636F3E7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3B7BABB" w14:textId="77777777" w:rsidR="007E13BB" w:rsidRPr="00032AF5" w:rsidRDefault="007E13BB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4A8369AE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2E7A1892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1D0D6325" w14:textId="77777777" w:rsidR="007E13BB" w:rsidRPr="00032AF5" w:rsidRDefault="007E13BB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25A14E92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384FFF7F" w14:textId="77777777" w:rsidR="007E13BB" w:rsidRPr="00032AF5" w:rsidRDefault="007E13BB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70097769" w14:textId="77777777" w:rsidR="007E13BB" w:rsidRPr="00032AF5" w:rsidRDefault="007E13BB" w:rsidP="008A067C">
            <w:pPr>
              <w:rPr>
                <w:color w:val="000000" w:themeColor="text1"/>
              </w:rPr>
            </w:pPr>
          </w:p>
        </w:tc>
      </w:tr>
    </w:tbl>
    <w:p w14:paraId="735C4FA6" w14:textId="77777777" w:rsidR="007E13BB" w:rsidRPr="00032AF5" w:rsidRDefault="007E13BB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</w:pPr>
    </w:p>
    <w:sectPr w:rsidR="007E13BB" w:rsidRPr="00032AF5" w:rsidSect="007E13BB">
      <w:headerReference w:type="default" r:id="rId16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16A34" w14:textId="77777777" w:rsidR="007E13BB" w:rsidRDefault="007E13BB" w:rsidP="003F140B">
      <w:r>
        <w:separator/>
      </w:r>
    </w:p>
  </w:endnote>
  <w:endnote w:type="continuationSeparator" w:id="0">
    <w:p w14:paraId="660858EE" w14:textId="77777777" w:rsidR="007E13BB" w:rsidRDefault="007E13BB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4DC9B" w14:textId="77777777" w:rsidR="007E13BB" w:rsidRDefault="007E13BB" w:rsidP="003F140B">
      <w:r>
        <w:separator/>
      </w:r>
    </w:p>
  </w:footnote>
  <w:footnote w:type="continuationSeparator" w:id="0">
    <w:p w14:paraId="17B8DA8E" w14:textId="77777777" w:rsidR="007E13BB" w:rsidRDefault="007E13BB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BC920" w14:textId="77777777" w:rsidR="007E13BB" w:rsidRDefault="007E13B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696ADE" wp14:editId="4835A85B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5C7719" id="Group 2" o:spid="_x0000_s1026" style="position:absolute;margin-left:-74.5pt;margin-top:-41pt;width:796.25pt;height:617.05pt;z-index:25166336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IUXQsAALR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4D887F81" wp14:editId="0890468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8" name="Picture 38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4C0F6" w14:textId="77777777" w:rsidR="007E13BB" w:rsidRDefault="007E13B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1EEEB56" wp14:editId="65C6F57E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4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FADA85" id="Group 2" o:spid="_x0000_s1026" style="position:absolute;margin-left:-74.5pt;margin-top:-41pt;width:796.25pt;height:617.05pt;z-index:25166643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1CC4C5E8" wp14:editId="43E914A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63" name="Picture 6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18C94" w14:textId="77777777" w:rsidR="00657B53" w:rsidRDefault="00432FB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E716BC" wp14:editId="3B5FDBC0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6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F9BF50" id="Group 2" o:spid="_x0000_s1026" style="position:absolute;margin-left:-74.5pt;margin-top:-41pt;width:796.25pt;height:617.05pt;z-index:25166028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OnXgsAAK1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9264" behindDoc="1" locked="0" layoutInCell="1" allowOverlap="1" wp14:anchorId="677E2A17" wp14:editId="6E21B04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4D8"/>
    <w:rsid w:val="00032AF5"/>
    <w:rsid w:val="0006192F"/>
    <w:rsid w:val="000B7D49"/>
    <w:rsid w:val="000D57FC"/>
    <w:rsid w:val="000F5388"/>
    <w:rsid w:val="001135C0"/>
    <w:rsid w:val="00153F5A"/>
    <w:rsid w:val="001B24AF"/>
    <w:rsid w:val="002023FA"/>
    <w:rsid w:val="00264430"/>
    <w:rsid w:val="002A3427"/>
    <w:rsid w:val="00361F42"/>
    <w:rsid w:val="00365B10"/>
    <w:rsid w:val="003F140B"/>
    <w:rsid w:val="00432FBB"/>
    <w:rsid w:val="004D77DC"/>
    <w:rsid w:val="004E338A"/>
    <w:rsid w:val="0050334E"/>
    <w:rsid w:val="00624C51"/>
    <w:rsid w:val="00657B53"/>
    <w:rsid w:val="0069082D"/>
    <w:rsid w:val="00703D94"/>
    <w:rsid w:val="00780551"/>
    <w:rsid w:val="007E13BB"/>
    <w:rsid w:val="0082327F"/>
    <w:rsid w:val="008A067C"/>
    <w:rsid w:val="00A1495F"/>
    <w:rsid w:val="00A2517F"/>
    <w:rsid w:val="00A410FF"/>
    <w:rsid w:val="00A422A7"/>
    <w:rsid w:val="00A75CE1"/>
    <w:rsid w:val="00A924D8"/>
    <w:rsid w:val="00AA0737"/>
    <w:rsid w:val="00AB489F"/>
    <w:rsid w:val="00AF6C8F"/>
    <w:rsid w:val="00B064F9"/>
    <w:rsid w:val="00B233FE"/>
    <w:rsid w:val="00BC2478"/>
    <w:rsid w:val="00C16065"/>
    <w:rsid w:val="00C5540E"/>
    <w:rsid w:val="00CC3202"/>
    <w:rsid w:val="00CE3FAF"/>
    <w:rsid w:val="00CF1AF1"/>
    <w:rsid w:val="00D266DB"/>
    <w:rsid w:val="00E31E21"/>
    <w:rsid w:val="00ED586A"/>
    <w:rsid w:val="00EF16E7"/>
    <w:rsid w:val="00F820F0"/>
    <w:rsid w:val="00F9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9C5076"/>
  <w14:defaultImageDpi w14:val="0"/>
  <w15:docId w15:val="{52D53694-9AD1-466C-8EFA-481C6414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zrj3634\AppData\Roaming\Microsoft\Templates\Employee%20of%20the%20month%20certificate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certificate.dotx</Template>
  <TotalTime>1</TotalTime>
  <Pages>3</Pages>
  <Words>162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Azar, Averi</dc:creator>
  <cp:keywords/>
  <dc:description/>
  <cp:lastModifiedBy>Azar, Averi</cp:lastModifiedBy>
  <cp:revision>1</cp:revision>
  <dcterms:created xsi:type="dcterms:W3CDTF">2022-05-02T17:48:00Z</dcterms:created>
  <dcterms:modified xsi:type="dcterms:W3CDTF">2022-05-02T17:49:00Z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