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B862DB" w14:paraId="4EB90874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7294BA39" w14:textId="77777777" w:rsidR="00B862DB" w:rsidRDefault="00B862DB" w:rsidP="00A924D8">
            <w:pPr>
              <w:pStyle w:val="Title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F74C02B" wp14:editId="6CFD217D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B862DB" w14:paraId="554A1868" w14:textId="77777777" w:rsidTr="00AA0737">
        <w:trPr>
          <w:jc w:val="center"/>
        </w:trPr>
        <w:tc>
          <w:tcPr>
            <w:tcW w:w="12960" w:type="dxa"/>
            <w:gridSpan w:val="5"/>
          </w:tcPr>
          <w:p w14:paraId="2B862BC6" w14:textId="77777777" w:rsidR="00B862DB" w:rsidRDefault="00B862DB" w:rsidP="00A924D8">
            <w:pPr>
              <w:pStyle w:val="Subtitle"/>
              <w:jc w:val="both"/>
            </w:pPr>
          </w:p>
        </w:tc>
      </w:tr>
      <w:tr w:rsidR="00B862DB" w14:paraId="3EC99C97" w14:textId="77777777" w:rsidTr="00AA0737">
        <w:trPr>
          <w:jc w:val="center"/>
        </w:trPr>
        <w:tc>
          <w:tcPr>
            <w:tcW w:w="12960" w:type="dxa"/>
            <w:gridSpan w:val="5"/>
          </w:tcPr>
          <w:p w14:paraId="16972094" w14:textId="77777777" w:rsidR="00B862DB" w:rsidRDefault="00B862DB" w:rsidP="004D77DC">
            <w:r>
              <w:t>This is to certify that</w:t>
            </w:r>
          </w:p>
        </w:tc>
      </w:tr>
      <w:tr w:rsidR="00B862DB" w14:paraId="441CC6A5" w14:textId="77777777" w:rsidTr="00AA0737">
        <w:trPr>
          <w:jc w:val="center"/>
        </w:trPr>
        <w:tc>
          <w:tcPr>
            <w:tcW w:w="12960" w:type="dxa"/>
            <w:gridSpan w:val="5"/>
          </w:tcPr>
          <w:p w14:paraId="578929FD" w14:textId="77777777" w:rsidR="00B862DB" w:rsidRDefault="00B862DB" w:rsidP="00CE3FAF">
            <w:pPr>
              <w:pStyle w:val="Name"/>
            </w:pPr>
            <w:r w:rsidRPr="00504B32">
              <w:rPr>
                <w:noProof/>
              </w:rPr>
              <w:t>Timothy</w:t>
            </w:r>
            <w:r>
              <w:t xml:space="preserve"> </w:t>
            </w:r>
            <w:r w:rsidRPr="00504B32">
              <w:rPr>
                <w:noProof/>
              </w:rPr>
              <w:t>Atkinson</w:t>
            </w:r>
          </w:p>
        </w:tc>
      </w:tr>
      <w:tr w:rsidR="00B862DB" w14:paraId="104EFFC1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1EFD8BD3" w14:textId="77777777" w:rsidR="00B862DB" w:rsidRDefault="00B862DB" w:rsidP="00A924D8">
            <w:r>
              <w:t xml:space="preserve">Successfully completed the requirements for the </w:t>
            </w:r>
          </w:p>
          <w:p w14:paraId="7FE9D5FF" w14:textId="77777777" w:rsidR="00B862DB" w:rsidRDefault="00B862DB" w:rsidP="00A924D8">
            <w:r>
              <w:t>Geographic Information Systems Certificate in the Master of Environmental Studies Program,</w:t>
            </w:r>
          </w:p>
          <w:p w14:paraId="48C38841" w14:textId="77777777" w:rsidR="00B862DB" w:rsidRPr="00AA0737" w:rsidRDefault="00B862DB" w:rsidP="00A924D8">
            <w:r>
              <w:t>Winter of 2021</w:t>
            </w:r>
          </w:p>
        </w:tc>
      </w:tr>
      <w:tr w:rsidR="00B862DB" w14:paraId="06AF3B32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41B6564C" w14:textId="77777777" w:rsidR="00B862DB" w:rsidRDefault="00B862DB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0B196A85" w14:textId="77777777" w:rsidR="00B862DB" w:rsidRDefault="00B862DB" w:rsidP="00AA0737">
            <w:pPr>
              <w:jc w:val="left"/>
            </w:pPr>
            <w:r>
              <w:rPr>
                <w:rFonts w:cs="Arial"/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1" locked="0" layoutInCell="1" allowOverlap="1" wp14:anchorId="45FAA7FA" wp14:editId="3C0B0D7E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125730</wp:posOffset>
                  </wp:positionV>
                  <wp:extent cx="2136140" cy="757555"/>
                  <wp:effectExtent l="0" t="0" r="0" b="444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J. Withey Signature.jp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7590" l="855" r="100000">
                                        <a14:foregroundMark x1="43590" y1="51807" x2="43590" y2="51807"/>
                                        <a14:foregroundMark x1="69658" y1="2410" x2="69658" y2="2410"/>
                                        <a14:foregroundMark x1="72650" y1="2410" x2="72650" y2="2410"/>
                                        <a14:foregroundMark x1="74359" y1="43373" x2="74359" y2="43373"/>
                                        <a14:foregroundMark x1="80769" y1="38554" x2="80769" y2="38554"/>
                                        <a14:foregroundMark x1="91453" y1="45783" x2="91453" y2="45783"/>
                                        <a14:foregroundMark x1="95726" y1="65060" x2="95726" y2="65060"/>
                                        <a14:foregroundMark x1="94017" y1="91566" x2="94017" y2="91566"/>
                                        <a14:foregroundMark x1="97009" y1="75904" x2="97009" y2="75904"/>
                                        <a14:foregroundMark x1="85470" y1="92771" x2="85470" y2="92771"/>
                                        <a14:foregroundMark x1="92308" y1="93976" x2="92308" y2="93976"/>
                                        <a14:foregroundMark x1="84188" y1="18072" x2="84188" y2="18072"/>
                                        <a14:foregroundMark x1="68376" y1="9639" x2="68376" y2="9639"/>
                                        <a14:foregroundMark x1="41026" y1="16867" x2="41026" y2="16867"/>
                                        <a14:foregroundMark x1="20513" y1="33735" x2="20513" y2="33735"/>
                                        <a14:foregroundMark x1="24786" y1="7229" x2="24786" y2="7229"/>
                                        <a14:foregroundMark x1="32479" y1="36145" x2="32479" y2="36145"/>
                                        <a14:foregroundMark x1="16667" y1="27711" x2="16667" y2="27711"/>
                                        <a14:foregroundMark x1="11111" y1="21687" x2="11111" y2="21687"/>
                                        <a14:foregroundMark x1="8974" y1="2410" x2="8974" y2="2410"/>
                                        <a14:foregroundMark x1="6410" y1="19277" x2="6410" y2="19277"/>
                                        <a14:foregroundMark x1="6838" y1="9639" x2="6838" y2="9639"/>
                                        <a14:foregroundMark x1="5556" y1="40964" x2="5556" y2="40964"/>
                                        <a14:foregroundMark x1="6410" y1="46988" x2="6410" y2="46988"/>
                                        <a14:foregroundMark x1="5556" y1="31325" x2="5556" y2="31325"/>
                                        <a14:foregroundMark x1="5983" y1="80723" x2="5983" y2="80723"/>
                                        <a14:foregroundMark x1="8974" y1="91566" x2="8974" y2="91566"/>
                                        <a14:foregroundMark x1="97009" y1="50602" x2="97009" y2="50602"/>
                                        <a14:backgroundMark x1="90171" y1="79518" x2="90171" y2="79518"/>
                                        <a14:backgroundMark x1="10256" y1="72289" x2="10256" y2="72289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40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691819AD" w14:textId="77777777" w:rsidR="00B862DB" w:rsidRDefault="00B862DB" w:rsidP="00AA0737"/>
        </w:tc>
        <w:tc>
          <w:tcPr>
            <w:tcW w:w="3330" w:type="dxa"/>
            <w:vAlign w:val="bottom"/>
          </w:tcPr>
          <w:p w14:paraId="5C9DE5E0" w14:textId="77777777" w:rsidR="00B862DB" w:rsidRDefault="00B862DB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F11754A" wp14:editId="2BCD5B8B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3088AF06" w14:textId="77777777" w:rsidR="00B862DB" w:rsidRDefault="00B862DB" w:rsidP="00AA0737">
            <w:pPr>
              <w:jc w:val="left"/>
            </w:pPr>
          </w:p>
        </w:tc>
      </w:tr>
      <w:tr w:rsidR="00B862DB" w14:paraId="2CC70822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0B7EA19E" w14:textId="77777777" w:rsidR="00B862DB" w:rsidRDefault="00B862DB" w:rsidP="008A067C"/>
        </w:tc>
        <w:tc>
          <w:tcPr>
            <w:tcW w:w="5310" w:type="dxa"/>
            <w:vAlign w:val="center"/>
          </w:tcPr>
          <w:p w14:paraId="140AE392" w14:textId="77777777" w:rsidR="00B862DB" w:rsidRDefault="00B862DB" w:rsidP="00A924D8">
            <w:r>
              <w:t>John Withey, Director</w:t>
            </w:r>
          </w:p>
          <w:p w14:paraId="00C92239" w14:textId="77777777" w:rsidR="00B862DB" w:rsidRDefault="00B862DB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3F329171" w14:textId="77777777" w:rsidR="00B862DB" w:rsidRDefault="00B862DB" w:rsidP="008A067C"/>
        </w:tc>
        <w:tc>
          <w:tcPr>
            <w:tcW w:w="3330" w:type="dxa"/>
            <w:vAlign w:val="center"/>
          </w:tcPr>
          <w:p w14:paraId="12026064" w14:textId="77777777" w:rsidR="00B862DB" w:rsidRDefault="00B862DB" w:rsidP="00A924D8">
            <w:r>
              <w:t>Mike Ruth, Professor</w:t>
            </w:r>
          </w:p>
          <w:p w14:paraId="00388E16" w14:textId="77777777" w:rsidR="00B862DB" w:rsidRDefault="00B862DB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14AF867C" w14:textId="77777777" w:rsidR="00B862DB" w:rsidRDefault="00B862DB" w:rsidP="008A067C"/>
        </w:tc>
      </w:tr>
    </w:tbl>
    <w:p w14:paraId="6A8FD453" w14:textId="77777777" w:rsidR="00B862DB" w:rsidRDefault="00B862DB" w:rsidP="00C5540E">
      <w:pPr>
        <w:tabs>
          <w:tab w:val="left" w:pos="1269"/>
          <w:tab w:val="center" w:pos="6480"/>
        </w:tabs>
        <w:jc w:val="left"/>
        <w:sectPr w:rsidR="00B862DB" w:rsidSect="00B862DB">
          <w:headerReference w:type="default" r:id="rId14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B862DB" w14:paraId="3F66E45F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2AD16D9D" w14:textId="77777777" w:rsidR="00B862DB" w:rsidRDefault="00B862DB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003DBE2A" wp14:editId="5BB4FC7D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B862DB" w14:paraId="51586721" w14:textId="77777777" w:rsidTr="00AA0737">
        <w:trPr>
          <w:jc w:val="center"/>
        </w:trPr>
        <w:tc>
          <w:tcPr>
            <w:tcW w:w="12960" w:type="dxa"/>
            <w:gridSpan w:val="5"/>
          </w:tcPr>
          <w:p w14:paraId="6953DD29" w14:textId="77777777" w:rsidR="00B862DB" w:rsidRDefault="00B862DB" w:rsidP="00A924D8">
            <w:pPr>
              <w:pStyle w:val="Subtitle"/>
              <w:jc w:val="both"/>
            </w:pPr>
          </w:p>
        </w:tc>
      </w:tr>
      <w:tr w:rsidR="00B862DB" w14:paraId="0F9DFBAD" w14:textId="77777777" w:rsidTr="00AA0737">
        <w:trPr>
          <w:jc w:val="center"/>
        </w:trPr>
        <w:tc>
          <w:tcPr>
            <w:tcW w:w="12960" w:type="dxa"/>
            <w:gridSpan w:val="5"/>
          </w:tcPr>
          <w:p w14:paraId="477932C8" w14:textId="77777777" w:rsidR="00B862DB" w:rsidRDefault="00B862DB" w:rsidP="004D77DC">
            <w:r>
              <w:t>This is to certify that</w:t>
            </w:r>
          </w:p>
        </w:tc>
      </w:tr>
      <w:tr w:rsidR="00B862DB" w14:paraId="5D0402CA" w14:textId="77777777" w:rsidTr="00AA0737">
        <w:trPr>
          <w:jc w:val="center"/>
        </w:trPr>
        <w:tc>
          <w:tcPr>
            <w:tcW w:w="12960" w:type="dxa"/>
            <w:gridSpan w:val="5"/>
          </w:tcPr>
          <w:p w14:paraId="3ACCC73B" w14:textId="77777777" w:rsidR="00B862DB" w:rsidRDefault="00B862DB" w:rsidP="00CE3FAF">
            <w:pPr>
              <w:pStyle w:val="Name"/>
            </w:pPr>
            <w:r w:rsidRPr="00504B32">
              <w:rPr>
                <w:noProof/>
              </w:rPr>
              <w:t>Justin</w:t>
            </w:r>
            <w:r>
              <w:t xml:space="preserve"> </w:t>
            </w:r>
            <w:r w:rsidRPr="00504B32">
              <w:rPr>
                <w:noProof/>
              </w:rPr>
              <w:t>Bennett</w:t>
            </w:r>
          </w:p>
        </w:tc>
      </w:tr>
      <w:tr w:rsidR="00B862DB" w14:paraId="277E9EF3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7DEBEFD9" w14:textId="77777777" w:rsidR="00B862DB" w:rsidRDefault="00B862DB" w:rsidP="00A924D8">
            <w:r>
              <w:t xml:space="preserve">Successfully completed the requirements for the </w:t>
            </w:r>
          </w:p>
          <w:p w14:paraId="5F5D4A52" w14:textId="77777777" w:rsidR="00B862DB" w:rsidRDefault="00B862DB" w:rsidP="00A924D8">
            <w:r>
              <w:t>Geographic Information Systems Certificate in the Master of Environmental Studies Program,</w:t>
            </w:r>
          </w:p>
          <w:p w14:paraId="18F91A9C" w14:textId="77777777" w:rsidR="00B862DB" w:rsidRPr="00AA0737" w:rsidRDefault="00B862DB" w:rsidP="00A924D8">
            <w:r>
              <w:t>Winter of 2021</w:t>
            </w:r>
          </w:p>
        </w:tc>
      </w:tr>
      <w:tr w:rsidR="00B862DB" w14:paraId="71BF7514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3FA4A6AC" w14:textId="77777777" w:rsidR="00B862DB" w:rsidRDefault="00B862DB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2A9AD885" w14:textId="77777777" w:rsidR="00B862DB" w:rsidRDefault="00B862DB" w:rsidP="00AA0737">
            <w:pPr>
              <w:jc w:val="left"/>
            </w:pPr>
            <w:r>
              <w:rPr>
                <w:rFonts w:cs="Arial"/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1" locked="0" layoutInCell="1" allowOverlap="1" wp14:anchorId="49474032" wp14:editId="4D769EE5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125730</wp:posOffset>
                  </wp:positionV>
                  <wp:extent cx="2136140" cy="757555"/>
                  <wp:effectExtent l="0" t="0" r="0" b="444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J. Withey Signature.jp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7590" l="855" r="100000">
                                        <a14:foregroundMark x1="43590" y1="51807" x2="43590" y2="51807"/>
                                        <a14:foregroundMark x1="69658" y1="2410" x2="69658" y2="2410"/>
                                        <a14:foregroundMark x1="72650" y1="2410" x2="72650" y2="2410"/>
                                        <a14:foregroundMark x1="74359" y1="43373" x2="74359" y2="43373"/>
                                        <a14:foregroundMark x1="80769" y1="38554" x2="80769" y2="38554"/>
                                        <a14:foregroundMark x1="91453" y1="45783" x2="91453" y2="45783"/>
                                        <a14:foregroundMark x1="95726" y1="65060" x2="95726" y2="65060"/>
                                        <a14:foregroundMark x1="94017" y1="91566" x2="94017" y2="91566"/>
                                        <a14:foregroundMark x1="97009" y1="75904" x2="97009" y2="75904"/>
                                        <a14:foregroundMark x1="85470" y1="92771" x2="85470" y2="92771"/>
                                        <a14:foregroundMark x1="92308" y1="93976" x2="92308" y2="93976"/>
                                        <a14:foregroundMark x1="84188" y1="18072" x2="84188" y2="18072"/>
                                        <a14:foregroundMark x1="68376" y1="9639" x2="68376" y2="9639"/>
                                        <a14:foregroundMark x1="41026" y1="16867" x2="41026" y2="16867"/>
                                        <a14:foregroundMark x1="20513" y1="33735" x2="20513" y2="33735"/>
                                        <a14:foregroundMark x1="24786" y1="7229" x2="24786" y2="7229"/>
                                        <a14:foregroundMark x1="32479" y1="36145" x2="32479" y2="36145"/>
                                        <a14:foregroundMark x1="16667" y1="27711" x2="16667" y2="27711"/>
                                        <a14:foregroundMark x1="11111" y1="21687" x2="11111" y2="21687"/>
                                        <a14:foregroundMark x1="8974" y1="2410" x2="8974" y2="2410"/>
                                        <a14:foregroundMark x1="6410" y1="19277" x2="6410" y2="19277"/>
                                        <a14:foregroundMark x1="6838" y1="9639" x2="6838" y2="9639"/>
                                        <a14:foregroundMark x1="5556" y1="40964" x2="5556" y2="40964"/>
                                        <a14:foregroundMark x1="6410" y1="46988" x2="6410" y2="46988"/>
                                        <a14:foregroundMark x1="5556" y1="31325" x2="5556" y2="31325"/>
                                        <a14:foregroundMark x1="5983" y1="80723" x2="5983" y2="80723"/>
                                        <a14:foregroundMark x1="8974" y1="91566" x2="8974" y2="91566"/>
                                        <a14:foregroundMark x1="97009" y1="50602" x2="97009" y2="50602"/>
                                        <a14:backgroundMark x1="90171" y1="79518" x2="90171" y2="79518"/>
                                        <a14:backgroundMark x1="10256" y1="72289" x2="10256" y2="72289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40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11713D76" w14:textId="77777777" w:rsidR="00B862DB" w:rsidRDefault="00B862DB" w:rsidP="00AA0737"/>
        </w:tc>
        <w:tc>
          <w:tcPr>
            <w:tcW w:w="3330" w:type="dxa"/>
            <w:vAlign w:val="bottom"/>
          </w:tcPr>
          <w:p w14:paraId="404F94DC" w14:textId="77777777" w:rsidR="00B862DB" w:rsidRDefault="00B862DB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5ABAA423" wp14:editId="4537B09A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480E9037" w14:textId="77777777" w:rsidR="00B862DB" w:rsidRDefault="00B862DB" w:rsidP="00AA0737">
            <w:pPr>
              <w:jc w:val="left"/>
            </w:pPr>
          </w:p>
        </w:tc>
      </w:tr>
      <w:tr w:rsidR="00B862DB" w14:paraId="5055E1DD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58FB7E12" w14:textId="77777777" w:rsidR="00B862DB" w:rsidRDefault="00B862DB" w:rsidP="008A067C"/>
        </w:tc>
        <w:tc>
          <w:tcPr>
            <w:tcW w:w="5310" w:type="dxa"/>
            <w:vAlign w:val="center"/>
          </w:tcPr>
          <w:p w14:paraId="4320517B" w14:textId="77777777" w:rsidR="00B862DB" w:rsidRDefault="00B862DB" w:rsidP="00A924D8">
            <w:r>
              <w:t>John Withey, Director</w:t>
            </w:r>
          </w:p>
          <w:p w14:paraId="49E2A676" w14:textId="77777777" w:rsidR="00B862DB" w:rsidRDefault="00B862DB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1718E159" w14:textId="77777777" w:rsidR="00B862DB" w:rsidRDefault="00B862DB" w:rsidP="008A067C"/>
        </w:tc>
        <w:tc>
          <w:tcPr>
            <w:tcW w:w="3330" w:type="dxa"/>
            <w:vAlign w:val="center"/>
          </w:tcPr>
          <w:p w14:paraId="3089DD10" w14:textId="77777777" w:rsidR="00B862DB" w:rsidRDefault="00B862DB" w:rsidP="00A924D8">
            <w:r>
              <w:t>Mike Ruth, Professor</w:t>
            </w:r>
          </w:p>
          <w:p w14:paraId="33F27E76" w14:textId="77777777" w:rsidR="00B862DB" w:rsidRDefault="00B862DB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78EA51ED" w14:textId="77777777" w:rsidR="00B862DB" w:rsidRDefault="00B862DB" w:rsidP="008A067C"/>
        </w:tc>
      </w:tr>
    </w:tbl>
    <w:p w14:paraId="09C6C35D" w14:textId="77777777" w:rsidR="00B862DB" w:rsidRDefault="00B862DB" w:rsidP="00C5540E">
      <w:pPr>
        <w:tabs>
          <w:tab w:val="left" w:pos="1269"/>
          <w:tab w:val="center" w:pos="6480"/>
        </w:tabs>
        <w:jc w:val="left"/>
        <w:sectPr w:rsidR="00B862DB" w:rsidSect="00B862DB">
          <w:headerReference w:type="default" r:id="rId15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B862DB" w14:paraId="51B3FA39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294185BA" w14:textId="77777777" w:rsidR="00B862DB" w:rsidRDefault="00B862DB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047ECE47" wp14:editId="0FBC3477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B862DB" w14:paraId="2DCDE5EF" w14:textId="77777777" w:rsidTr="00AA0737">
        <w:trPr>
          <w:jc w:val="center"/>
        </w:trPr>
        <w:tc>
          <w:tcPr>
            <w:tcW w:w="12960" w:type="dxa"/>
            <w:gridSpan w:val="5"/>
          </w:tcPr>
          <w:p w14:paraId="00934BC1" w14:textId="77777777" w:rsidR="00B862DB" w:rsidRDefault="00B862DB" w:rsidP="00A924D8">
            <w:pPr>
              <w:pStyle w:val="Subtitle"/>
              <w:jc w:val="both"/>
            </w:pPr>
          </w:p>
        </w:tc>
      </w:tr>
      <w:tr w:rsidR="00B862DB" w14:paraId="066B6139" w14:textId="77777777" w:rsidTr="00AA0737">
        <w:trPr>
          <w:jc w:val="center"/>
        </w:trPr>
        <w:tc>
          <w:tcPr>
            <w:tcW w:w="12960" w:type="dxa"/>
            <w:gridSpan w:val="5"/>
          </w:tcPr>
          <w:p w14:paraId="4EFACBDB" w14:textId="77777777" w:rsidR="00B862DB" w:rsidRDefault="00B862DB" w:rsidP="004D77DC">
            <w:r>
              <w:t>This is to certify that</w:t>
            </w:r>
          </w:p>
        </w:tc>
      </w:tr>
      <w:tr w:rsidR="00B862DB" w14:paraId="4922294A" w14:textId="77777777" w:rsidTr="00AA0737">
        <w:trPr>
          <w:jc w:val="center"/>
        </w:trPr>
        <w:tc>
          <w:tcPr>
            <w:tcW w:w="12960" w:type="dxa"/>
            <w:gridSpan w:val="5"/>
          </w:tcPr>
          <w:p w14:paraId="607D7C9B" w14:textId="77777777" w:rsidR="00B862DB" w:rsidRDefault="00B862DB" w:rsidP="00CE3FAF">
            <w:pPr>
              <w:pStyle w:val="Name"/>
            </w:pPr>
            <w:r w:rsidRPr="00504B32">
              <w:rPr>
                <w:noProof/>
              </w:rPr>
              <w:t>Renae</w:t>
            </w:r>
            <w:r>
              <w:t xml:space="preserve"> </w:t>
            </w:r>
            <w:r w:rsidRPr="00504B32">
              <w:rPr>
                <w:noProof/>
              </w:rPr>
              <w:t>Boisvert</w:t>
            </w:r>
          </w:p>
        </w:tc>
      </w:tr>
      <w:tr w:rsidR="00B862DB" w14:paraId="60867ABD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3E96D3B3" w14:textId="77777777" w:rsidR="00B862DB" w:rsidRDefault="00B862DB" w:rsidP="00A924D8">
            <w:r>
              <w:t xml:space="preserve">Successfully completed the requirements for the </w:t>
            </w:r>
          </w:p>
          <w:p w14:paraId="3B444F5F" w14:textId="77777777" w:rsidR="00B862DB" w:rsidRDefault="00B862DB" w:rsidP="00A924D8">
            <w:r>
              <w:t>Geographic Information Systems Certificate in the Master of Environmental Studies Program,</w:t>
            </w:r>
          </w:p>
          <w:p w14:paraId="46A5C514" w14:textId="77777777" w:rsidR="00B862DB" w:rsidRPr="00AA0737" w:rsidRDefault="00B862DB" w:rsidP="00A924D8">
            <w:r>
              <w:t>Winter of 2021</w:t>
            </w:r>
          </w:p>
        </w:tc>
      </w:tr>
      <w:tr w:rsidR="00B862DB" w14:paraId="2F2EF72C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221F82C6" w14:textId="77777777" w:rsidR="00B862DB" w:rsidRDefault="00B862DB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2DE89ECD" w14:textId="77777777" w:rsidR="00B862DB" w:rsidRDefault="00B862DB" w:rsidP="00AA0737">
            <w:pPr>
              <w:jc w:val="left"/>
            </w:pPr>
            <w:r>
              <w:rPr>
                <w:rFonts w:cs="Arial"/>
                <w:noProof/>
                <w:sz w:val="22"/>
                <w:szCs w:val="22"/>
              </w:rPr>
              <w:drawing>
                <wp:anchor distT="0" distB="0" distL="114300" distR="114300" simplePos="0" relativeHeight="251669504" behindDoc="1" locked="0" layoutInCell="1" allowOverlap="1" wp14:anchorId="42357553" wp14:editId="17E2BE8E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125730</wp:posOffset>
                  </wp:positionV>
                  <wp:extent cx="2136140" cy="757555"/>
                  <wp:effectExtent l="0" t="0" r="0" b="4445"/>
                  <wp:wrapNone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J. Withey Signature.jp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7590" l="855" r="100000">
                                        <a14:foregroundMark x1="43590" y1="51807" x2="43590" y2="51807"/>
                                        <a14:foregroundMark x1="69658" y1="2410" x2="69658" y2="2410"/>
                                        <a14:foregroundMark x1="72650" y1="2410" x2="72650" y2="2410"/>
                                        <a14:foregroundMark x1="74359" y1="43373" x2="74359" y2="43373"/>
                                        <a14:foregroundMark x1="80769" y1="38554" x2="80769" y2="38554"/>
                                        <a14:foregroundMark x1="91453" y1="45783" x2="91453" y2="45783"/>
                                        <a14:foregroundMark x1="95726" y1="65060" x2="95726" y2="65060"/>
                                        <a14:foregroundMark x1="94017" y1="91566" x2="94017" y2="91566"/>
                                        <a14:foregroundMark x1="97009" y1="75904" x2="97009" y2="75904"/>
                                        <a14:foregroundMark x1="85470" y1="92771" x2="85470" y2="92771"/>
                                        <a14:foregroundMark x1="92308" y1="93976" x2="92308" y2="93976"/>
                                        <a14:foregroundMark x1="84188" y1="18072" x2="84188" y2="18072"/>
                                        <a14:foregroundMark x1="68376" y1="9639" x2="68376" y2="9639"/>
                                        <a14:foregroundMark x1="41026" y1="16867" x2="41026" y2="16867"/>
                                        <a14:foregroundMark x1="20513" y1="33735" x2="20513" y2="33735"/>
                                        <a14:foregroundMark x1="24786" y1="7229" x2="24786" y2="7229"/>
                                        <a14:foregroundMark x1="32479" y1="36145" x2="32479" y2="36145"/>
                                        <a14:foregroundMark x1="16667" y1="27711" x2="16667" y2="27711"/>
                                        <a14:foregroundMark x1="11111" y1="21687" x2="11111" y2="21687"/>
                                        <a14:foregroundMark x1="8974" y1="2410" x2="8974" y2="2410"/>
                                        <a14:foregroundMark x1="6410" y1="19277" x2="6410" y2="19277"/>
                                        <a14:foregroundMark x1="6838" y1="9639" x2="6838" y2="9639"/>
                                        <a14:foregroundMark x1="5556" y1="40964" x2="5556" y2="40964"/>
                                        <a14:foregroundMark x1="6410" y1="46988" x2="6410" y2="46988"/>
                                        <a14:foregroundMark x1="5556" y1="31325" x2="5556" y2="31325"/>
                                        <a14:foregroundMark x1="5983" y1="80723" x2="5983" y2="80723"/>
                                        <a14:foregroundMark x1="8974" y1="91566" x2="8974" y2="91566"/>
                                        <a14:foregroundMark x1="97009" y1="50602" x2="97009" y2="50602"/>
                                        <a14:backgroundMark x1="90171" y1="79518" x2="90171" y2="79518"/>
                                        <a14:backgroundMark x1="10256" y1="72289" x2="10256" y2="72289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40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5020F324" w14:textId="77777777" w:rsidR="00B862DB" w:rsidRDefault="00B862DB" w:rsidP="00AA0737"/>
        </w:tc>
        <w:tc>
          <w:tcPr>
            <w:tcW w:w="3330" w:type="dxa"/>
            <w:vAlign w:val="bottom"/>
          </w:tcPr>
          <w:p w14:paraId="1B1C8FA9" w14:textId="77777777" w:rsidR="00B862DB" w:rsidRDefault="00B862DB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70B51969" wp14:editId="6E9CCA73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31C0093B" w14:textId="77777777" w:rsidR="00B862DB" w:rsidRDefault="00B862DB" w:rsidP="00AA0737">
            <w:pPr>
              <w:jc w:val="left"/>
            </w:pPr>
          </w:p>
        </w:tc>
      </w:tr>
      <w:tr w:rsidR="00B862DB" w14:paraId="770F7C05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37CD2B8D" w14:textId="77777777" w:rsidR="00B862DB" w:rsidRDefault="00B862DB" w:rsidP="008A067C"/>
        </w:tc>
        <w:tc>
          <w:tcPr>
            <w:tcW w:w="5310" w:type="dxa"/>
            <w:vAlign w:val="center"/>
          </w:tcPr>
          <w:p w14:paraId="550C8E86" w14:textId="77777777" w:rsidR="00B862DB" w:rsidRDefault="00B862DB" w:rsidP="00A924D8">
            <w:r>
              <w:t>John Withey, Director</w:t>
            </w:r>
          </w:p>
          <w:p w14:paraId="5DC47D66" w14:textId="77777777" w:rsidR="00B862DB" w:rsidRDefault="00B862DB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560BA046" w14:textId="77777777" w:rsidR="00B862DB" w:rsidRDefault="00B862DB" w:rsidP="008A067C"/>
        </w:tc>
        <w:tc>
          <w:tcPr>
            <w:tcW w:w="3330" w:type="dxa"/>
            <w:vAlign w:val="center"/>
          </w:tcPr>
          <w:p w14:paraId="17107EB0" w14:textId="77777777" w:rsidR="00B862DB" w:rsidRDefault="00B862DB" w:rsidP="00A924D8">
            <w:r>
              <w:t>Mike Ruth, Professor</w:t>
            </w:r>
          </w:p>
          <w:p w14:paraId="6ED8F6EF" w14:textId="77777777" w:rsidR="00B862DB" w:rsidRDefault="00B862DB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1486163A" w14:textId="77777777" w:rsidR="00B862DB" w:rsidRDefault="00B862DB" w:rsidP="008A067C"/>
        </w:tc>
      </w:tr>
    </w:tbl>
    <w:p w14:paraId="2815BA90" w14:textId="77777777" w:rsidR="00B862DB" w:rsidRDefault="00B862DB" w:rsidP="00C5540E">
      <w:pPr>
        <w:tabs>
          <w:tab w:val="left" w:pos="1269"/>
          <w:tab w:val="center" w:pos="6480"/>
        </w:tabs>
        <w:jc w:val="left"/>
        <w:sectPr w:rsidR="00B862DB" w:rsidSect="00B862DB">
          <w:headerReference w:type="default" r:id="rId16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B862DB" w14:paraId="593BCD04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64A2EBC5" w14:textId="77777777" w:rsidR="00B862DB" w:rsidRDefault="00B862DB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100FA0FB" wp14:editId="429F72C2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B862DB" w14:paraId="188A7D36" w14:textId="77777777" w:rsidTr="00AA0737">
        <w:trPr>
          <w:jc w:val="center"/>
        </w:trPr>
        <w:tc>
          <w:tcPr>
            <w:tcW w:w="12960" w:type="dxa"/>
            <w:gridSpan w:val="5"/>
          </w:tcPr>
          <w:p w14:paraId="6634F43C" w14:textId="77777777" w:rsidR="00B862DB" w:rsidRDefault="00B862DB" w:rsidP="00A924D8">
            <w:pPr>
              <w:pStyle w:val="Subtitle"/>
              <w:jc w:val="both"/>
            </w:pPr>
          </w:p>
        </w:tc>
      </w:tr>
      <w:tr w:rsidR="00B862DB" w14:paraId="513AA68F" w14:textId="77777777" w:rsidTr="00AA0737">
        <w:trPr>
          <w:jc w:val="center"/>
        </w:trPr>
        <w:tc>
          <w:tcPr>
            <w:tcW w:w="12960" w:type="dxa"/>
            <w:gridSpan w:val="5"/>
          </w:tcPr>
          <w:p w14:paraId="13F24B2D" w14:textId="77777777" w:rsidR="00B862DB" w:rsidRDefault="00B862DB" w:rsidP="004D77DC">
            <w:r>
              <w:t>This is to certify that</w:t>
            </w:r>
          </w:p>
        </w:tc>
      </w:tr>
      <w:tr w:rsidR="00B862DB" w14:paraId="7A337E85" w14:textId="77777777" w:rsidTr="00AA0737">
        <w:trPr>
          <w:jc w:val="center"/>
        </w:trPr>
        <w:tc>
          <w:tcPr>
            <w:tcW w:w="12960" w:type="dxa"/>
            <w:gridSpan w:val="5"/>
          </w:tcPr>
          <w:p w14:paraId="5214920B" w14:textId="77777777" w:rsidR="00B862DB" w:rsidRDefault="00B862DB" w:rsidP="00CE3FAF">
            <w:pPr>
              <w:pStyle w:val="Name"/>
            </w:pPr>
            <w:r w:rsidRPr="00504B32">
              <w:rPr>
                <w:noProof/>
              </w:rPr>
              <w:t>Megan</w:t>
            </w:r>
            <w:r>
              <w:t xml:space="preserve"> </w:t>
            </w:r>
            <w:r w:rsidRPr="00504B32">
              <w:rPr>
                <w:noProof/>
              </w:rPr>
              <w:t>Bungum</w:t>
            </w:r>
          </w:p>
        </w:tc>
      </w:tr>
      <w:tr w:rsidR="00B862DB" w14:paraId="5C045194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24899BF2" w14:textId="77777777" w:rsidR="00B862DB" w:rsidRDefault="00B862DB" w:rsidP="00A924D8">
            <w:r>
              <w:t xml:space="preserve">Successfully completed the requirements for the </w:t>
            </w:r>
          </w:p>
          <w:p w14:paraId="4E304E7B" w14:textId="77777777" w:rsidR="00B862DB" w:rsidRDefault="00B862DB" w:rsidP="00A924D8">
            <w:r>
              <w:t>Geographic Information Systems Certificate in the Master of Environmental Studies Program,</w:t>
            </w:r>
          </w:p>
          <w:p w14:paraId="2E3FAE09" w14:textId="77777777" w:rsidR="00B862DB" w:rsidRPr="00AA0737" w:rsidRDefault="00B862DB" w:rsidP="00A924D8">
            <w:r>
              <w:t>Winter of 2021</w:t>
            </w:r>
          </w:p>
        </w:tc>
      </w:tr>
      <w:tr w:rsidR="00B862DB" w14:paraId="31C33B5A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2CBA9174" w14:textId="77777777" w:rsidR="00B862DB" w:rsidRDefault="00B862DB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0C6ADE32" w14:textId="77777777" w:rsidR="00B862DB" w:rsidRDefault="00B862DB" w:rsidP="00AA0737">
            <w:pPr>
              <w:jc w:val="left"/>
            </w:pPr>
            <w:r>
              <w:rPr>
                <w:rFonts w:cs="Arial"/>
                <w:noProof/>
                <w:sz w:val="22"/>
                <w:szCs w:val="22"/>
              </w:rPr>
              <w:drawing>
                <wp:anchor distT="0" distB="0" distL="114300" distR="114300" simplePos="0" relativeHeight="251673600" behindDoc="1" locked="0" layoutInCell="1" allowOverlap="1" wp14:anchorId="7A025171" wp14:editId="45FB5B81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125730</wp:posOffset>
                  </wp:positionV>
                  <wp:extent cx="2136140" cy="757555"/>
                  <wp:effectExtent l="0" t="0" r="0" b="4445"/>
                  <wp:wrapNone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J. Withey Signature.jp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7590" l="855" r="100000">
                                        <a14:foregroundMark x1="43590" y1="51807" x2="43590" y2="51807"/>
                                        <a14:foregroundMark x1="69658" y1="2410" x2="69658" y2="2410"/>
                                        <a14:foregroundMark x1="72650" y1="2410" x2="72650" y2="2410"/>
                                        <a14:foregroundMark x1="74359" y1="43373" x2="74359" y2="43373"/>
                                        <a14:foregroundMark x1="80769" y1="38554" x2="80769" y2="38554"/>
                                        <a14:foregroundMark x1="91453" y1="45783" x2="91453" y2="45783"/>
                                        <a14:foregroundMark x1="95726" y1="65060" x2="95726" y2="65060"/>
                                        <a14:foregroundMark x1="94017" y1="91566" x2="94017" y2="91566"/>
                                        <a14:foregroundMark x1="97009" y1="75904" x2="97009" y2="75904"/>
                                        <a14:foregroundMark x1="85470" y1="92771" x2="85470" y2="92771"/>
                                        <a14:foregroundMark x1="92308" y1="93976" x2="92308" y2="93976"/>
                                        <a14:foregroundMark x1="84188" y1="18072" x2="84188" y2="18072"/>
                                        <a14:foregroundMark x1="68376" y1="9639" x2="68376" y2="9639"/>
                                        <a14:foregroundMark x1="41026" y1="16867" x2="41026" y2="16867"/>
                                        <a14:foregroundMark x1="20513" y1="33735" x2="20513" y2="33735"/>
                                        <a14:foregroundMark x1="24786" y1="7229" x2="24786" y2="7229"/>
                                        <a14:foregroundMark x1="32479" y1="36145" x2="32479" y2="36145"/>
                                        <a14:foregroundMark x1="16667" y1="27711" x2="16667" y2="27711"/>
                                        <a14:foregroundMark x1="11111" y1="21687" x2="11111" y2="21687"/>
                                        <a14:foregroundMark x1="8974" y1="2410" x2="8974" y2="2410"/>
                                        <a14:foregroundMark x1="6410" y1="19277" x2="6410" y2="19277"/>
                                        <a14:foregroundMark x1="6838" y1="9639" x2="6838" y2="9639"/>
                                        <a14:foregroundMark x1="5556" y1="40964" x2="5556" y2="40964"/>
                                        <a14:foregroundMark x1="6410" y1="46988" x2="6410" y2="46988"/>
                                        <a14:foregroundMark x1="5556" y1="31325" x2="5556" y2="31325"/>
                                        <a14:foregroundMark x1="5983" y1="80723" x2="5983" y2="80723"/>
                                        <a14:foregroundMark x1="8974" y1="91566" x2="8974" y2="91566"/>
                                        <a14:foregroundMark x1="97009" y1="50602" x2="97009" y2="50602"/>
                                        <a14:backgroundMark x1="90171" y1="79518" x2="90171" y2="79518"/>
                                        <a14:backgroundMark x1="10256" y1="72289" x2="10256" y2="72289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40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7ADAC97A" w14:textId="77777777" w:rsidR="00B862DB" w:rsidRDefault="00B862DB" w:rsidP="00AA0737"/>
        </w:tc>
        <w:tc>
          <w:tcPr>
            <w:tcW w:w="3330" w:type="dxa"/>
            <w:vAlign w:val="bottom"/>
          </w:tcPr>
          <w:p w14:paraId="367038B2" w14:textId="77777777" w:rsidR="00B862DB" w:rsidRDefault="00B862DB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56F23CA7" wp14:editId="260DB5E0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0A3BC362" w14:textId="77777777" w:rsidR="00B862DB" w:rsidRDefault="00B862DB" w:rsidP="00AA0737">
            <w:pPr>
              <w:jc w:val="left"/>
            </w:pPr>
          </w:p>
        </w:tc>
      </w:tr>
      <w:tr w:rsidR="00B862DB" w14:paraId="2DF26DA4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29C8C0BE" w14:textId="77777777" w:rsidR="00B862DB" w:rsidRDefault="00B862DB" w:rsidP="008A067C"/>
        </w:tc>
        <w:tc>
          <w:tcPr>
            <w:tcW w:w="5310" w:type="dxa"/>
            <w:vAlign w:val="center"/>
          </w:tcPr>
          <w:p w14:paraId="1596F2B9" w14:textId="77777777" w:rsidR="00B862DB" w:rsidRDefault="00B862DB" w:rsidP="00A924D8">
            <w:r>
              <w:t>John Withey, Director</w:t>
            </w:r>
          </w:p>
          <w:p w14:paraId="5AEA5170" w14:textId="77777777" w:rsidR="00B862DB" w:rsidRDefault="00B862DB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6A43124C" w14:textId="77777777" w:rsidR="00B862DB" w:rsidRDefault="00B862DB" w:rsidP="008A067C"/>
        </w:tc>
        <w:tc>
          <w:tcPr>
            <w:tcW w:w="3330" w:type="dxa"/>
            <w:vAlign w:val="center"/>
          </w:tcPr>
          <w:p w14:paraId="2A21DAEE" w14:textId="77777777" w:rsidR="00B862DB" w:rsidRDefault="00B862DB" w:rsidP="00A924D8">
            <w:r>
              <w:t>Mike Ruth, Professor</w:t>
            </w:r>
          </w:p>
          <w:p w14:paraId="6FD8B6D2" w14:textId="77777777" w:rsidR="00B862DB" w:rsidRDefault="00B862DB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67EA98BD" w14:textId="77777777" w:rsidR="00B862DB" w:rsidRDefault="00B862DB" w:rsidP="008A067C"/>
        </w:tc>
      </w:tr>
    </w:tbl>
    <w:p w14:paraId="48650465" w14:textId="77777777" w:rsidR="00B862DB" w:rsidRDefault="00B862DB" w:rsidP="00C5540E">
      <w:pPr>
        <w:tabs>
          <w:tab w:val="left" w:pos="1269"/>
          <w:tab w:val="center" w:pos="6480"/>
        </w:tabs>
        <w:jc w:val="left"/>
        <w:sectPr w:rsidR="00B862DB" w:rsidSect="00B862DB">
          <w:headerReference w:type="default" r:id="rId17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B862DB" w14:paraId="024B6AD7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66666C08" w14:textId="77777777" w:rsidR="00B862DB" w:rsidRDefault="00B862DB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770718BB" wp14:editId="664CAD46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B862DB" w14:paraId="384CE218" w14:textId="77777777" w:rsidTr="00AA0737">
        <w:trPr>
          <w:jc w:val="center"/>
        </w:trPr>
        <w:tc>
          <w:tcPr>
            <w:tcW w:w="12960" w:type="dxa"/>
            <w:gridSpan w:val="5"/>
          </w:tcPr>
          <w:p w14:paraId="224E7E38" w14:textId="77777777" w:rsidR="00B862DB" w:rsidRDefault="00B862DB" w:rsidP="00A924D8">
            <w:pPr>
              <w:pStyle w:val="Subtitle"/>
              <w:jc w:val="both"/>
            </w:pPr>
          </w:p>
        </w:tc>
      </w:tr>
      <w:tr w:rsidR="00B862DB" w14:paraId="74C0CCD2" w14:textId="77777777" w:rsidTr="00AA0737">
        <w:trPr>
          <w:jc w:val="center"/>
        </w:trPr>
        <w:tc>
          <w:tcPr>
            <w:tcW w:w="12960" w:type="dxa"/>
            <w:gridSpan w:val="5"/>
          </w:tcPr>
          <w:p w14:paraId="788A8297" w14:textId="77777777" w:rsidR="00B862DB" w:rsidRDefault="00B862DB" w:rsidP="004D77DC">
            <w:r>
              <w:t>This is to certify that</w:t>
            </w:r>
          </w:p>
        </w:tc>
      </w:tr>
      <w:tr w:rsidR="00B862DB" w14:paraId="45EBE75F" w14:textId="77777777" w:rsidTr="00AA0737">
        <w:trPr>
          <w:jc w:val="center"/>
        </w:trPr>
        <w:tc>
          <w:tcPr>
            <w:tcW w:w="12960" w:type="dxa"/>
            <w:gridSpan w:val="5"/>
          </w:tcPr>
          <w:p w14:paraId="237E78C5" w14:textId="77777777" w:rsidR="00B862DB" w:rsidRDefault="00B862DB" w:rsidP="00CE3FAF">
            <w:pPr>
              <w:pStyle w:val="Name"/>
            </w:pPr>
            <w:r w:rsidRPr="00504B32">
              <w:rPr>
                <w:noProof/>
              </w:rPr>
              <w:t>Jessica</w:t>
            </w:r>
            <w:r>
              <w:t xml:space="preserve"> </w:t>
            </w:r>
            <w:r w:rsidRPr="00504B32">
              <w:rPr>
                <w:noProof/>
              </w:rPr>
              <w:t>Converse</w:t>
            </w:r>
          </w:p>
        </w:tc>
      </w:tr>
      <w:tr w:rsidR="00B862DB" w14:paraId="7D1019A3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0617FE22" w14:textId="77777777" w:rsidR="00B862DB" w:rsidRDefault="00B862DB" w:rsidP="00A924D8">
            <w:r>
              <w:t xml:space="preserve">Successfully completed the requirements for the </w:t>
            </w:r>
          </w:p>
          <w:p w14:paraId="617D10ED" w14:textId="77777777" w:rsidR="00B862DB" w:rsidRDefault="00B862DB" w:rsidP="00A924D8">
            <w:r>
              <w:t>Geographic Information Systems Certificate in the Master of Environmental Studies Program,</w:t>
            </w:r>
          </w:p>
          <w:p w14:paraId="15FF453E" w14:textId="77777777" w:rsidR="00B862DB" w:rsidRPr="00AA0737" w:rsidRDefault="00B862DB" w:rsidP="00A924D8">
            <w:r>
              <w:t>Winter of 2021</w:t>
            </w:r>
          </w:p>
        </w:tc>
      </w:tr>
      <w:tr w:rsidR="00B862DB" w14:paraId="02636563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6DB4724E" w14:textId="77777777" w:rsidR="00B862DB" w:rsidRDefault="00B862DB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3E921059" w14:textId="77777777" w:rsidR="00B862DB" w:rsidRDefault="00B862DB" w:rsidP="00AA0737">
            <w:pPr>
              <w:jc w:val="left"/>
            </w:pPr>
            <w:r>
              <w:rPr>
                <w:rFonts w:cs="Arial"/>
                <w:noProof/>
                <w:sz w:val="22"/>
                <w:szCs w:val="22"/>
              </w:rPr>
              <w:drawing>
                <wp:anchor distT="0" distB="0" distL="114300" distR="114300" simplePos="0" relativeHeight="251677696" behindDoc="1" locked="0" layoutInCell="1" allowOverlap="1" wp14:anchorId="26A053A3" wp14:editId="6FB55BB2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125730</wp:posOffset>
                  </wp:positionV>
                  <wp:extent cx="2136140" cy="757555"/>
                  <wp:effectExtent l="0" t="0" r="0" b="4445"/>
                  <wp:wrapNone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J. Withey Signature.jp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7590" l="855" r="100000">
                                        <a14:foregroundMark x1="43590" y1="51807" x2="43590" y2="51807"/>
                                        <a14:foregroundMark x1="69658" y1="2410" x2="69658" y2="2410"/>
                                        <a14:foregroundMark x1="72650" y1="2410" x2="72650" y2="2410"/>
                                        <a14:foregroundMark x1="74359" y1="43373" x2="74359" y2="43373"/>
                                        <a14:foregroundMark x1="80769" y1="38554" x2="80769" y2="38554"/>
                                        <a14:foregroundMark x1="91453" y1="45783" x2="91453" y2="45783"/>
                                        <a14:foregroundMark x1="95726" y1="65060" x2="95726" y2="65060"/>
                                        <a14:foregroundMark x1="94017" y1="91566" x2="94017" y2="91566"/>
                                        <a14:foregroundMark x1="97009" y1="75904" x2="97009" y2="75904"/>
                                        <a14:foregroundMark x1="85470" y1="92771" x2="85470" y2="92771"/>
                                        <a14:foregroundMark x1="92308" y1="93976" x2="92308" y2="93976"/>
                                        <a14:foregroundMark x1="84188" y1="18072" x2="84188" y2="18072"/>
                                        <a14:foregroundMark x1="68376" y1="9639" x2="68376" y2="9639"/>
                                        <a14:foregroundMark x1="41026" y1="16867" x2="41026" y2="16867"/>
                                        <a14:foregroundMark x1="20513" y1="33735" x2="20513" y2="33735"/>
                                        <a14:foregroundMark x1="24786" y1="7229" x2="24786" y2="7229"/>
                                        <a14:foregroundMark x1="32479" y1="36145" x2="32479" y2="36145"/>
                                        <a14:foregroundMark x1="16667" y1="27711" x2="16667" y2="27711"/>
                                        <a14:foregroundMark x1="11111" y1="21687" x2="11111" y2="21687"/>
                                        <a14:foregroundMark x1="8974" y1="2410" x2="8974" y2="2410"/>
                                        <a14:foregroundMark x1="6410" y1="19277" x2="6410" y2="19277"/>
                                        <a14:foregroundMark x1="6838" y1="9639" x2="6838" y2="9639"/>
                                        <a14:foregroundMark x1="5556" y1="40964" x2="5556" y2="40964"/>
                                        <a14:foregroundMark x1="6410" y1="46988" x2="6410" y2="46988"/>
                                        <a14:foregroundMark x1="5556" y1="31325" x2="5556" y2="31325"/>
                                        <a14:foregroundMark x1="5983" y1="80723" x2="5983" y2="80723"/>
                                        <a14:foregroundMark x1="8974" y1="91566" x2="8974" y2="91566"/>
                                        <a14:foregroundMark x1="97009" y1="50602" x2="97009" y2="50602"/>
                                        <a14:backgroundMark x1="90171" y1="79518" x2="90171" y2="79518"/>
                                        <a14:backgroundMark x1="10256" y1="72289" x2="10256" y2="72289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40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048A0379" w14:textId="77777777" w:rsidR="00B862DB" w:rsidRDefault="00B862DB" w:rsidP="00AA0737"/>
        </w:tc>
        <w:tc>
          <w:tcPr>
            <w:tcW w:w="3330" w:type="dxa"/>
            <w:vAlign w:val="bottom"/>
          </w:tcPr>
          <w:p w14:paraId="3DB3E3F7" w14:textId="77777777" w:rsidR="00B862DB" w:rsidRDefault="00B862DB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1B8BA072" wp14:editId="5696F4BA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393D5E9C" w14:textId="77777777" w:rsidR="00B862DB" w:rsidRDefault="00B862DB" w:rsidP="00AA0737">
            <w:pPr>
              <w:jc w:val="left"/>
            </w:pPr>
          </w:p>
        </w:tc>
      </w:tr>
      <w:tr w:rsidR="00B862DB" w14:paraId="34BC93F3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3A352ADB" w14:textId="77777777" w:rsidR="00B862DB" w:rsidRDefault="00B862DB" w:rsidP="008A067C"/>
        </w:tc>
        <w:tc>
          <w:tcPr>
            <w:tcW w:w="5310" w:type="dxa"/>
            <w:vAlign w:val="center"/>
          </w:tcPr>
          <w:p w14:paraId="24B9EDA0" w14:textId="77777777" w:rsidR="00B862DB" w:rsidRDefault="00B862DB" w:rsidP="00A924D8">
            <w:r>
              <w:t>John Withey, Director</w:t>
            </w:r>
          </w:p>
          <w:p w14:paraId="0BDDEA58" w14:textId="77777777" w:rsidR="00B862DB" w:rsidRDefault="00B862DB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5B73F5ED" w14:textId="77777777" w:rsidR="00B862DB" w:rsidRDefault="00B862DB" w:rsidP="008A067C"/>
        </w:tc>
        <w:tc>
          <w:tcPr>
            <w:tcW w:w="3330" w:type="dxa"/>
            <w:vAlign w:val="center"/>
          </w:tcPr>
          <w:p w14:paraId="0AAE7BA3" w14:textId="77777777" w:rsidR="00B862DB" w:rsidRDefault="00B862DB" w:rsidP="00A924D8">
            <w:r>
              <w:t>Mike Ruth, Professor</w:t>
            </w:r>
          </w:p>
          <w:p w14:paraId="62C9DD53" w14:textId="77777777" w:rsidR="00B862DB" w:rsidRDefault="00B862DB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753CB36F" w14:textId="77777777" w:rsidR="00B862DB" w:rsidRDefault="00B862DB" w:rsidP="008A067C"/>
        </w:tc>
      </w:tr>
    </w:tbl>
    <w:p w14:paraId="41849709" w14:textId="77777777" w:rsidR="00B862DB" w:rsidRDefault="00B862DB" w:rsidP="00C5540E">
      <w:pPr>
        <w:tabs>
          <w:tab w:val="left" w:pos="1269"/>
          <w:tab w:val="center" w:pos="6480"/>
        </w:tabs>
        <w:jc w:val="left"/>
        <w:sectPr w:rsidR="00B862DB" w:rsidSect="00B862DB">
          <w:headerReference w:type="default" r:id="rId18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B862DB" w14:paraId="08FF32BC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16A3123C" w14:textId="77777777" w:rsidR="00B862DB" w:rsidRDefault="00B862DB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78377010" wp14:editId="01D3169E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B862DB" w14:paraId="50DB9D4C" w14:textId="77777777" w:rsidTr="00AA0737">
        <w:trPr>
          <w:jc w:val="center"/>
        </w:trPr>
        <w:tc>
          <w:tcPr>
            <w:tcW w:w="12960" w:type="dxa"/>
            <w:gridSpan w:val="5"/>
          </w:tcPr>
          <w:p w14:paraId="414A0CD8" w14:textId="77777777" w:rsidR="00B862DB" w:rsidRDefault="00B862DB" w:rsidP="00A924D8">
            <w:pPr>
              <w:pStyle w:val="Subtitle"/>
              <w:jc w:val="both"/>
            </w:pPr>
          </w:p>
        </w:tc>
      </w:tr>
      <w:tr w:rsidR="00B862DB" w14:paraId="51ACF4C8" w14:textId="77777777" w:rsidTr="00AA0737">
        <w:trPr>
          <w:jc w:val="center"/>
        </w:trPr>
        <w:tc>
          <w:tcPr>
            <w:tcW w:w="12960" w:type="dxa"/>
            <w:gridSpan w:val="5"/>
          </w:tcPr>
          <w:p w14:paraId="142E5CDB" w14:textId="77777777" w:rsidR="00B862DB" w:rsidRDefault="00B862DB" w:rsidP="004D77DC">
            <w:r>
              <w:t>This is to certify that</w:t>
            </w:r>
          </w:p>
        </w:tc>
      </w:tr>
      <w:tr w:rsidR="00B862DB" w14:paraId="3109207A" w14:textId="77777777" w:rsidTr="00AA0737">
        <w:trPr>
          <w:jc w:val="center"/>
        </w:trPr>
        <w:tc>
          <w:tcPr>
            <w:tcW w:w="12960" w:type="dxa"/>
            <w:gridSpan w:val="5"/>
          </w:tcPr>
          <w:p w14:paraId="73377179" w14:textId="77777777" w:rsidR="00B862DB" w:rsidRDefault="00B862DB" w:rsidP="00CE3FAF">
            <w:pPr>
              <w:pStyle w:val="Name"/>
            </w:pPr>
            <w:r w:rsidRPr="00504B32">
              <w:rPr>
                <w:noProof/>
              </w:rPr>
              <w:t>Sarah</w:t>
            </w:r>
            <w:r>
              <w:t xml:space="preserve"> </w:t>
            </w:r>
            <w:r w:rsidRPr="00504B32">
              <w:rPr>
                <w:noProof/>
              </w:rPr>
              <w:t>Croston</w:t>
            </w:r>
          </w:p>
        </w:tc>
      </w:tr>
      <w:tr w:rsidR="00B862DB" w14:paraId="1C94BA0D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462FA2FD" w14:textId="77777777" w:rsidR="00B862DB" w:rsidRDefault="00B862DB" w:rsidP="00A924D8">
            <w:r>
              <w:t xml:space="preserve">Successfully completed the requirements for the </w:t>
            </w:r>
          </w:p>
          <w:p w14:paraId="2C8CA65E" w14:textId="77777777" w:rsidR="00B862DB" w:rsidRDefault="00B862DB" w:rsidP="00A924D8">
            <w:r>
              <w:t>Geographic Information Systems Certificate in the Master of Environmental Studies Program,</w:t>
            </w:r>
          </w:p>
          <w:p w14:paraId="2AD7318D" w14:textId="77777777" w:rsidR="00B862DB" w:rsidRPr="00AA0737" w:rsidRDefault="00B862DB" w:rsidP="00A924D8">
            <w:r>
              <w:t>Winter of 2021</w:t>
            </w:r>
          </w:p>
        </w:tc>
      </w:tr>
      <w:tr w:rsidR="00B862DB" w14:paraId="210F34ED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10B257AC" w14:textId="77777777" w:rsidR="00B862DB" w:rsidRDefault="00B862DB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24DA17E2" w14:textId="77777777" w:rsidR="00B862DB" w:rsidRDefault="00B862DB" w:rsidP="00AA0737">
            <w:pPr>
              <w:jc w:val="left"/>
            </w:pPr>
            <w:r>
              <w:rPr>
                <w:rFonts w:cs="Arial"/>
                <w:noProof/>
                <w:sz w:val="22"/>
                <w:szCs w:val="22"/>
              </w:rPr>
              <w:drawing>
                <wp:anchor distT="0" distB="0" distL="114300" distR="114300" simplePos="0" relativeHeight="251681792" behindDoc="1" locked="0" layoutInCell="1" allowOverlap="1" wp14:anchorId="1A17682B" wp14:editId="0F03F904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125730</wp:posOffset>
                  </wp:positionV>
                  <wp:extent cx="2136140" cy="757555"/>
                  <wp:effectExtent l="0" t="0" r="0" b="4445"/>
                  <wp:wrapNone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J. Withey Signature.jp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7590" l="855" r="100000">
                                        <a14:foregroundMark x1="43590" y1="51807" x2="43590" y2="51807"/>
                                        <a14:foregroundMark x1="69658" y1="2410" x2="69658" y2="2410"/>
                                        <a14:foregroundMark x1="72650" y1="2410" x2="72650" y2="2410"/>
                                        <a14:foregroundMark x1="74359" y1="43373" x2="74359" y2="43373"/>
                                        <a14:foregroundMark x1="80769" y1="38554" x2="80769" y2="38554"/>
                                        <a14:foregroundMark x1="91453" y1="45783" x2="91453" y2="45783"/>
                                        <a14:foregroundMark x1="95726" y1="65060" x2="95726" y2="65060"/>
                                        <a14:foregroundMark x1="94017" y1="91566" x2="94017" y2="91566"/>
                                        <a14:foregroundMark x1="97009" y1="75904" x2="97009" y2="75904"/>
                                        <a14:foregroundMark x1="85470" y1="92771" x2="85470" y2="92771"/>
                                        <a14:foregroundMark x1="92308" y1="93976" x2="92308" y2="93976"/>
                                        <a14:foregroundMark x1="84188" y1="18072" x2="84188" y2="18072"/>
                                        <a14:foregroundMark x1="68376" y1="9639" x2="68376" y2="9639"/>
                                        <a14:foregroundMark x1="41026" y1="16867" x2="41026" y2="16867"/>
                                        <a14:foregroundMark x1="20513" y1="33735" x2="20513" y2="33735"/>
                                        <a14:foregroundMark x1="24786" y1="7229" x2="24786" y2="7229"/>
                                        <a14:foregroundMark x1="32479" y1="36145" x2="32479" y2="36145"/>
                                        <a14:foregroundMark x1="16667" y1="27711" x2="16667" y2="27711"/>
                                        <a14:foregroundMark x1="11111" y1="21687" x2="11111" y2="21687"/>
                                        <a14:foregroundMark x1="8974" y1="2410" x2="8974" y2="2410"/>
                                        <a14:foregroundMark x1="6410" y1="19277" x2="6410" y2="19277"/>
                                        <a14:foregroundMark x1="6838" y1="9639" x2="6838" y2="9639"/>
                                        <a14:foregroundMark x1="5556" y1="40964" x2="5556" y2="40964"/>
                                        <a14:foregroundMark x1="6410" y1="46988" x2="6410" y2="46988"/>
                                        <a14:foregroundMark x1="5556" y1="31325" x2="5556" y2="31325"/>
                                        <a14:foregroundMark x1="5983" y1="80723" x2="5983" y2="80723"/>
                                        <a14:foregroundMark x1="8974" y1="91566" x2="8974" y2="91566"/>
                                        <a14:foregroundMark x1="97009" y1="50602" x2="97009" y2="50602"/>
                                        <a14:backgroundMark x1="90171" y1="79518" x2="90171" y2="79518"/>
                                        <a14:backgroundMark x1="10256" y1="72289" x2="10256" y2="72289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40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5DD30DFE" w14:textId="77777777" w:rsidR="00B862DB" w:rsidRDefault="00B862DB" w:rsidP="00AA0737"/>
        </w:tc>
        <w:tc>
          <w:tcPr>
            <w:tcW w:w="3330" w:type="dxa"/>
            <w:vAlign w:val="bottom"/>
          </w:tcPr>
          <w:p w14:paraId="04CCC1C3" w14:textId="77777777" w:rsidR="00B862DB" w:rsidRDefault="00B862DB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2674CC32" wp14:editId="69CA676A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3E320C50" w14:textId="77777777" w:rsidR="00B862DB" w:rsidRDefault="00B862DB" w:rsidP="00AA0737">
            <w:pPr>
              <w:jc w:val="left"/>
            </w:pPr>
          </w:p>
        </w:tc>
      </w:tr>
      <w:tr w:rsidR="00B862DB" w14:paraId="4F408CA6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5F6E3619" w14:textId="77777777" w:rsidR="00B862DB" w:rsidRDefault="00B862DB" w:rsidP="008A067C"/>
        </w:tc>
        <w:tc>
          <w:tcPr>
            <w:tcW w:w="5310" w:type="dxa"/>
            <w:vAlign w:val="center"/>
          </w:tcPr>
          <w:p w14:paraId="221E3A4C" w14:textId="77777777" w:rsidR="00B862DB" w:rsidRDefault="00B862DB" w:rsidP="00A924D8">
            <w:r>
              <w:t>John Withey, Director</w:t>
            </w:r>
          </w:p>
          <w:p w14:paraId="7CAF2795" w14:textId="77777777" w:rsidR="00B862DB" w:rsidRDefault="00B862DB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668E8540" w14:textId="77777777" w:rsidR="00B862DB" w:rsidRDefault="00B862DB" w:rsidP="008A067C"/>
        </w:tc>
        <w:tc>
          <w:tcPr>
            <w:tcW w:w="3330" w:type="dxa"/>
            <w:vAlign w:val="center"/>
          </w:tcPr>
          <w:p w14:paraId="049AC77D" w14:textId="77777777" w:rsidR="00B862DB" w:rsidRDefault="00B862DB" w:rsidP="00A924D8">
            <w:r>
              <w:t>Mike Ruth, Professor</w:t>
            </w:r>
          </w:p>
          <w:p w14:paraId="40E3B4B7" w14:textId="77777777" w:rsidR="00B862DB" w:rsidRDefault="00B862DB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7A98B40F" w14:textId="77777777" w:rsidR="00B862DB" w:rsidRDefault="00B862DB" w:rsidP="008A067C"/>
        </w:tc>
      </w:tr>
    </w:tbl>
    <w:p w14:paraId="7A60970A" w14:textId="77777777" w:rsidR="00B862DB" w:rsidRDefault="00B862DB" w:rsidP="00C5540E">
      <w:pPr>
        <w:tabs>
          <w:tab w:val="left" w:pos="1269"/>
          <w:tab w:val="center" w:pos="6480"/>
        </w:tabs>
        <w:jc w:val="left"/>
        <w:sectPr w:rsidR="00B862DB" w:rsidSect="00B862DB">
          <w:headerReference w:type="default" r:id="rId19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B862DB" w14:paraId="246BB7C4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668F598F" w14:textId="77777777" w:rsidR="00B862DB" w:rsidRDefault="00B862DB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3840" behindDoc="1" locked="0" layoutInCell="1" allowOverlap="1" wp14:anchorId="14EE31C4" wp14:editId="10F7E108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B862DB" w14:paraId="60CEB21D" w14:textId="77777777" w:rsidTr="00AA0737">
        <w:trPr>
          <w:jc w:val="center"/>
        </w:trPr>
        <w:tc>
          <w:tcPr>
            <w:tcW w:w="12960" w:type="dxa"/>
            <w:gridSpan w:val="5"/>
          </w:tcPr>
          <w:p w14:paraId="5375947F" w14:textId="77777777" w:rsidR="00B862DB" w:rsidRDefault="00B862DB" w:rsidP="00A924D8">
            <w:pPr>
              <w:pStyle w:val="Subtitle"/>
              <w:jc w:val="both"/>
            </w:pPr>
          </w:p>
        </w:tc>
      </w:tr>
      <w:tr w:rsidR="00B862DB" w14:paraId="68B37273" w14:textId="77777777" w:rsidTr="00AA0737">
        <w:trPr>
          <w:jc w:val="center"/>
        </w:trPr>
        <w:tc>
          <w:tcPr>
            <w:tcW w:w="12960" w:type="dxa"/>
            <w:gridSpan w:val="5"/>
          </w:tcPr>
          <w:p w14:paraId="7493E48A" w14:textId="77777777" w:rsidR="00B862DB" w:rsidRDefault="00B862DB" w:rsidP="004D77DC">
            <w:r>
              <w:t>This is to certify that</w:t>
            </w:r>
          </w:p>
        </w:tc>
      </w:tr>
      <w:tr w:rsidR="00B862DB" w14:paraId="2BDC8F73" w14:textId="77777777" w:rsidTr="00AA0737">
        <w:trPr>
          <w:jc w:val="center"/>
        </w:trPr>
        <w:tc>
          <w:tcPr>
            <w:tcW w:w="12960" w:type="dxa"/>
            <w:gridSpan w:val="5"/>
          </w:tcPr>
          <w:p w14:paraId="473A8A68" w14:textId="77777777" w:rsidR="00B862DB" w:rsidRPr="00B862DB" w:rsidRDefault="00B862DB" w:rsidP="00CE3FAF">
            <w:pPr>
              <w:pStyle w:val="Name"/>
              <w:rPr>
                <w:sz w:val="66"/>
                <w:szCs w:val="66"/>
              </w:rPr>
            </w:pPr>
            <w:r w:rsidRPr="00B862DB">
              <w:rPr>
                <w:noProof/>
                <w:sz w:val="66"/>
                <w:szCs w:val="66"/>
              </w:rPr>
              <w:t>Gretchen</w:t>
            </w:r>
            <w:r w:rsidRPr="00B862DB">
              <w:rPr>
                <w:sz w:val="66"/>
                <w:szCs w:val="66"/>
              </w:rPr>
              <w:t xml:space="preserve"> </w:t>
            </w:r>
            <w:r w:rsidRPr="00B862DB">
              <w:rPr>
                <w:noProof/>
                <w:sz w:val="66"/>
                <w:szCs w:val="66"/>
              </w:rPr>
              <w:t>Helpenstell</w:t>
            </w:r>
          </w:p>
        </w:tc>
      </w:tr>
      <w:tr w:rsidR="00B862DB" w14:paraId="5925C4CE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4777F62F" w14:textId="77777777" w:rsidR="00B862DB" w:rsidRDefault="00B862DB" w:rsidP="00A924D8">
            <w:r>
              <w:t xml:space="preserve">Successfully completed the requirements for the </w:t>
            </w:r>
          </w:p>
          <w:p w14:paraId="602C46E2" w14:textId="77777777" w:rsidR="00B862DB" w:rsidRDefault="00B862DB" w:rsidP="00A924D8">
            <w:r>
              <w:t>Geographic Information Systems Certificate in the Master of Environmental Studies Program,</w:t>
            </w:r>
          </w:p>
          <w:p w14:paraId="1DA835D4" w14:textId="77777777" w:rsidR="00B862DB" w:rsidRPr="00AA0737" w:rsidRDefault="00B862DB" w:rsidP="00A924D8">
            <w:r>
              <w:t>Winter of 2021</w:t>
            </w:r>
          </w:p>
        </w:tc>
      </w:tr>
      <w:tr w:rsidR="00B862DB" w14:paraId="66EBDCDF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18FBF4EB" w14:textId="77777777" w:rsidR="00B862DB" w:rsidRDefault="00B862DB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14EFAC4C" w14:textId="77777777" w:rsidR="00B862DB" w:rsidRDefault="00B862DB" w:rsidP="00AA0737">
            <w:pPr>
              <w:jc w:val="left"/>
            </w:pPr>
            <w:r>
              <w:rPr>
                <w:rFonts w:cs="Arial"/>
                <w:noProof/>
                <w:sz w:val="22"/>
                <w:szCs w:val="22"/>
              </w:rPr>
              <w:drawing>
                <wp:anchor distT="0" distB="0" distL="114300" distR="114300" simplePos="0" relativeHeight="251685888" behindDoc="1" locked="0" layoutInCell="1" allowOverlap="1" wp14:anchorId="1080A58F" wp14:editId="325C1486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125730</wp:posOffset>
                  </wp:positionV>
                  <wp:extent cx="2136140" cy="757555"/>
                  <wp:effectExtent l="0" t="0" r="0" b="4445"/>
                  <wp:wrapNone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J. Withey Signature.jp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7590" l="855" r="100000">
                                        <a14:foregroundMark x1="43590" y1="51807" x2="43590" y2="51807"/>
                                        <a14:foregroundMark x1="69658" y1="2410" x2="69658" y2="2410"/>
                                        <a14:foregroundMark x1="72650" y1="2410" x2="72650" y2="2410"/>
                                        <a14:foregroundMark x1="74359" y1="43373" x2="74359" y2="43373"/>
                                        <a14:foregroundMark x1="80769" y1="38554" x2="80769" y2="38554"/>
                                        <a14:foregroundMark x1="91453" y1="45783" x2="91453" y2="45783"/>
                                        <a14:foregroundMark x1="95726" y1="65060" x2="95726" y2="65060"/>
                                        <a14:foregroundMark x1="94017" y1="91566" x2="94017" y2="91566"/>
                                        <a14:foregroundMark x1="97009" y1="75904" x2="97009" y2="75904"/>
                                        <a14:foregroundMark x1="85470" y1="92771" x2="85470" y2="92771"/>
                                        <a14:foregroundMark x1="92308" y1="93976" x2="92308" y2="93976"/>
                                        <a14:foregroundMark x1="84188" y1="18072" x2="84188" y2="18072"/>
                                        <a14:foregroundMark x1="68376" y1="9639" x2="68376" y2="9639"/>
                                        <a14:foregroundMark x1="41026" y1="16867" x2="41026" y2="16867"/>
                                        <a14:foregroundMark x1="20513" y1="33735" x2="20513" y2="33735"/>
                                        <a14:foregroundMark x1="24786" y1="7229" x2="24786" y2="7229"/>
                                        <a14:foregroundMark x1="32479" y1="36145" x2="32479" y2="36145"/>
                                        <a14:foregroundMark x1="16667" y1="27711" x2="16667" y2="27711"/>
                                        <a14:foregroundMark x1="11111" y1="21687" x2="11111" y2="21687"/>
                                        <a14:foregroundMark x1="8974" y1="2410" x2="8974" y2="2410"/>
                                        <a14:foregroundMark x1="6410" y1="19277" x2="6410" y2="19277"/>
                                        <a14:foregroundMark x1="6838" y1="9639" x2="6838" y2="9639"/>
                                        <a14:foregroundMark x1="5556" y1="40964" x2="5556" y2="40964"/>
                                        <a14:foregroundMark x1="6410" y1="46988" x2="6410" y2="46988"/>
                                        <a14:foregroundMark x1="5556" y1="31325" x2="5556" y2="31325"/>
                                        <a14:foregroundMark x1="5983" y1="80723" x2="5983" y2="80723"/>
                                        <a14:foregroundMark x1="8974" y1="91566" x2="8974" y2="91566"/>
                                        <a14:foregroundMark x1="97009" y1="50602" x2="97009" y2="50602"/>
                                        <a14:backgroundMark x1="90171" y1="79518" x2="90171" y2="79518"/>
                                        <a14:backgroundMark x1="10256" y1="72289" x2="10256" y2="72289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40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49B199AE" w14:textId="77777777" w:rsidR="00B862DB" w:rsidRDefault="00B862DB" w:rsidP="00AA0737"/>
        </w:tc>
        <w:tc>
          <w:tcPr>
            <w:tcW w:w="3330" w:type="dxa"/>
            <w:vAlign w:val="bottom"/>
          </w:tcPr>
          <w:p w14:paraId="3D617949" w14:textId="77777777" w:rsidR="00B862DB" w:rsidRDefault="00B862DB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118C2DA7" wp14:editId="49C01265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5F76AD86" w14:textId="77777777" w:rsidR="00B862DB" w:rsidRDefault="00B862DB" w:rsidP="00AA0737">
            <w:pPr>
              <w:jc w:val="left"/>
            </w:pPr>
          </w:p>
        </w:tc>
      </w:tr>
      <w:tr w:rsidR="00B862DB" w14:paraId="33B6B1A5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01854622" w14:textId="77777777" w:rsidR="00B862DB" w:rsidRDefault="00B862DB" w:rsidP="008A067C"/>
        </w:tc>
        <w:tc>
          <w:tcPr>
            <w:tcW w:w="5310" w:type="dxa"/>
            <w:vAlign w:val="center"/>
          </w:tcPr>
          <w:p w14:paraId="70E04823" w14:textId="77777777" w:rsidR="00B862DB" w:rsidRDefault="00B862DB" w:rsidP="00A924D8">
            <w:r>
              <w:t>John Withey, Director</w:t>
            </w:r>
          </w:p>
          <w:p w14:paraId="673C52FC" w14:textId="77777777" w:rsidR="00B862DB" w:rsidRDefault="00B862DB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10488510" w14:textId="77777777" w:rsidR="00B862DB" w:rsidRDefault="00B862DB" w:rsidP="008A067C"/>
        </w:tc>
        <w:tc>
          <w:tcPr>
            <w:tcW w:w="3330" w:type="dxa"/>
            <w:vAlign w:val="center"/>
          </w:tcPr>
          <w:p w14:paraId="49255F6C" w14:textId="77777777" w:rsidR="00B862DB" w:rsidRDefault="00B862DB" w:rsidP="00A924D8">
            <w:r>
              <w:t>Mike Ruth, Professor</w:t>
            </w:r>
          </w:p>
          <w:p w14:paraId="39CA9D4F" w14:textId="77777777" w:rsidR="00B862DB" w:rsidRDefault="00B862DB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2D01A8D5" w14:textId="77777777" w:rsidR="00B862DB" w:rsidRDefault="00B862DB" w:rsidP="008A067C"/>
        </w:tc>
      </w:tr>
    </w:tbl>
    <w:p w14:paraId="02C9DE9D" w14:textId="77777777" w:rsidR="00B862DB" w:rsidRDefault="00B862DB" w:rsidP="00C5540E">
      <w:pPr>
        <w:tabs>
          <w:tab w:val="left" w:pos="1269"/>
          <w:tab w:val="center" w:pos="6480"/>
        </w:tabs>
        <w:jc w:val="left"/>
        <w:sectPr w:rsidR="00B862DB" w:rsidSect="00B862DB">
          <w:headerReference w:type="default" r:id="rId20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B862DB" w14:paraId="3087B314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156DCE15" w14:textId="77777777" w:rsidR="00B862DB" w:rsidRDefault="00B862DB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7936" behindDoc="1" locked="0" layoutInCell="1" allowOverlap="1" wp14:anchorId="688E8568" wp14:editId="3EA0C305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B862DB" w14:paraId="20CF5C94" w14:textId="77777777" w:rsidTr="00AA0737">
        <w:trPr>
          <w:jc w:val="center"/>
        </w:trPr>
        <w:tc>
          <w:tcPr>
            <w:tcW w:w="12960" w:type="dxa"/>
            <w:gridSpan w:val="5"/>
          </w:tcPr>
          <w:p w14:paraId="60EDE0A1" w14:textId="77777777" w:rsidR="00B862DB" w:rsidRDefault="00B862DB" w:rsidP="00A924D8">
            <w:pPr>
              <w:pStyle w:val="Subtitle"/>
              <w:jc w:val="both"/>
            </w:pPr>
          </w:p>
        </w:tc>
      </w:tr>
      <w:tr w:rsidR="00B862DB" w14:paraId="233EE58D" w14:textId="77777777" w:rsidTr="00AA0737">
        <w:trPr>
          <w:jc w:val="center"/>
        </w:trPr>
        <w:tc>
          <w:tcPr>
            <w:tcW w:w="12960" w:type="dxa"/>
            <w:gridSpan w:val="5"/>
          </w:tcPr>
          <w:p w14:paraId="4E1F564F" w14:textId="77777777" w:rsidR="00B862DB" w:rsidRDefault="00B862DB" w:rsidP="004D77DC">
            <w:r>
              <w:t>This is to certify that</w:t>
            </w:r>
          </w:p>
        </w:tc>
      </w:tr>
      <w:tr w:rsidR="00B862DB" w14:paraId="724E1658" w14:textId="77777777" w:rsidTr="00AA0737">
        <w:trPr>
          <w:jc w:val="center"/>
        </w:trPr>
        <w:tc>
          <w:tcPr>
            <w:tcW w:w="12960" w:type="dxa"/>
            <w:gridSpan w:val="5"/>
          </w:tcPr>
          <w:p w14:paraId="3EF90553" w14:textId="77777777" w:rsidR="00B862DB" w:rsidRDefault="00B862DB" w:rsidP="00CE3FAF">
            <w:pPr>
              <w:pStyle w:val="Name"/>
            </w:pPr>
            <w:r w:rsidRPr="00504B32">
              <w:rPr>
                <w:noProof/>
              </w:rPr>
              <w:t>Brandie</w:t>
            </w:r>
            <w:r>
              <w:t xml:space="preserve"> </w:t>
            </w:r>
            <w:r w:rsidRPr="00504B32">
              <w:rPr>
                <w:noProof/>
              </w:rPr>
              <w:t>Horn</w:t>
            </w:r>
          </w:p>
        </w:tc>
      </w:tr>
      <w:tr w:rsidR="00B862DB" w14:paraId="72C0612F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38BC1BF7" w14:textId="77777777" w:rsidR="00B862DB" w:rsidRDefault="00B862DB" w:rsidP="00A924D8">
            <w:r>
              <w:t xml:space="preserve">Successfully completed the requirements for the </w:t>
            </w:r>
          </w:p>
          <w:p w14:paraId="23899F16" w14:textId="77777777" w:rsidR="00B862DB" w:rsidRDefault="00B862DB" w:rsidP="00A924D8">
            <w:r>
              <w:t>Geographic Information Systems Certificate in the Master of Environmental Studies Program,</w:t>
            </w:r>
          </w:p>
          <w:p w14:paraId="71A8C5FD" w14:textId="77777777" w:rsidR="00B862DB" w:rsidRPr="00AA0737" w:rsidRDefault="00B862DB" w:rsidP="00A924D8">
            <w:r>
              <w:t>Winter of 2021</w:t>
            </w:r>
          </w:p>
        </w:tc>
      </w:tr>
      <w:tr w:rsidR="00B862DB" w14:paraId="4BB302E9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595D4607" w14:textId="77777777" w:rsidR="00B862DB" w:rsidRDefault="00B862DB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6A54616B" w14:textId="77777777" w:rsidR="00B862DB" w:rsidRDefault="00B862DB" w:rsidP="00AA0737">
            <w:pPr>
              <w:jc w:val="left"/>
            </w:pPr>
            <w:r>
              <w:rPr>
                <w:rFonts w:cs="Arial"/>
                <w:noProof/>
                <w:sz w:val="22"/>
                <w:szCs w:val="22"/>
              </w:rPr>
              <w:drawing>
                <wp:anchor distT="0" distB="0" distL="114300" distR="114300" simplePos="0" relativeHeight="251689984" behindDoc="1" locked="0" layoutInCell="1" allowOverlap="1" wp14:anchorId="3866614C" wp14:editId="4AAF6937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125730</wp:posOffset>
                  </wp:positionV>
                  <wp:extent cx="2136140" cy="757555"/>
                  <wp:effectExtent l="0" t="0" r="0" b="4445"/>
                  <wp:wrapNone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J. Withey Signature.jp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7590" l="855" r="100000">
                                        <a14:foregroundMark x1="43590" y1="51807" x2="43590" y2="51807"/>
                                        <a14:foregroundMark x1="69658" y1="2410" x2="69658" y2="2410"/>
                                        <a14:foregroundMark x1="72650" y1="2410" x2="72650" y2="2410"/>
                                        <a14:foregroundMark x1="74359" y1="43373" x2="74359" y2="43373"/>
                                        <a14:foregroundMark x1="80769" y1="38554" x2="80769" y2="38554"/>
                                        <a14:foregroundMark x1="91453" y1="45783" x2="91453" y2="45783"/>
                                        <a14:foregroundMark x1="95726" y1="65060" x2="95726" y2="65060"/>
                                        <a14:foregroundMark x1="94017" y1="91566" x2="94017" y2="91566"/>
                                        <a14:foregroundMark x1="97009" y1="75904" x2="97009" y2="75904"/>
                                        <a14:foregroundMark x1="85470" y1="92771" x2="85470" y2="92771"/>
                                        <a14:foregroundMark x1="92308" y1="93976" x2="92308" y2="93976"/>
                                        <a14:foregroundMark x1="84188" y1="18072" x2="84188" y2="18072"/>
                                        <a14:foregroundMark x1="68376" y1="9639" x2="68376" y2="9639"/>
                                        <a14:foregroundMark x1="41026" y1="16867" x2="41026" y2="16867"/>
                                        <a14:foregroundMark x1="20513" y1="33735" x2="20513" y2="33735"/>
                                        <a14:foregroundMark x1="24786" y1="7229" x2="24786" y2="7229"/>
                                        <a14:foregroundMark x1="32479" y1="36145" x2="32479" y2="36145"/>
                                        <a14:foregroundMark x1="16667" y1="27711" x2="16667" y2="27711"/>
                                        <a14:foregroundMark x1="11111" y1="21687" x2="11111" y2="21687"/>
                                        <a14:foregroundMark x1="8974" y1="2410" x2="8974" y2="2410"/>
                                        <a14:foregroundMark x1="6410" y1="19277" x2="6410" y2="19277"/>
                                        <a14:foregroundMark x1="6838" y1="9639" x2="6838" y2="9639"/>
                                        <a14:foregroundMark x1="5556" y1="40964" x2="5556" y2="40964"/>
                                        <a14:foregroundMark x1="6410" y1="46988" x2="6410" y2="46988"/>
                                        <a14:foregroundMark x1="5556" y1="31325" x2="5556" y2="31325"/>
                                        <a14:foregroundMark x1="5983" y1="80723" x2="5983" y2="80723"/>
                                        <a14:foregroundMark x1="8974" y1="91566" x2="8974" y2="91566"/>
                                        <a14:foregroundMark x1="97009" y1="50602" x2="97009" y2="50602"/>
                                        <a14:backgroundMark x1="90171" y1="79518" x2="90171" y2="79518"/>
                                        <a14:backgroundMark x1="10256" y1="72289" x2="10256" y2="72289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40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422A2EC5" w14:textId="77777777" w:rsidR="00B862DB" w:rsidRDefault="00B862DB" w:rsidP="00AA0737"/>
        </w:tc>
        <w:tc>
          <w:tcPr>
            <w:tcW w:w="3330" w:type="dxa"/>
            <w:vAlign w:val="bottom"/>
          </w:tcPr>
          <w:p w14:paraId="675120CB" w14:textId="77777777" w:rsidR="00B862DB" w:rsidRDefault="00B862DB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46643D32" wp14:editId="0E8C7551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2E63F4CC" w14:textId="77777777" w:rsidR="00B862DB" w:rsidRDefault="00B862DB" w:rsidP="00AA0737">
            <w:pPr>
              <w:jc w:val="left"/>
            </w:pPr>
          </w:p>
        </w:tc>
      </w:tr>
      <w:tr w:rsidR="00B862DB" w14:paraId="7088ECB2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2D838574" w14:textId="77777777" w:rsidR="00B862DB" w:rsidRDefault="00B862DB" w:rsidP="008A067C"/>
        </w:tc>
        <w:tc>
          <w:tcPr>
            <w:tcW w:w="5310" w:type="dxa"/>
            <w:vAlign w:val="center"/>
          </w:tcPr>
          <w:p w14:paraId="29A380B1" w14:textId="77777777" w:rsidR="00B862DB" w:rsidRDefault="00B862DB" w:rsidP="00A924D8">
            <w:r>
              <w:t>John Withey, Director</w:t>
            </w:r>
          </w:p>
          <w:p w14:paraId="008CE012" w14:textId="77777777" w:rsidR="00B862DB" w:rsidRDefault="00B862DB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377CB6E1" w14:textId="77777777" w:rsidR="00B862DB" w:rsidRDefault="00B862DB" w:rsidP="008A067C"/>
        </w:tc>
        <w:tc>
          <w:tcPr>
            <w:tcW w:w="3330" w:type="dxa"/>
            <w:vAlign w:val="center"/>
          </w:tcPr>
          <w:p w14:paraId="4680B340" w14:textId="77777777" w:rsidR="00B862DB" w:rsidRDefault="00B862DB" w:rsidP="00A924D8">
            <w:r>
              <w:t>Mike Ruth, Professor</w:t>
            </w:r>
          </w:p>
          <w:p w14:paraId="52697790" w14:textId="77777777" w:rsidR="00B862DB" w:rsidRDefault="00B862DB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331CBCEF" w14:textId="77777777" w:rsidR="00B862DB" w:rsidRDefault="00B862DB" w:rsidP="008A067C"/>
        </w:tc>
      </w:tr>
    </w:tbl>
    <w:p w14:paraId="4FED5AA1" w14:textId="77777777" w:rsidR="00B862DB" w:rsidRDefault="00B862DB" w:rsidP="00C5540E">
      <w:pPr>
        <w:tabs>
          <w:tab w:val="left" w:pos="1269"/>
          <w:tab w:val="center" w:pos="6480"/>
        </w:tabs>
        <w:jc w:val="left"/>
        <w:sectPr w:rsidR="00B862DB" w:rsidSect="00B862DB">
          <w:headerReference w:type="default" r:id="rId21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B862DB" w14:paraId="190A11D3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5FBAB6F7" w14:textId="77777777" w:rsidR="00B862DB" w:rsidRDefault="00B862DB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2032" behindDoc="1" locked="0" layoutInCell="1" allowOverlap="1" wp14:anchorId="3D7D6936" wp14:editId="0F3A0CB8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B862DB" w14:paraId="5904B608" w14:textId="77777777" w:rsidTr="00AA0737">
        <w:trPr>
          <w:jc w:val="center"/>
        </w:trPr>
        <w:tc>
          <w:tcPr>
            <w:tcW w:w="12960" w:type="dxa"/>
            <w:gridSpan w:val="5"/>
          </w:tcPr>
          <w:p w14:paraId="325A9B4D" w14:textId="77777777" w:rsidR="00B862DB" w:rsidRDefault="00B862DB" w:rsidP="00A924D8">
            <w:pPr>
              <w:pStyle w:val="Subtitle"/>
              <w:jc w:val="both"/>
            </w:pPr>
          </w:p>
        </w:tc>
      </w:tr>
      <w:tr w:rsidR="00B862DB" w14:paraId="318C4B7C" w14:textId="77777777" w:rsidTr="00AA0737">
        <w:trPr>
          <w:jc w:val="center"/>
        </w:trPr>
        <w:tc>
          <w:tcPr>
            <w:tcW w:w="12960" w:type="dxa"/>
            <w:gridSpan w:val="5"/>
          </w:tcPr>
          <w:p w14:paraId="24C841AD" w14:textId="77777777" w:rsidR="00B862DB" w:rsidRDefault="00B862DB" w:rsidP="004D77DC">
            <w:r>
              <w:t>This is to certify that</w:t>
            </w:r>
          </w:p>
        </w:tc>
      </w:tr>
      <w:tr w:rsidR="00B862DB" w14:paraId="10202761" w14:textId="77777777" w:rsidTr="00AA0737">
        <w:trPr>
          <w:jc w:val="center"/>
        </w:trPr>
        <w:tc>
          <w:tcPr>
            <w:tcW w:w="12960" w:type="dxa"/>
            <w:gridSpan w:val="5"/>
          </w:tcPr>
          <w:p w14:paraId="6E38B261" w14:textId="77777777" w:rsidR="00B862DB" w:rsidRDefault="00B862DB" w:rsidP="00CE3FAF">
            <w:pPr>
              <w:pStyle w:val="Name"/>
            </w:pPr>
            <w:r w:rsidRPr="00504B32">
              <w:rPr>
                <w:noProof/>
              </w:rPr>
              <w:t>Erika</w:t>
            </w:r>
            <w:r>
              <w:t xml:space="preserve"> </w:t>
            </w:r>
            <w:r w:rsidRPr="00504B32">
              <w:rPr>
                <w:noProof/>
              </w:rPr>
              <w:t>Larson</w:t>
            </w:r>
          </w:p>
        </w:tc>
      </w:tr>
      <w:tr w:rsidR="00B862DB" w14:paraId="5961F2F3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3C937CB2" w14:textId="77777777" w:rsidR="00B862DB" w:rsidRDefault="00B862DB" w:rsidP="00A924D8">
            <w:r>
              <w:t xml:space="preserve">Successfully completed the requirements for the </w:t>
            </w:r>
          </w:p>
          <w:p w14:paraId="012384F2" w14:textId="77777777" w:rsidR="00B862DB" w:rsidRDefault="00B862DB" w:rsidP="00A924D8">
            <w:r>
              <w:t>Geographic Information Systems Certificate in the Master of Environmental Studies Program,</w:t>
            </w:r>
          </w:p>
          <w:p w14:paraId="4AAFE7F1" w14:textId="77777777" w:rsidR="00B862DB" w:rsidRPr="00AA0737" w:rsidRDefault="00B862DB" w:rsidP="00A924D8">
            <w:r>
              <w:t>Winter of 2021</w:t>
            </w:r>
          </w:p>
        </w:tc>
      </w:tr>
      <w:tr w:rsidR="00B862DB" w14:paraId="424F42D5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1DB236E3" w14:textId="77777777" w:rsidR="00B862DB" w:rsidRDefault="00B862DB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58F05770" w14:textId="77777777" w:rsidR="00B862DB" w:rsidRDefault="00B862DB" w:rsidP="00AA0737">
            <w:pPr>
              <w:jc w:val="left"/>
            </w:pPr>
            <w:r>
              <w:rPr>
                <w:rFonts w:cs="Arial"/>
                <w:noProof/>
                <w:sz w:val="22"/>
                <w:szCs w:val="22"/>
              </w:rPr>
              <w:drawing>
                <wp:anchor distT="0" distB="0" distL="114300" distR="114300" simplePos="0" relativeHeight="251694080" behindDoc="1" locked="0" layoutInCell="1" allowOverlap="1" wp14:anchorId="4106A8FD" wp14:editId="378DC9F4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125730</wp:posOffset>
                  </wp:positionV>
                  <wp:extent cx="2136140" cy="757555"/>
                  <wp:effectExtent l="0" t="0" r="0" b="4445"/>
                  <wp:wrapNone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J. Withey Signature.jp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7590" l="855" r="100000">
                                        <a14:foregroundMark x1="43590" y1="51807" x2="43590" y2="51807"/>
                                        <a14:foregroundMark x1="69658" y1="2410" x2="69658" y2="2410"/>
                                        <a14:foregroundMark x1="72650" y1="2410" x2="72650" y2="2410"/>
                                        <a14:foregroundMark x1="74359" y1="43373" x2="74359" y2="43373"/>
                                        <a14:foregroundMark x1="80769" y1="38554" x2="80769" y2="38554"/>
                                        <a14:foregroundMark x1="91453" y1="45783" x2="91453" y2="45783"/>
                                        <a14:foregroundMark x1="95726" y1="65060" x2="95726" y2="65060"/>
                                        <a14:foregroundMark x1="94017" y1="91566" x2="94017" y2="91566"/>
                                        <a14:foregroundMark x1="97009" y1="75904" x2="97009" y2="75904"/>
                                        <a14:foregroundMark x1="85470" y1="92771" x2="85470" y2="92771"/>
                                        <a14:foregroundMark x1="92308" y1="93976" x2="92308" y2="93976"/>
                                        <a14:foregroundMark x1="84188" y1="18072" x2="84188" y2="18072"/>
                                        <a14:foregroundMark x1="68376" y1="9639" x2="68376" y2="9639"/>
                                        <a14:foregroundMark x1="41026" y1="16867" x2="41026" y2="16867"/>
                                        <a14:foregroundMark x1="20513" y1="33735" x2="20513" y2="33735"/>
                                        <a14:foregroundMark x1="24786" y1="7229" x2="24786" y2="7229"/>
                                        <a14:foregroundMark x1="32479" y1="36145" x2="32479" y2="36145"/>
                                        <a14:foregroundMark x1="16667" y1="27711" x2="16667" y2="27711"/>
                                        <a14:foregroundMark x1="11111" y1="21687" x2="11111" y2="21687"/>
                                        <a14:foregroundMark x1="8974" y1="2410" x2="8974" y2="2410"/>
                                        <a14:foregroundMark x1="6410" y1="19277" x2="6410" y2="19277"/>
                                        <a14:foregroundMark x1="6838" y1="9639" x2="6838" y2="9639"/>
                                        <a14:foregroundMark x1="5556" y1="40964" x2="5556" y2="40964"/>
                                        <a14:foregroundMark x1="6410" y1="46988" x2="6410" y2="46988"/>
                                        <a14:foregroundMark x1="5556" y1="31325" x2="5556" y2="31325"/>
                                        <a14:foregroundMark x1="5983" y1="80723" x2="5983" y2="80723"/>
                                        <a14:foregroundMark x1="8974" y1="91566" x2="8974" y2="91566"/>
                                        <a14:foregroundMark x1="97009" y1="50602" x2="97009" y2="50602"/>
                                        <a14:backgroundMark x1="90171" y1="79518" x2="90171" y2="79518"/>
                                        <a14:backgroundMark x1="10256" y1="72289" x2="10256" y2="72289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40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17574DA4" w14:textId="77777777" w:rsidR="00B862DB" w:rsidRDefault="00B862DB" w:rsidP="00AA0737"/>
        </w:tc>
        <w:tc>
          <w:tcPr>
            <w:tcW w:w="3330" w:type="dxa"/>
            <w:vAlign w:val="bottom"/>
          </w:tcPr>
          <w:p w14:paraId="0B4A39EA" w14:textId="77777777" w:rsidR="00B862DB" w:rsidRDefault="00B862DB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55895986" wp14:editId="113C5940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399C755D" w14:textId="77777777" w:rsidR="00B862DB" w:rsidRDefault="00B862DB" w:rsidP="00AA0737">
            <w:pPr>
              <w:jc w:val="left"/>
            </w:pPr>
          </w:p>
        </w:tc>
      </w:tr>
      <w:tr w:rsidR="00B862DB" w14:paraId="43C9725A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75C3BB3E" w14:textId="77777777" w:rsidR="00B862DB" w:rsidRDefault="00B862DB" w:rsidP="008A067C"/>
        </w:tc>
        <w:tc>
          <w:tcPr>
            <w:tcW w:w="5310" w:type="dxa"/>
            <w:vAlign w:val="center"/>
          </w:tcPr>
          <w:p w14:paraId="70F33FDE" w14:textId="77777777" w:rsidR="00B862DB" w:rsidRDefault="00B862DB" w:rsidP="00A924D8">
            <w:r>
              <w:t>John Withey, Director</w:t>
            </w:r>
          </w:p>
          <w:p w14:paraId="3EE61BB6" w14:textId="77777777" w:rsidR="00B862DB" w:rsidRDefault="00B862DB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1CC1FCE5" w14:textId="77777777" w:rsidR="00B862DB" w:rsidRDefault="00B862DB" w:rsidP="008A067C"/>
        </w:tc>
        <w:tc>
          <w:tcPr>
            <w:tcW w:w="3330" w:type="dxa"/>
            <w:vAlign w:val="center"/>
          </w:tcPr>
          <w:p w14:paraId="590FA69F" w14:textId="77777777" w:rsidR="00B862DB" w:rsidRDefault="00B862DB" w:rsidP="00A924D8">
            <w:r>
              <w:t>Mike Ruth, Professor</w:t>
            </w:r>
          </w:p>
          <w:p w14:paraId="4877FBE6" w14:textId="77777777" w:rsidR="00B862DB" w:rsidRDefault="00B862DB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3E07941A" w14:textId="77777777" w:rsidR="00B862DB" w:rsidRDefault="00B862DB" w:rsidP="008A067C"/>
        </w:tc>
      </w:tr>
    </w:tbl>
    <w:p w14:paraId="2234B66C" w14:textId="77777777" w:rsidR="00B862DB" w:rsidRDefault="00B862DB" w:rsidP="00C5540E">
      <w:pPr>
        <w:tabs>
          <w:tab w:val="left" w:pos="1269"/>
          <w:tab w:val="center" w:pos="6480"/>
        </w:tabs>
        <w:jc w:val="left"/>
        <w:sectPr w:rsidR="00B862DB" w:rsidSect="00B862DB">
          <w:headerReference w:type="default" r:id="rId22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B862DB" w14:paraId="4F7A0633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5B470AE6" w14:textId="77777777" w:rsidR="00B862DB" w:rsidRDefault="00B862DB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6128" behindDoc="1" locked="0" layoutInCell="1" allowOverlap="1" wp14:anchorId="5338B17C" wp14:editId="40FDB598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B862DB" w14:paraId="75AB0ABA" w14:textId="77777777" w:rsidTr="00AA0737">
        <w:trPr>
          <w:jc w:val="center"/>
        </w:trPr>
        <w:tc>
          <w:tcPr>
            <w:tcW w:w="12960" w:type="dxa"/>
            <w:gridSpan w:val="5"/>
          </w:tcPr>
          <w:p w14:paraId="174CBAE8" w14:textId="77777777" w:rsidR="00B862DB" w:rsidRDefault="00B862DB" w:rsidP="00A924D8">
            <w:pPr>
              <w:pStyle w:val="Subtitle"/>
              <w:jc w:val="both"/>
            </w:pPr>
          </w:p>
        </w:tc>
      </w:tr>
      <w:tr w:rsidR="00B862DB" w14:paraId="2AA4D0D9" w14:textId="77777777" w:rsidTr="00AA0737">
        <w:trPr>
          <w:jc w:val="center"/>
        </w:trPr>
        <w:tc>
          <w:tcPr>
            <w:tcW w:w="12960" w:type="dxa"/>
            <w:gridSpan w:val="5"/>
          </w:tcPr>
          <w:p w14:paraId="3DC78778" w14:textId="77777777" w:rsidR="00B862DB" w:rsidRDefault="00B862DB" w:rsidP="004D77DC">
            <w:r>
              <w:t>This is to certify that</w:t>
            </w:r>
          </w:p>
        </w:tc>
      </w:tr>
      <w:tr w:rsidR="00B862DB" w14:paraId="0F95ADC6" w14:textId="77777777" w:rsidTr="00AA0737">
        <w:trPr>
          <w:jc w:val="center"/>
        </w:trPr>
        <w:tc>
          <w:tcPr>
            <w:tcW w:w="12960" w:type="dxa"/>
            <w:gridSpan w:val="5"/>
          </w:tcPr>
          <w:p w14:paraId="0FECEEE6" w14:textId="77777777" w:rsidR="00B862DB" w:rsidRDefault="00B862DB" w:rsidP="00CE3FAF">
            <w:pPr>
              <w:pStyle w:val="Name"/>
            </w:pPr>
            <w:r w:rsidRPr="00504B32">
              <w:rPr>
                <w:noProof/>
              </w:rPr>
              <w:t>Sarah</w:t>
            </w:r>
            <w:r>
              <w:t xml:space="preserve"> </w:t>
            </w:r>
            <w:r w:rsidRPr="00504B32">
              <w:rPr>
                <w:noProof/>
              </w:rPr>
              <w:t>Larson</w:t>
            </w:r>
          </w:p>
        </w:tc>
      </w:tr>
      <w:tr w:rsidR="00B862DB" w14:paraId="5918E2D4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7C382B97" w14:textId="77777777" w:rsidR="00B862DB" w:rsidRDefault="00B862DB" w:rsidP="00A924D8">
            <w:r>
              <w:t xml:space="preserve">Successfully completed the requirements for the </w:t>
            </w:r>
          </w:p>
          <w:p w14:paraId="11ED3592" w14:textId="77777777" w:rsidR="00B862DB" w:rsidRDefault="00B862DB" w:rsidP="00A924D8">
            <w:r>
              <w:t>Geographic Information Systems Certificate in the Master of Environmental Studies Program,</w:t>
            </w:r>
          </w:p>
          <w:p w14:paraId="542CE34D" w14:textId="77777777" w:rsidR="00B862DB" w:rsidRPr="00AA0737" w:rsidRDefault="00B862DB" w:rsidP="00A924D8">
            <w:r>
              <w:t>Winter of 2021</w:t>
            </w:r>
          </w:p>
        </w:tc>
      </w:tr>
      <w:tr w:rsidR="00B862DB" w14:paraId="70CB76D3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2AC2C166" w14:textId="77777777" w:rsidR="00B862DB" w:rsidRDefault="00B862DB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0C822C7E" w14:textId="77777777" w:rsidR="00B862DB" w:rsidRDefault="00B862DB" w:rsidP="00AA0737">
            <w:pPr>
              <w:jc w:val="left"/>
            </w:pPr>
            <w:r>
              <w:rPr>
                <w:rFonts w:cs="Arial"/>
                <w:noProof/>
                <w:sz w:val="22"/>
                <w:szCs w:val="22"/>
              </w:rPr>
              <w:drawing>
                <wp:anchor distT="0" distB="0" distL="114300" distR="114300" simplePos="0" relativeHeight="251698176" behindDoc="1" locked="0" layoutInCell="1" allowOverlap="1" wp14:anchorId="602C5000" wp14:editId="1F05EA4A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125730</wp:posOffset>
                  </wp:positionV>
                  <wp:extent cx="2136140" cy="757555"/>
                  <wp:effectExtent l="0" t="0" r="0" b="4445"/>
                  <wp:wrapNone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J. Withey Signature.jp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7590" l="855" r="100000">
                                        <a14:foregroundMark x1="43590" y1="51807" x2="43590" y2="51807"/>
                                        <a14:foregroundMark x1="69658" y1="2410" x2="69658" y2="2410"/>
                                        <a14:foregroundMark x1="72650" y1="2410" x2="72650" y2="2410"/>
                                        <a14:foregroundMark x1="74359" y1="43373" x2="74359" y2="43373"/>
                                        <a14:foregroundMark x1="80769" y1="38554" x2="80769" y2="38554"/>
                                        <a14:foregroundMark x1="91453" y1="45783" x2="91453" y2="45783"/>
                                        <a14:foregroundMark x1="95726" y1="65060" x2="95726" y2="65060"/>
                                        <a14:foregroundMark x1="94017" y1="91566" x2="94017" y2="91566"/>
                                        <a14:foregroundMark x1="97009" y1="75904" x2="97009" y2="75904"/>
                                        <a14:foregroundMark x1="85470" y1="92771" x2="85470" y2="92771"/>
                                        <a14:foregroundMark x1="92308" y1="93976" x2="92308" y2="93976"/>
                                        <a14:foregroundMark x1="84188" y1="18072" x2="84188" y2="18072"/>
                                        <a14:foregroundMark x1="68376" y1="9639" x2="68376" y2="9639"/>
                                        <a14:foregroundMark x1="41026" y1="16867" x2="41026" y2="16867"/>
                                        <a14:foregroundMark x1="20513" y1="33735" x2="20513" y2="33735"/>
                                        <a14:foregroundMark x1="24786" y1="7229" x2="24786" y2="7229"/>
                                        <a14:foregroundMark x1="32479" y1="36145" x2="32479" y2="36145"/>
                                        <a14:foregroundMark x1="16667" y1="27711" x2="16667" y2="27711"/>
                                        <a14:foregroundMark x1="11111" y1="21687" x2="11111" y2="21687"/>
                                        <a14:foregroundMark x1="8974" y1="2410" x2="8974" y2="2410"/>
                                        <a14:foregroundMark x1="6410" y1="19277" x2="6410" y2="19277"/>
                                        <a14:foregroundMark x1="6838" y1="9639" x2="6838" y2="9639"/>
                                        <a14:foregroundMark x1="5556" y1="40964" x2="5556" y2="40964"/>
                                        <a14:foregroundMark x1="6410" y1="46988" x2="6410" y2="46988"/>
                                        <a14:foregroundMark x1="5556" y1="31325" x2="5556" y2="31325"/>
                                        <a14:foregroundMark x1="5983" y1="80723" x2="5983" y2="80723"/>
                                        <a14:foregroundMark x1="8974" y1="91566" x2="8974" y2="91566"/>
                                        <a14:foregroundMark x1="97009" y1="50602" x2="97009" y2="50602"/>
                                        <a14:backgroundMark x1="90171" y1="79518" x2="90171" y2="79518"/>
                                        <a14:backgroundMark x1="10256" y1="72289" x2="10256" y2="72289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40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78F1875B" w14:textId="77777777" w:rsidR="00B862DB" w:rsidRDefault="00B862DB" w:rsidP="00AA0737"/>
        </w:tc>
        <w:tc>
          <w:tcPr>
            <w:tcW w:w="3330" w:type="dxa"/>
            <w:vAlign w:val="bottom"/>
          </w:tcPr>
          <w:p w14:paraId="64E2A6FE" w14:textId="77777777" w:rsidR="00B862DB" w:rsidRDefault="00B862DB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40F9EE00" wp14:editId="4F2C5D07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662D3EB4" w14:textId="77777777" w:rsidR="00B862DB" w:rsidRDefault="00B862DB" w:rsidP="00AA0737">
            <w:pPr>
              <w:jc w:val="left"/>
            </w:pPr>
          </w:p>
        </w:tc>
      </w:tr>
      <w:tr w:rsidR="00B862DB" w14:paraId="0AB5B07B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489A6B06" w14:textId="77777777" w:rsidR="00B862DB" w:rsidRDefault="00B862DB" w:rsidP="008A067C"/>
        </w:tc>
        <w:tc>
          <w:tcPr>
            <w:tcW w:w="5310" w:type="dxa"/>
            <w:vAlign w:val="center"/>
          </w:tcPr>
          <w:p w14:paraId="67088E15" w14:textId="77777777" w:rsidR="00B862DB" w:rsidRDefault="00B862DB" w:rsidP="00A924D8">
            <w:r>
              <w:t>John Withey, Director</w:t>
            </w:r>
          </w:p>
          <w:p w14:paraId="4E3FB1B7" w14:textId="77777777" w:rsidR="00B862DB" w:rsidRDefault="00B862DB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7C919D82" w14:textId="77777777" w:rsidR="00B862DB" w:rsidRDefault="00B862DB" w:rsidP="008A067C"/>
        </w:tc>
        <w:tc>
          <w:tcPr>
            <w:tcW w:w="3330" w:type="dxa"/>
            <w:vAlign w:val="center"/>
          </w:tcPr>
          <w:p w14:paraId="795470DF" w14:textId="77777777" w:rsidR="00B862DB" w:rsidRDefault="00B862DB" w:rsidP="00A924D8">
            <w:r>
              <w:t>Mike Ruth, Professor</w:t>
            </w:r>
          </w:p>
          <w:p w14:paraId="377B038A" w14:textId="77777777" w:rsidR="00B862DB" w:rsidRDefault="00B862DB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05438799" w14:textId="77777777" w:rsidR="00B862DB" w:rsidRDefault="00B862DB" w:rsidP="008A067C"/>
        </w:tc>
      </w:tr>
    </w:tbl>
    <w:p w14:paraId="7740257D" w14:textId="77777777" w:rsidR="00B862DB" w:rsidRDefault="00B862DB" w:rsidP="00C5540E">
      <w:pPr>
        <w:tabs>
          <w:tab w:val="left" w:pos="1269"/>
          <w:tab w:val="center" w:pos="6480"/>
        </w:tabs>
        <w:jc w:val="left"/>
        <w:sectPr w:rsidR="00B862DB" w:rsidSect="00B862DB">
          <w:headerReference w:type="default" r:id="rId23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B862DB" w14:paraId="4118CBDB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72EB1F33" w14:textId="77777777" w:rsidR="00B862DB" w:rsidRDefault="00B862DB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0224" behindDoc="1" locked="0" layoutInCell="1" allowOverlap="1" wp14:anchorId="73F9A603" wp14:editId="4B62C470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B862DB" w14:paraId="22AD8E3F" w14:textId="77777777" w:rsidTr="00AA0737">
        <w:trPr>
          <w:jc w:val="center"/>
        </w:trPr>
        <w:tc>
          <w:tcPr>
            <w:tcW w:w="12960" w:type="dxa"/>
            <w:gridSpan w:val="5"/>
          </w:tcPr>
          <w:p w14:paraId="6F5172C9" w14:textId="77777777" w:rsidR="00B862DB" w:rsidRDefault="00B862DB" w:rsidP="00A924D8">
            <w:pPr>
              <w:pStyle w:val="Subtitle"/>
              <w:jc w:val="both"/>
            </w:pPr>
          </w:p>
        </w:tc>
      </w:tr>
      <w:tr w:rsidR="00B862DB" w14:paraId="095ED60C" w14:textId="77777777" w:rsidTr="00AA0737">
        <w:trPr>
          <w:jc w:val="center"/>
        </w:trPr>
        <w:tc>
          <w:tcPr>
            <w:tcW w:w="12960" w:type="dxa"/>
            <w:gridSpan w:val="5"/>
          </w:tcPr>
          <w:p w14:paraId="7736B8DC" w14:textId="77777777" w:rsidR="00B862DB" w:rsidRDefault="00B862DB" w:rsidP="004D77DC">
            <w:r>
              <w:t>This is to certify that</w:t>
            </w:r>
          </w:p>
        </w:tc>
      </w:tr>
      <w:tr w:rsidR="00B862DB" w14:paraId="208E031B" w14:textId="77777777" w:rsidTr="00AA0737">
        <w:trPr>
          <w:jc w:val="center"/>
        </w:trPr>
        <w:tc>
          <w:tcPr>
            <w:tcW w:w="12960" w:type="dxa"/>
            <w:gridSpan w:val="5"/>
          </w:tcPr>
          <w:p w14:paraId="1646433C" w14:textId="77777777" w:rsidR="00B862DB" w:rsidRDefault="00B862DB" w:rsidP="00CE3FAF">
            <w:pPr>
              <w:pStyle w:val="Name"/>
            </w:pPr>
            <w:r w:rsidRPr="00504B32">
              <w:rPr>
                <w:noProof/>
              </w:rPr>
              <w:t>Timothy</w:t>
            </w:r>
            <w:r>
              <w:t xml:space="preserve"> </w:t>
            </w:r>
            <w:r w:rsidRPr="00504B32">
              <w:rPr>
                <w:noProof/>
              </w:rPr>
              <w:t>Leque</w:t>
            </w:r>
          </w:p>
        </w:tc>
      </w:tr>
      <w:tr w:rsidR="00B862DB" w14:paraId="4C034463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0319E007" w14:textId="77777777" w:rsidR="00B862DB" w:rsidRDefault="00B862DB" w:rsidP="00A924D8">
            <w:r>
              <w:t xml:space="preserve">Successfully completed the requirements for the </w:t>
            </w:r>
          </w:p>
          <w:p w14:paraId="12B42F62" w14:textId="77777777" w:rsidR="00B862DB" w:rsidRDefault="00B862DB" w:rsidP="00A924D8">
            <w:r>
              <w:t>Geographic Information Systems Certificate in the Master of Environmental Studies Program,</w:t>
            </w:r>
          </w:p>
          <w:p w14:paraId="258A76FB" w14:textId="77777777" w:rsidR="00B862DB" w:rsidRPr="00AA0737" w:rsidRDefault="00B862DB" w:rsidP="00A924D8">
            <w:r>
              <w:t>Winter of 2021</w:t>
            </w:r>
          </w:p>
        </w:tc>
      </w:tr>
      <w:tr w:rsidR="00B862DB" w14:paraId="055D737E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34637590" w14:textId="77777777" w:rsidR="00B862DB" w:rsidRDefault="00B862DB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66A1E8DB" w14:textId="77777777" w:rsidR="00B862DB" w:rsidRDefault="00B862DB" w:rsidP="00AA0737">
            <w:pPr>
              <w:jc w:val="left"/>
            </w:pPr>
            <w:r>
              <w:rPr>
                <w:rFonts w:cs="Arial"/>
                <w:noProof/>
                <w:sz w:val="22"/>
                <w:szCs w:val="22"/>
              </w:rPr>
              <w:drawing>
                <wp:anchor distT="0" distB="0" distL="114300" distR="114300" simplePos="0" relativeHeight="251702272" behindDoc="1" locked="0" layoutInCell="1" allowOverlap="1" wp14:anchorId="2716E690" wp14:editId="3497EF0A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125730</wp:posOffset>
                  </wp:positionV>
                  <wp:extent cx="2136140" cy="757555"/>
                  <wp:effectExtent l="0" t="0" r="0" b="4445"/>
                  <wp:wrapNone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J. Withey Signature.jp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7590" l="855" r="100000">
                                        <a14:foregroundMark x1="43590" y1="51807" x2="43590" y2="51807"/>
                                        <a14:foregroundMark x1="69658" y1="2410" x2="69658" y2="2410"/>
                                        <a14:foregroundMark x1="72650" y1="2410" x2="72650" y2="2410"/>
                                        <a14:foregroundMark x1="74359" y1="43373" x2="74359" y2="43373"/>
                                        <a14:foregroundMark x1="80769" y1="38554" x2="80769" y2="38554"/>
                                        <a14:foregroundMark x1="91453" y1="45783" x2="91453" y2="45783"/>
                                        <a14:foregroundMark x1="95726" y1="65060" x2="95726" y2="65060"/>
                                        <a14:foregroundMark x1="94017" y1="91566" x2="94017" y2="91566"/>
                                        <a14:foregroundMark x1="97009" y1="75904" x2="97009" y2="75904"/>
                                        <a14:foregroundMark x1="85470" y1="92771" x2="85470" y2="92771"/>
                                        <a14:foregroundMark x1="92308" y1="93976" x2="92308" y2="93976"/>
                                        <a14:foregroundMark x1="84188" y1="18072" x2="84188" y2="18072"/>
                                        <a14:foregroundMark x1="68376" y1="9639" x2="68376" y2="9639"/>
                                        <a14:foregroundMark x1="41026" y1="16867" x2="41026" y2="16867"/>
                                        <a14:foregroundMark x1="20513" y1="33735" x2="20513" y2="33735"/>
                                        <a14:foregroundMark x1="24786" y1="7229" x2="24786" y2="7229"/>
                                        <a14:foregroundMark x1="32479" y1="36145" x2="32479" y2="36145"/>
                                        <a14:foregroundMark x1="16667" y1="27711" x2="16667" y2="27711"/>
                                        <a14:foregroundMark x1="11111" y1="21687" x2="11111" y2="21687"/>
                                        <a14:foregroundMark x1="8974" y1="2410" x2="8974" y2="2410"/>
                                        <a14:foregroundMark x1="6410" y1="19277" x2="6410" y2="19277"/>
                                        <a14:foregroundMark x1="6838" y1="9639" x2="6838" y2="9639"/>
                                        <a14:foregroundMark x1="5556" y1="40964" x2="5556" y2="40964"/>
                                        <a14:foregroundMark x1="6410" y1="46988" x2="6410" y2="46988"/>
                                        <a14:foregroundMark x1="5556" y1="31325" x2="5556" y2="31325"/>
                                        <a14:foregroundMark x1="5983" y1="80723" x2="5983" y2="80723"/>
                                        <a14:foregroundMark x1="8974" y1="91566" x2="8974" y2="91566"/>
                                        <a14:foregroundMark x1="97009" y1="50602" x2="97009" y2="50602"/>
                                        <a14:backgroundMark x1="90171" y1="79518" x2="90171" y2="79518"/>
                                        <a14:backgroundMark x1="10256" y1="72289" x2="10256" y2="72289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40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6C6F07B3" w14:textId="77777777" w:rsidR="00B862DB" w:rsidRDefault="00B862DB" w:rsidP="00AA0737"/>
        </w:tc>
        <w:tc>
          <w:tcPr>
            <w:tcW w:w="3330" w:type="dxa"/>
            <w:vAlign w:val="bottom"/>
          </w:tcPr>
          <w:p w14:paraId="7A875EAD" w14:textId="77777777" w:rsidR="00B862DB" w:rsidRDefault="00B862DB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43BA2C79" wp14:editId="5848EFA1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36480E68" w14:textId="77777777" w:rsidR="00B862DB" w:rsidRDefault="00B862DB" w:rsidP="00AA0737">
            <w:pPr>
              <w:jc w:val="left"/>
            </w:pPr>
          </w:p>
        </w:tc>
      </w:tr>
      <w:tr w:rsidR="00B862DB" w14:paraId="330E9DBC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6D2455BA" w14:textId="77777777" w:rsidR="00B862DB" w:rsidRDefault="00B862DB" w:rsidP="008A067C"/>
        </w:tc>
        <w:tc>
          <w:tcPr>
            <w:tcW w:w="5310" w:type="dxa"/>
            <w:vAlign w:val="center"/>
          </w:tcPr>
          <w:p w14:paraId="25F9C02D" w14:textId="77777777" w:rsidR="00B862DB" w:rsidRDefault="00B862DB" w:rsidP="00A924D8">
            <w:r>
              <w:t>John Withey, Director</w:t>
            </w:r>
          </w:p>
          <w:p w14:paraId="794E3EB5" w14:textId="77777777" w:rsidR="00B862DB" w:rsidRDefault="00B862DB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49C8A714" w14:textId="77777777" w:rsidR="00B862DB" w:rsidRDefault="00B862DB" w:rsidP="008A067C"/>
        </w:tc>
        <w:tc>
          <w:tcPr>
            <w:tcW w:w="3330" w:type="dxa"/>
            <w:vAlign w:val="center"/>
          </w:tcPr>
          <w:p w14:paraId="31BE97E3" w14:textId="77777777" w:rsidR="00B862DB" w:rsidRDefault="00B862DB" w:rsidP="00A924D8">
            <w:r>
              <w:t>Mike Ruth, Professor</w:t>
            </w:r>
          </w:p>
          <w:p w14:paraId="77D5AF56" w14:textId="77777777" w:rsidR="00B862DB" w:rsidRDefault="00B862DB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5BB46835" w14:textId="77777777" w:rsidR="00B862DB" w:rsidRDefault="00B862DB" w:rsidP="008A067C"/>
        </w:tc>
      </w:tr>
    </w:tbl>
    <w:p w14:paraId="52C5FF07" w14:textId="77777777" w:rsidR="00B862DB" w:rsidRDefault="00B862DB" w:rsidP="00C5540E">
      <w:pPr>
        <w:tabs>
          <w:tab w:val="left" w:pos="1269"/>
          <w:tab w:val="center" w:pos="6480"/>
        </w:tabs>
        <w:jc w:val="left"/>
        <w:sectPr w:rsidR="00B862DB" w:rsidSect="00B862DB">
          <w:headerReference w:type="default" r:id="rId24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B862DB" w14:paraId="697D57DC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10D57F32" w14:textId="77777777" w:rsidR="00B862DB" w:rsidRDefault="00B862DB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4320" behindDoc="1" locked="0" layoutInCell="1" allowOverlap="1" wp14:anchorId="011DCCE2" wp14:editId="6F49A1F6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B862DB" w14:paraId="10E8DEF1" w14:textId="77777777" w:rsidTr="00AA0737">
        <w:trPr>
          <w:jc w:val="center"/>
        </w:trPr>
        <w:tc>
          <w:tcPr>
            <w:tcW w:w="12960" w:type="dxa"/>
            <w:gridSpan w:val="5"/>
          </w:tcPr>
          <w:p w14:paraId="08A083B1" w14:textId="77777777" w:rsidR="00B862DB" w:rsidRDefault="00B862DB" w:rsidP="00A924D8">
            <w:pPr>
              <w:pStyle w:val="Subtitle"/>
              <w:jc w:val="both"/>
            </w:pPr>
          </w:p>
        </w:tc>
      </w:tr>
      <w:tr w:rsidR="00B862DB" w14:paraId="10389175" w14:textId="77777777" w:rsidTr="00AA0737">
        <w:trPr>
          <w:jc w:val="center"/>
        </w:trPr>
        <w:tc>
          <w:tcPr>
            <w:tcW w:w="12960" w:type="dxa"/>
            <w:gridSpan w:val="5"/>
          </w:tcPr>
          <w:p w14:paraId="50BD7B86" w14:textId="77777777" w:rsidR="00B862DB" w:rsidRDefault="00B862DB" w:rsidP="004D77DC">
            <w:r>
              <w:t>This is to certify that</w:t>
            </w:r>
          </w:p>
        </w:tc>
      </w:tr>
      <w:tr w:rsidR="00B862DB" w14:paraId="2385D2E8" w14:textId="77777777" w:rsidTr="00AA0737">
        <w:trPr>
          <w:jc w:val="center"/>
        </w:trPr>
        <w:tc>
          <w:tcPr>
            <w:tcW w:w="12960" w:type="dxa"/>
            <w:gridSpan w:val="5"/>
          </w:tcPr>
          <w:p w14:paraId="6530FDCF" w14:textId="77777777" w:rsidR="00B862DB" w:rsidRDefault="00B862DB" w:rsidP="00CE3FAF">
            <w:pPr>
              <w:pStyle w:val="Name"/>
            </w:pPr>
            <w:r w:rsidRPr="00504B32">
              <w:rPr>
                <w:noProof/>
              </w:rPr>
              <w:t>Randall</w:t>
            </w:r>
            <w:r>
              <w:t xml:space="preserve"> </w:t>
            </w:r>
            <w:r w:rsidRPr="00504B32">
              <w:rPr>
                <w:noProof/>
              </w:rPr>
              <w:t>Martin</w:t>
            </w:r>
          </w:p>
        </w:tc>
      </w:tr>
      <w:tr w:rsidR="00B862DB" w14:paraId="2B62A15E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5FF8C68D" w14:textId="77777777" w:rsidR="00B862DB" w:rsidRDefault="00B862DB" w:rsidP="00A924D8">
            <w:r>
              <w:t xml:space="preserve">Successfully completed the requirements for the </w:t>
            </w:r>
          </w:p>
          <w:p w14:paraId="65E5F8DF" w14:textId="77777777" w:rsidR="00B862DB" w:rsidRDefault="00B862DB" w:rsidP="00A924D8">
            <w:r>
              <w:t>Geographic Information Systems Certificate in the Master of Environmental Studies Program,</w:t>
            </w:r>
          </w:p>
          <w:p w14:paraId="42896132" w14:textId="77777777" w:rsidR="00B862DB" w:rsidRPr="00AA0737" w:rsidRDefault="00B862DB" w:rsidP="00A924D8">
            <w:r>
              <w:t>Winter of 2021</w:t>
            </w:r>
          </w:p>
        </w:tc>
      </w:tr>
      <w:tr w:rsidR="00B862DB" w14:paraId="49DA3B43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01D563B3" w14:textId="77777777" w:rsidR="00B862DB" w:rsidRDefault="00B862DB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725E879E" w14:textId="77777777" w:rsidR="00B862DB" w:rsidRDefault="00B862DB" w:rsidP="00AA0737">
            <w:pPr>
              <w:jc w:val="left"/>
            </w:pPr>
            <w:r>
              <w:rPr>
                <w:rFonts w:cs="Arial"/>
                <w:noProof/>
                <w:sz w:val="22"/>
                <w:szCs w:val="22"/>
              </w:rPr>
              <w:drawing>
                <wp:anchor distT="0" distB="0" distL="114300" distR="114300" simplePos="0" relativeHeight="251706368" behindDoc="1" locked="0" layoutInCell="1" allowOverlap="1" wp14:anchorId="76D74C7B" wp14:editId="3C9E08A3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125730</wp:posOffset>
                  </wp:positionV>
                  <wp:extent cx="2136140" cy="757555"/>
                  <wp:effectExtent l="0" t="0" r="0" b="4445"/>
                  <wp:wrapNone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J. Withey Signature.jp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7590" l="855" r="100000">
                                        <a14:foregroundMark x1="43590" y1="51807" x2="43590" y2="51807"/>
                                        <a14:foregroundMark x1="69658" y1="2410" x2="69658" y2="2410"/>
                                        <a14:foregroundMark x1="72650" y1="2410" x2="72650" y2="2410"/>
                                        <a14:foregroundMark x1="74359" y1="43373" x2="74359" y2="43373"/>
                                        <a14:foregroundMark x1="80769" y1="38554" x2="80769" y2="38554"/>
                                        <a14:foregroundMark x1="91453" y1="45783" x2="91453" y2="45783"/>
                                        <a14:foregroundMark x1="95726" y1="65060" x2="95726" y2="65060"/>
                                        <a14:foregroundMark x1="94017" y1="91566" x2="94017" y2="91566"/>
                                        <a14:foregroundMark x1="97009" y1="75904" x2="97009" y2="75904"/>
                                        <a14:foregroundMark x1="85470" y1="92771" x2="85470" y2="92771"/>
                                        <a14:foregroundMark x1="92308" y1="93976" x2="92308" y2="93976"/>
                                        <a14:foregroundMark x1="84188" y1="18072" x2="84188" y2="18072"/>
                                        <a14:foregroundMark x1="68376" y1="9639" x2="68376" y2="9639"/>
                                        <a14:foregroundMark x1="41026" y1="16867" x2="41026" y2="16867"/>
                                        <a14:foregroundMark x1="20513" y1="33735" x2="20513" y2="33735"/>
                                        <a14:foregroundMark x1="24786" y1="7229" x2="24786" y2="7229"/>
                                        <a14:foregroundMark x1="32479" y1="36145" x2="32479" y2="36145"/>
                                        <a14:foregroundMark x1="16667" y1="27711" x2="16667" y2="27711"/>
                                        <a14:foregroundMark x1="11111" y1="21687" x2="11111" y2="21687"/>
                                        <a14:foregroundMark x1="8974" y1="2410" x2="8974" y2="2410"/>
                                        <a14:foregroundMark x1="6410" y1="19277" x2="6410" y2="19277"/>
                                        <a14:foregroundMark x1="6838" y1="9639" x2="6838" y2="9639"/>
                                        <a14:foregroundMark x1="5556" y1="40964" x2="5556" y2="40964"/>
                                        <a14:foregroundMark x1="6410" y1="46988" x2="6410" y2="46988"/>
                                        <a14:foregroundMark x1="5556" y1="31325" x2="5556" y2="31325"/>
                                        <a14:foregroundMark x1="5983" y1="80723" x2="5983" y2="80723"/>
                                        <a14:foregroundMark x1="8974" y1="91566" x2="8974" y2="91566"/>
                                        <a14:foregroundMark x1="97009" y1="50602" x2="97009" y2="50602"/>
                                        <a14:backgroundMark x1="90171" y1="79518" x2="90171" y2="79518"/>
                                        <a14:backgroundMark x1="10256" y1="72289" x2="10256" y2="72289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40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2F859E14" w14:textId="77777777" w:rsidR="00B862DB" w:rsidRDefault="00B862DB" w:rsidP="00AA0737"/>
        </w:tc>
        <w:tc>
          <w:tcPr>
            <w:tcW w:w="3330" w:type="dxa"/>
            <w:vAlign w:val="bottom"/>
          </w:tcPr>
          <w:p w14:paraId="340E4267" w14:textId="77777777" w:rsidR="00B862DB" w:rsidRDefault="00B862DB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15BE3C18" wp14:editId="3E142741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22163ACB" w14:textId="77777777" w:rsidR="00B862DB" w:rsidRDefault="00B862DB" w:rsidP="00AA0737">
            <w:pPr>
              <w:jc w:val="left"/>
            </w:pPr>
          </w:p>
        </w:tc>
      </w:tr>
      <w:tr w:rsidR="00B862DB" w14:paraId="4B7EC8EB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5420580C" w14:textId="77777777" w:rsidR="00B862DB" w:rsidRDefault="00B862DB" w:rsidP="008A067C"/>
        </w:tc>
        <w:tc>
          <w:tcPr>
            <w:tcW w:w="5310" w:type="dxa"/>
            <w:vAlign w:val="center"/>
          </w:tcPr>
          <w:p w14:paraId="77DEB4F9" w14:textId="77777777" w:rsidR="00B862DB" w:rsidRDefault="00B862DB" w:rsidP="00A924D8">
            <w:r>
              <w:t>John Withey, Director</w:t>
            </w:r>
          </w:p>
          <w:p w14:paraId="35D1B4E3" w14:textId="77777777" w:rsidR="00B862DB" w:rsidRDefault="00B862DB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491528D4" w14:textId="77777777" w:rsidR="00B862DB" w:rsidRDefault="00B862DB" w:rsidP="008A067C"/>
        </w:tc>
        <w:tc>
          <w:tcPr>
            <w:tcW w:w="3330" w:type="dxa"/>
            <w:vAlign w:val="center"/>
          </w:tcPr>
          <w:p w14:paraId="4BCC27FA" w14:textId="77777777" w:rsidR="00B862DB" w:rsidRDefault="00B862DB" w:rsidP="00A924D8">
            <w:r>
              <w:t>Mike Ruth, Professor</w:t>
            </w:r>
          </w:p>
          <w:p w14:paraId="72268F4A" w14:textId="77777777" w:rsidR="00B862DB" w:rsidRDefault="00B862DB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4C53F22F" w14:textId="77777777" w:rsidR="00B862DB" w:rsidRDefault="00B862DB" w:rsidP="008A067C"/>
        </w:tc>
      </w:tr>
    </w:tbl>
    <w:p w14:paraId="59EEC306" w14:textId="77777777" w:rsidR="00B862DB" w:rsidRDefault="00B862DB" w:rsidP="00C5540E">
      <w:pPr>
        <w:tabs>
          <w:tab w:val="left" w:pos="1269"/>
          <w:tab w:val="center" w:pos="6480"/>
        </w:tabs>
        <w:jc w:val="left"/>
        <w:sectPr w:rsidR="00B862DB" w:rsidSect="00B862DB">
          <w:headerReference w:type="default" r:id="rId25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B862DB" w14:paraId="5C5305F3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37BCAD59" w14:textId="77777777" w:rsidR="00B862DB" w:rsidRDefault="00B862DB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8416" behindDoc="1" locked="0" layoutInCell="1" allowOverlap="1" wp14:anchorId="2632CDD8" wp14:editId="060F9A29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B862DB" w14:paraId="4ECC731F" w14:textId="77777777" w:rsidTr="00AA0737">
        <w:trPr>
          <w:jc w:val="center"/>
        </w:trPr>
        <w:tc>
          <w:tcPr>
            <w:tcW w:w="12960" w:type="dxa"/>
            <w:gridSpan w:val="5"/>
          </w:tcPr>
          <w:p w14:paraId="78181437" w14:textId="77777777" w:rsidR="00B862DB" w:rsidRDefault="00B862DB" w:rsidP="00A924D8">
            <w:pPr>
              <w:pStyle w:val="Subtitle"/>
              <w:jc w:val="both"/>
            </w:pPr>
          </w:p>
        </w:tc>
      </w:tr>
      <w:tr w:rsidR="00B862DB" w14:paraId="2751127F" w14:textId="77777777" w:rsidTr="00AA0737">
        <w:trPr>
          <w:jc w:val="center"/>
        </w:trPr>
        <w:tc>
          <w:tcPr>
            <w:tcW w:w="12960" w:type="dxa"/>
            <w:gridSpan w:val="5"/>
          </w:tcPr>
          <w:p w14:paraId="146950E5" w14:textId="77777777" w:rsidR="00B862DB" w:rsidRDefault="00B862DB" w:rsidP="004D77DC">
            <w:r>
              <w:t>This is to certify that</w:t>
            </w:r>
          </w:p>
        </w:tc>
      </w:tr>
      <w:tr w:rsidR="00B862DB" w14:paraId="555B074E" w14:textId="77777777" w:rsidTr="00AA0737">
        <w:trPr>
          <w:jc w:val="center"/>
        </w:trPr>
        <w:tc>
          <w:tcPr>
            <w:tcW w:w="12960" w:type="dxa"/>
            <w:gridSpan w:val="5"/>
          </w:tcPr>
          <w:p w14:paraId="6C3F598A" w14:textId="77777777" w:rsidR="00B862DB" w:rsidRDefault="00B862DB" w:rsidP="00CE3FAF">
            <w:pPr>
              <w:pStyle w:val="Name"/>
            </w:pPr>
            <w:r w:rsidRPr="00504B32">
              <w:rPr>
                <w:noProof/>
              </w:rPr>
              <w:t>Jaileen</w:t>
            </w:r>
            <w:r>
              <w:t xml:space="preserve"> </w:t>
            </w:r>
            <w:r w:rsidRPr="00504B32">
              <w:rPr>
                <w:noProof/>
              </w:rPr>
              <w:t>Merced</w:t>
            </w:r>
          </w:p>
        </w:tc>
      </w:tr>
      <w:tr w:rsidR="00B862DB" w14:paraId="73063876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20342510" w14:textId="77777777" w:rsidR="00B862DB" w:rsidRDefault="00B862DB" w:rsidP="00A924D8">
            <w:r>
              <w:t xml:space="preserve">Successfully completed the requirements for the </w:t>
            </w:r>
          </w:p>
          <w:p w14:paraId="0B7E959B" w14:textId="77777777" w:rsidR="00B862DB" w:rsidRDefault="00B862DB" w:rsidP="00A924D8">
            <w:r>
              <w:t>Geographic Information Systems Certificate in the Master of Environmental Studies Program,</w:t>
            </w:r>
          </w:p>
          <w:p w14:paraId="123E1708" w14:textId="77777777" w:rsidR="00B862DB" w:rsidRPr="00AA0737" w:rsidRDefault="00B862DB" w:rsidP="00A924D8">
            <w:r>
              <w:t>Winter of 2021</w:t>
            </w:r>
          </w:p>
        </w:tc>
      </w:tr>
      <w:tr w:rsidR="00B862DB" w14:paraId="5C776FC0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50B10DAA" w14:textId="77777777" w:rsidR="00B862DB" w:rsidRDefault="00B862DB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336603E8" w14:textId="77777777" w:rsidR="00B862DB" w:rsidRDefault="00B862DB" w:rsidP="00AA0737">
            <w:pPr>
              <w:jc w:val="left"/>
            </w:pPr>
            <w:r>
              <w:rPr>
                <w:rFonts w:cs="Arial"/>
                <w:noProof/>
                <w:sz w:val="22"/>
                <w:szCs w:val="22"/>
              </w:rPr>
              <w:drawing>
                <wp:anchor distT="0" distB="0" distL="114300" distR="114300" simplePos="0" relativeHeight="251710464" behindDoc="1" locked="0" layoutInCell="1" allowOverlap="1" wp14:anchorId="1F99BD56" wp14:editId="680146AF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125730</wp:posOffset>
                  </wp:positionV>
                  <wp:extent cx="2136140" cy="757555"/>
                  <wp:effectExtent l="0" t="0" r="0" b="4445"/>
                  <wp:wrapNone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J. Withey Signature.jp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7590" l="855" r="100000">
                                        <a14:foregroundMark x1="43590" y1="51807" x2="43590" y2="51807"/>
                                        <a14:foregroundMark x1="69658" y1="2410" x2="69658" y2="2410"/>
                                        <a14:foregroundMark x1="72650" y1="2410" x2="72650" y2="2410"/>
                                        <a14:foregroundMark x1="74359" y1="43373" x2="74359" y2="43373"/>
                                        <a14:foregroundMark x1="80769" y1="38554" x2="80769" y2="38554"/>
                                        <a14:foregroundMark x1="91453" y1="45783" x2="91453" y2="45783"/>
                                        <a14:foregroundMark x1="95726" y1="65060" x2="95726" y2="65060"/>
                                        <a14:foregroundMark x1="94017" y1="91566" x2="94017" y2="91566"/>
                                        <a14:foregroundMark x1="97009" y1="75904" x2="97009" y2="75904"/>
                                        <a14:foregroundMark x1="85470" y1="92771" x2="85470" y2="92771"/>
                                        <a14:foregroundMark x1="92308" y1="93976" x2="92308" y2="93976"/>
                                        <a14:foregroundMark x1="84188" y1="18072" x2="84188" y2="18072"/>
                                        <a14:foregroundMark x1="68376" y1="9639" x2="68376" y2="9639"/>
                                        <a14:foregroundMark x1="41026" y1="16867" x2="41026" y2="16867"/>
                                        <a14:foregroundMark x1="20513" y1="33735" x2="20513" y2="33735"/>
                                        <a14:foregroundMark x1="24786" y1="7229" x2="24786" y2="7229"/>
                                        <a14:foregroundMark x1="32479" y1="36145" x2="32479" y2="36145"/>
                                        <a14:foregroundMark x1="16667" y1="27711" x2="16667" y2="27711"/>
                                        <a14:foregroundMark x1="11111" y1="21687" x2="11111" y2="21687"/>
                                        <a14:foregroundMark x1="8974" y1="2410" x2="8974" y2="2410"/>
                                        <a14:foregroundMark x1="6410" y1="19277" x2="6410" y2="19277"/>
                                        <a14:foregroundMark x1="6838" y1="9639" x2="6838" y2="9639"/>
                                        <a14:foregroundMark x1="5556" y1="40964" x2="5556" y2="40964"/>
                                        <a14:foregroundMark x1="6410" y1="46988" x2="6410" y2="46988"/>
                                        <a14:foregroundMark x1="5556" y1="31325" x2="5556" y2="31325"/>
                                        <a14:foregroundMark x1="5983" y1="80723" x2="5983" y2="80723"/>
                                        <a14:foregroundMark x1="8974" y1="91566" x2="8974" y2="91566"/>
                                        <a14:foregroundMark x1="97009" y1="50602" x2="97009" y2="50602"/>
                                        <a14:backgroundMark x1="90171" y1="79518" x2="90171" y2="79518"/>
                                        <a14:backgroundMark x1="10256" y1="72289" x2="10256" y2="72289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40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6BB0AA41" w14:textId="77777777" w:rsidR="00B862DB" w:rsidRDefault="00B862DB" w:rsidP="00AA0737"/>
        </w:tc>
        <w:tc>
          <w:tcPr>
            <w:tcW w:w="3330" w:type="dxa"/>
            <w:vAlign w:val="bottom"/>
          </w:tcPr>
          <w:p w14:paraId="73806AAF" w14:textId="77777777" w:rsidR="00B862DB" w:rsidRDefault="00B862DB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14019B7E" wp14:editId="1CB6E42D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2089AB25" w14:textId="77777777" w:rsidR="00B862DB" w:rsidRDefault="00B862DB" w:rsidP="00AA0737">
            <w:pPr>
              <w:jc w:val="left"/>
            </w:pPr>
          </w:p>
        </w:tc>
      </w:tr>
      <w:tr w:rsidR="00B862DB" w14:paraId="56D20401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6D06F343" w14:textId="77777777" w:rsidR="00B862DB" w:rsidRDefault="00B862DB" w:rsidP="008A067C"/>
        </w:tc>
        <w:tc>
          <w:tcPr>
            <w:tcW w:w="5310" w:type="dxa"/>
            <w:vAlign w:val="center"/>
          </w:tcPr>
          <w:p w14:paraId="3EAF3B5D" w14:textId="77777777" w:rsidR="00B862DB" w:rsidRDefault="00B862DB" w:rsidP="00A924D8">
            <w:r>
              <w:t>John Withey, Director</w:t>
            </w:r>
          </w:p>
          <w:p w14:paraId="63853985" w14:textId="77777777" w:rsidR="00B862DB" w:rsidRDefault="00B862DB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08FCA240" w14:textId="77777777" w:rsidR="00B862DB" w:rsidRDefault="00B862DB" w:rsidP="008A067C"/>
        </w:tc>
        <w:tc>
          <w:tcPr>
            <w:tcW w:w="3330" w:type="dxa"/>
            <w:vAlign w:val="center"/>
          </w:tcPr>
          <w:p w14:paraId="5EE9192F" w14:textId="77777777" w:rsidR="00B862DB" w:rsidRDefault="00B862DB" w:rsidP="00A924D8">
            <w:r>
              <w:t>Mike Ruth, Professor</w:t>
            </w:r>
          </w:p>
          <w:p w14:paraId="2F781929" w14:textId="77777777" w:rsidR="00B862DB" w:rsidRDefault="00B862DB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2D6A01C1" w14:textId="77777777" w:rsidR="00B862DB" w:rsidRDefault="00B862DB" w:rsidP="008A067C"/>
        </w:tc>
      </w:tr>
    </w:tbl>
    <w:p w14:paraId="51F091B9" w14:textId="77777777" w:rsidR="00B862DB" w:rsidRDefault="00B862DB" w:rsidP="00C5540E">
      <w:pPr>
        <w:tabs>
          <w:tab w:val="left" w:pos="1269"/>
          <w:tab w:val="center" w:pos="6480"/>
        </w:tabs>
        <w:jc w:val="left"/>
        <w:sectPr w:rsidR="00B862DB" w:rsidSect="00B862DB">
          <w:headerReference w:type="default" r:id="rId26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B862DB" w14:paraId="209526A0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15134D9C" w14:textId="77777777" w:rsidR="00B862DB" w:rsidRDefault="00B862DB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2512" behindDoc="1" locked="0" layoutInCell="1" allowOverlap="1" wp14:anchorId="2F5C5D0D" wp14:editId="056A993D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B862DB" w14:paraId="786F9088" w14:textId="77777777" w:rsidTr="00AA0737">
        <w:trPr>
          <w:jc w:val="center"/>
        </w:trPr>
        <w:tc>
          <w:tcPr>
            <w:tcW w:w="12960" w:type="dxa"/>
            <w:gridSpan w:val="5"/>
          </w:tcPr>
          <w:p w14:paraId="14F79082" w14:textId="77777777" w:rsidR="00B862DB" w:rsidRDefault="00B862DB" w:rsidP="00A924D8">
            <w:pPr>
              <w:pStyle w:val="Subtitle"/>
              <w:jc w:val="both"/>
            </w:pPr>
          </w:p>
        </w:tc>
      </w:tr>
      <w:tr w:rsidR="00B862DB" w14:paraId="47AC5E2E" w14:textId="77777777" w:rsidTr="00AA0737">
        <w:trPr>
          <w:jc w:val="center"/>
        </w:trPr>
        <w:tc>
          <w:tcPr>
            <w:tcW w:w="12960" w:type="dxa"/>
            <w:gridSpan w:val="5"/>
          </w:tcPr>
          <w:p w14:paraId="6B08B248" w14:textId="77777777" w:rsidR="00B862DB" w:rsidRDefault="00B862DB" w:rsidP="004D77DC">
            <w:r>
              <w:t>This is to certify that</w:t>
            </w:r>
          </w:p>
        </w:tc>
      </w:tr>
      <w:tr w:rsidR="00B862DB" w14:paraId="09604559" w14:textId="77777777" w:rsidTr="00AA0737">
        <w:trPr>
          <w:jc w:val="center"/>
        </w:trPr>
        <w:tc>
          <w:tcPr>
            <w:tcW w:w="12960" w:type="dxa"/>
            <w:gridSpan w:val="5"/>
          </w:tcPr>
          <w:p w14:paraId="3AA5E573" w14:textId="77777777" w:rsidR="00B862DB" w:rsidRDefault="00B862DB" w:rsidP="00CE3FAF">
            <w:pPr>
              <w:pStyle w:val="Name"/>
            </w:pPr>
            <w:r w:rsidRPr="00504B32">
              <w:rPr>
                <w:noProof/>
              </w:rPr>
              <w:t>Patrick</w:t>
            </w:r>
            <w:r>
              <w:t xml:space="preserve"> </w:t>
            </w:r>
            <w:r w:rsidRPr="00504B32">
              <w:rPr>
                <w:noProof/>
              </w:rPr>
              <w:t>Murtagh</w:t>
            </w:r>
          </w:p>
        </w:tc>
      </w:tr>
      <w:tr w:rsidR="00B862DB" w14:paraId="06693A6C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4D510F45" w14:textId="77777777" w:rsidR="00B862DB" w:rsidRDefault="00B862DB" w:rsidP="00A924D8">
            <w:r>
              <w:t xml:space="preserve">Successfully completed the requirements for the </w:t>
            </w:r>
          </w:p>
          <w:p w14:paraId="39C39CCA" w14:textId="77777777" w:rsidR="00B862DB" w:rsidRDefault="00B862DB" w:rsidP="00A924D8">
            <w:r>
              <w:t>Geographic Information Systems Certificate in the Master of Environmental Studies Program,</w:t>
            </w:r>
          </w:p>
          <w:p w14:paraId="2062B93E" w14:textId="77777777" w:rsidR="00B862DB" w:rsidRPr="00AA0737" w:rsidRDefault="00B862DB" w:rsidP="00A924D8">
            <w:r>
              <w:t>Winter of 2021</w:t>
            </w:r>
          </w:p>
        </w:tc>
      </w:tr>
      <w:tr w:rsidR="00B862DB" w14:paraId="5D951247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0DF2EBDF" w14:textId="77777777" w:rsidR="00B862DB" w:rsidRDefault="00B862DB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3B4F8B0D" w14:textId="77777777" w:rsidR="00B862DB" w:rsidRDefault="00B862DB" w:rsidP="00AA0737">
            <w:pPr>
              <w:jc w:val="left"/>
            </w:pPr>
            <w:r>
              <w:rPr>
                <w:rFonts w:cs="Arial"/>
                <w:noProof/>
                <w:sz w:val="22"/>
                <w:szCs w:val="22"/>
              </w:rPr>
              <w:drawing>
                <wp:anchor distT="0" distB="0" distL="114300" distR="114300" simplePos="0" relativeHeight="251714560" behindDoc="1" locked="0" layoutInCell="1" allowOverlap="1" wp14:anchorId="658560A5" wp14:editId="48D98F94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125730</wp:posOffset>
                  </wp:positionV>
                  <wp:extent cx="2136140" cy="757555"/>
                  <wp:effectExtent l="0" t="0" r="0" b="4445"/>
                  <wp:wrapNone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J. Withey Signature.jp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7590" l="855" r="100000">
                                        <a14:foregroundMark x1="43590" y1="51807" x2="43590" y2="51807"/>
                                        <a14:foregroundMark x1="69658" y1="2410" x2="69658" y2="2410"/>
                                        <a14:foregroundMark x1="72650" y1="2410" x2="72650" y2="2410"/>
                                        <a14:foregroundMark x1="74359" y1="43373" x2="74359" y2="43373"/>
                                        <a14:foregroundMark x1="80769" y1="38554" x2="80769" y2="38554"/>
                                        <a14:foregroundMark x1="91453" y1="45783" x2="91453" y2="45783"/>
                                        <a14:foregroundMark x1="95726" y1="65060" x2="95726" y2="65060"/>
                                        <a14:foregroundMark x1="94017" y1="91566" x2="94017" y2="91566"/>
                                        <a14:foregroundMark x1="97009" y1="75904" x2="97009" y2="75904"/>
                                        <a14:foregroundMark x1="85470" y1="92771" x2="85470" y2="92771"/>
                                        <a14:foregroundMark x1="92308" y1="93976" x2="92308" y2="93976"/>
                                        <a14:foregroundMark x1="84188" y1="18072" x2="84188" y2="18072"/>
                                        <a14:foregroundMark x1="68376" y1="9639" x2="68376" y2="9639"/>
                                        <a14:foregroundMark x1="41026" y1="16867" x2="41026" y2="16867"/>
                                        <a14:foregroundMark x1="20513" y1="33735" x2="20513" y2="33735"/>
                                        <a14:foregroundMark x1="24786" y1="7229" x2="24786" y2="7229"/>
                                        <a14:foregroundMark x1="32479" y1="36145" x2="32479" y2="36145"/>
                                        <a14:foregroundMark x1="16667" y1="27711" x2="16667" y2="27711"/>
                                        <a14:foregroundMark x1="11111" y1="21687" x2="11111" y2="21687"/>
                                        <a14:foregroundMark x1="8974" y1="2410" x2="8974" y2="2410"/>
                                        <a14:foregroundMark x1="6410" y1="19277" x2="6410" y2="19277"/>
                                        <a14:foregroundMark x1="6838" y1="9639" x2="6838" y2="9639"/>
                                        <a14:foregroundMark x1="5556" y1="40964" x2="5556" y2="40964"/>
                                        <a14:foregroundMark x1="6410" y1="46988" x2="6410" y2="46988"/>
                                        <a14:foregroundMark x1="5556" y1="31325" x2="5556" y2="31325"/>
                                        <a14:foregroundMark x1="5983" y1="80723" x2="5983" y2="80723"/>
                                        <a14:foregroundMark x1="8974" y1="91566" x2="8974" y2="91566"/>
                                        <a14:foregroundMark x1="97009" y1="50602" x2="97009" y2="50602"/>
                                        <a14:backgroundMark x1="90171" y1="79518" x2="90171" y2="79518"/>
                                        <a14:backgroundMark x1="10256" y1="72289" x2="10256" y2="72289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40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75963EAC" w14:textId="77777777" w:rsidR="00B862DB" w:rsidRDefault="00B862DB" w:rsidP="00AA0737"/>
        </w:tc>
        <w:tc>
          <w:tcPr>
            <w:tcW w:w="3330" w:type="dxa"/>
            <w:vAlign w:val="bottom"/>
          </w:tcPr>
          <w:p w14:paraId="1FEF3B3B" w14:textId="77777777" w:rsidR="00B862DB" w:rsidRDefault="00B862DB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5D660159" wp14:editId="2D4E9258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37C00BE5" w14:textId="77777777" w:rsidR="00B862DB" w:rsidRDefault="00B862DB" w:rsidP="00AA0737">
            <w:pPr>
              <w:jc w:val="left"/>
            </w:pPr>
          </w:p>
        </w:tc>
      </w:tr>
      <w:tr w:rsidR="00B862DB" w14:paraId="0E10658C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3AEB0F93" w14:textId="77777777" w:rsidR="00B862DB" w:rsidRDefault="00B862DB" w:rsidP="008A067C"/>
        </w:tc>
        <w:tc>
          <w:tcPr>
            <w:tcW w:w="5310" w:type="dxa"/>
            <w:vAlign w:val="center"/>
          </w:tcPr>
          <w:p w14:paraId="66C155D0" w14:textId="77777777" w:rsidR="00B862DB" w:rsidRDefault="00B862DB" w:rsidP="00A924D8">
            <w:r>
              <w:t>John Withey, Director</w:t>
            </w:r>
          </w:p>
          <w:p w14:paraId="2205FD7B" w14:textId="77777777" w:rsidR="00B862DB" w:rsidRDefault="00B862DB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5ADA2742" w14:textId="77777777" w:rsidR="00B862DB" w:rsidRDefault="00B862DB" w:rsidP="008A067C"/>
        </w:tc>
        <w:tc>
          <w:tcPr>
            <w:tcW w:w="3330" w:type="dxa"/>
            <w:vAlign w:val="center"/>
          </w:tcPr>
          <w:p w14:paraId="7E20E511" w14:textId="77777777" w:rsidR="00B862DB" w:rsidRDefault="00B862DB" w:rsidP="00A924D8">
            <w:r>
              <w:t>Mike Ruth, Professor</w:t>
            </w:r>
          </w:p>
          <w:p w14:paraId="4F00B210" w14:textId="77777777" w:rsidR="00B862DB" w:rsidRDefault="00B862DB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68BBF770" w14:textId="77777777" w:rsidR="00B862DB" w:rsidRDefault="00B862DB" w:rsidP="008A067C"/>
        </w:tc>
      </w:tr>
    </w:tbl>
    <w:p w14:paraId="261467E1" w14:textId="77777777" w:rsidR="00B862DB" w:rsidRDefault="00B862DB" w:rsidP="00C5540E">
      <w:pPr>
        <w:tabs>
          <w:tab w:val="left" w:pos="1269"/>
          <w:tab w:val="center" w:pos="6480"/>
        </w:tabs>
        <w:jc w:val="left"/>
        <w:sectPr w:rsidR="00B862DB" w:rsidSect="00B862DB">
          <w:headerReference w:type="default" r:id="rId27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B862DB" w14:paraId="30BB0CEF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77E1E92B" w14:textId="77777777" w:rsidR="00B862DB" w:rsidRDefault="00B862DB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6608" behindDoc="1" locked="0" layoutInCell="1" allowOverlap="1" wp14:anchorId="3A50F9BC" wp14:editId="4F896AE0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B862DB" w14:paraId="02B485D9" w14:textId="77777777" w:rsidTr="00AA0737">
        <w:trPr>
          <w:jc w:val="center"/>
        </w:trPr>
        <w:tc>
          <w:tcPr>
            <w:tcW w:w="12960" w:type="dxa"/>
            <w:gridSpan w:val="5"/>
          </w:tcPr>
          <w:p w14:paraId="12EBFF79" w14:textId="77777777" w:rsidR="00B862DB" w:rsidRDefault="00B862DB" w:rsidP="00A924D8">
            <w:pPr>
              <w:pStyle w:val="Subtitle"/>
              <w:jc w:val="both"/>
            </w:pPr>
          </w:p>
        </w:tc>
      </w:tr>
      <w:tr w:rsidR="00B862DB" w14:paraId="537E1975" w14:textId="77777777" w:rsidTr="00AA0737">
        <w:trPr>
          <w:jc w:val="center"/>
        </w:trPr>
        <w:tc>
          <w:tcPr>
            <w:tcW w:w="12960" w:type="dxa"/>
            <w:gridSpan w:val="5"/>
          </w:tcPr>
          <w:p w14:paraId="627F94D8" w14:textId="77777777" w:rsidR="00B862DB" w:rsidRDefault="00B862DB" w:rsidP="004D77DC">
            <w:r>
              <w:t>This is to certify that</w:t>
            </w:r>
          </w:p>
        </w:tc>
      </w:tr>
      <w:tr w:rsidR="00B862DB" w14:paraId="456859AB" w14:textId="77777777" w:rsidTr="00AA0737">
        <w:trPr>
          <w:jc w:val="center"/>
        </w:trPr>
        <w:tc>
          <w:tcPr>
            <w:tcW w:w="12960" w:type="dxa"/>
            <w:gridSpan w:val="5"/>
          </w:tcPr>
          <w:p w14:paraId="27A37911" w14:textId="77777777" w:rsidR="00B862DB" w:rsidRDefault="00B862DB" w:rsidP="00CE3FAF">
            <w:pPr>
              <w:pStyle w:val="Name"/>
            </w:pPr>
            <w:r w:rsidRPr="00504B32">
              <w:rPr>
                <w:noProof/>
              </w:rPr>
              <w:t>Claire</w:t>
            </w:r>
            <w:r>
              <w:t xml:space="preserve"> </w:t>
            </w:r>
            <w:r w:rsidRPr="00504B32">
              <w:rPr>
                <w:noProof/>
              </w:rPr>
              <w:t>Olson</w:t>
            </w:r>
          </w:p>
        </w:tc>
      </w:tr>
      <w:tr w:rsidR="00B862DB" w14:paraId="12561453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4F44BC74" w14:textId="77777777" w:rsidR="00B862DB" w:rsidRDefault="00B862DB" w:rsidP="00A924D8">
            <w:r>
              <w:t xml:space="preserve">Successfully completed the requirements for the </w:t>
            </w:r>
          </w:p>
          <w:p w14:paraId="1AFE84FC" w14:textId="77777777" w:rsidR="00B862DB" w:rsidRDefault="00B862DB" w:rsidP="00A924D8">
            <w:r>
              <w:t>Geographic Information Systems Certificate in the Master of Environmental Studies Program,</w:t>
            </w:r>
          </w:p>
          <w:p w14:paraId="31407F08" w14:textId="77777777" w:rsidR="00B862DB" w:rsidRPr="00AA0737" w:rsidRDefault="00B862DB" w:rsidP="00A924D8">
            <w:r>
              <w:t>Winter of 2021</w:t>
            </w:r>
          </w:p>
        </w:tc>
      </w:tr>
      <w:tr w:rsidR="00B862DB" w14:paraId="0799295F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0B567365" w14:textId="77777777" w:rsidR="00B862DB" w:rsidRDefault="00B862DB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0E95A8DC" w14:textId="77777777" w:rsidR="00B862DB" w:rsidRDefault="00B862DB" w:rsidP="00AA0737">
            <w:pPr>
              <w:jc w:val="left"/>
            </w:pPr>
            <w:r>
              <w:rPr>
                <w:rFonts w:cs="Arial"/>
                <w:noProof/>
                <w:sz w:val="22"/>
                <w:szCs w:val="22"/>
              </w:rPr>
              <w:drawing>
                <wp:anchor distT="0" distB="0" distL="114300" distR="114300" simplePos="0" relativeHeight="251718656" behindDoc="1" locked="0" layoutInCell="1" allowOverlap="1" wp14:anchorId="65D5FB73" wp14:editId="5D1C5014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125730</wp:posOffset>
                  </wp:positionV>
                  <wp:extent cx="2136140" cy="757555"/>
                  <wp:effectExtent l="0" t="0" r="0" b="4445"/>
                  <wp:wrapNone/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J. Withey Signature.jp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7590" l="855" r="100000">
                                        <a14:foregroundMark x1="43590" y1="51807" x2="43590" y2="51807"/>
                                        <a14:foregroundMark x1="69658" y1="2410" x2="69658" y2="2410"/>
                                        <a14:foregroundMark x1="72650" y1="2410" x2="72650" y2="2410"/>
                                        <a14:foregroundMark x1="74359" y1="43373" x2="74359" y2="43373"/>
                                        <a14:foregroundMark x1="80769" y1="38554" x2="80769" y2="38554"/>
                                        <a14:foregroundMark x1="91453" y1="45783" x2="91453" y2="45783"/>
                                        <a14:foregroundMark x1="95726" y1="65060" x2="95726" y2="65060"/>
                                        <a14:foregroundMark x1="94017" y1="91566" x2="94017" y2="91566"/>
                                        <a14:foregroundMark x1="97009" y1="75904" x2="97009" y2="75904"/>
                                        <a14:foregroundMark x1="85470" y1="92771" x2="85470" y2="92771"/>
                                        <a14:foregroundMark x1="92308" y1="93976" x2="92308" y2="93976"/>
                                        <a14:foregroundMark x1="84188" y1="18072" x2="84188" y2="18072"/>
                                        <a14:foregroundMark x1="68376" y1="9639" x2="68376" y2="9639"/>
                                        <a14:foregroundMark x1="41026" y1="16867" x2="41026" y2="16867"/>
                                        <a14:foregroundMark x1="20513" y1="33735" x2="20513" y2="33735"/>
                                        <a14:foregroundMark x1="24786" y1="7229" x2="24786" y2="7229"/>
                                        <a14:foregroundMark x1="32479" y1="36145" x2="32479" y2="36145"/>
                                        <a14:foregroundMark x1="16667" y1="27711" x2="16667" y2="27711"/>
                                        <a14:foregroundMark x1="11111" y1="21687" x2="11111" y2="21687"/>
                                        <a14:foregroundMark x1="8974" y1="2410" x2="8974" y2="2410"/>
                                        <a14:foregroundMark x1="6410" y1="19277" x2="6410" y2="19277"/>
                                        <a14:foregroundMark x1="6838" y1="9639" x2="6838" y2="9639"/>
                                        <a14:foregroundMark x1="5556" y1="40964" x2="5556" y2="40964"/>
                                        <a14:foregroundMark x1="6410" y1="46988" x2="6410" y2="46988"/>
                                        <a14:foregroundMark x1="5556" y1="31325" x2="5556" y2="31325"/>
                                        <a14:foregroundMark x1="5983" y1="80723" x2="5983" y2="80723"/>
                                        <a14:foregroundMark x1="8974" y1="91566" x2="8974" y2="91566"/>
                                        <a14:foregroundMark x1="97009" y1="50602" x2="97009" y2="50602"/>
                                        <a14:backgroundMark x1="90171" y1="79518" x2="90171" y2="79518"/>
                                        <a14:backgroundMark x1="10256" y1="72289" x2="10256" y2="72289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40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1E7BB81F" w14:textId="77777777" w:rsidR="00B862DB" w:rsidRDefault="00B862DB" w:rsidP="00AA0737"/>
        </w:tc>
        <w:tc>
          <w:tcPr>
            <w:tcW w:w="3330" w:type="dxa"/>
            <w:vAlign w:val="bottom"/>
          </w:tcPr>
          <w:p w14:paraId="0B533995" w14:textId="77777777" w:rsidR="00B862DB" w:rsidRDefault="00B862DB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2238FF49" wp14:editId="7FA65C32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12D4C513" w14:textId="77777777" w:rsidR="00B862DB" w:rsidRDefault="00B862DB" w:rsidP="00AA0737">
            <w:pPr>
              <w:jc w:val="left"/>
            </w:pPr>
          </w:p>
        </w:tc>
      </w:tr>
      <w:tr w:rsidR="00B862DB" w14:paraId="19350649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19D4CF38" w14:textId="77777777" w:rsidR="00B862DB" w:rsidRDefault="00B862DB" w:rsidP="008A067C"/>
        </w:tc>
        <w:tc>
          <w:tcPr>
            <w:tcW w:w="5310" w:type="dxa"/>
            <w:vAlign w:val="center"/>
          </w:tcPr>
          <w:p w14:paraId="141E698B" w14:textId="77777777" w:rsidR="00B862DB" w:rsidRDefault="00B862DB" w:rsidP="00A924D8">
            <w:r>
              <w:t>John Withey, Director</w:t>
            </w:r>
          </w:p>
          <w:p w14:paraId="6DC3B6EF" w14:textId="77777777" w:rsidR="00B862DB" w:rsidRDefault="00B862DB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084DECEF" w14:textId="77777777" w:rsidR="00B862DB" w:rsidRDefault="00B862DB" w:rsidP="008A067C"/>
        </w:tc>
        <w:tc>
          <w:tcPr>
            <w:tcW w:w="3330" w:type="dxa"/>
            <w:vAlign w:val="center"/>
          </w:tcPr>
          <w:p w14:paraId="308734EA" w14:textId="77777777" w:rsidR="00B862DB" w:rsidRDefault="00B862DB" w:rsidP="00A924D8">
            <w:r>
              <w:t>Mike Ruth, Professor</w:t>
            </w:r>
          </w:p>
          <w:p w14:paraId="4E05AF4D" w14:textId="77777777" w:rsidR="00B862DB" w:rsidRDefault="00B862DB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4B2302F3" w14:textId="77777777" w:rsidR="00B862DB" w:rsidRDefault="00B862DB" w:rsidP="008A067C"/>
        </w:tc>
      </w:tr>
    </w:tbl>
    <w:p w14:paraId="223EE87A" w14:textId="77777777" w:rsidR="00B862DB" w:rsidRDefault="00B862DB" w:rsidP="00C5540E">
      <w:pPr>
        <w:tabs>
          <w:tab w:val="left" w:pos="1269"/>
          <w:tab w:val="center" w:pos="6480"/>
        </w:tabs>
        <w:jc w:val="left"/>
        <w:sectPr w:rsidR="00B862DB" w:rsidSect="00B862DB">
          <w:headerReference w:type="default" r:id="rId28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B862DB" w14:paraId="7CF5C849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62694E82" w14:textId="77777777" w:rsidR="00B862DB" w:rsidRDefault="00B862DB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0704" behindDoc="1" locked="0" layoutInCell="1" allowOverlap="1" wp14:anchorId="2C2BF1B6" wp14:editId="2CE49D39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368" name="Pictur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B862DB" w14:paraId="47F7BB94" w14:textId="77777777" w:rsidTr="00AA0737">
        <w:trPr>
          <w:jc w:val="center"/>
        </w:trPr>
        <w:tc>
          <w:tcPr>
            <w:tcW w:w="12960" w:type="dxa"/>
            <w:gridSpan w:val="5"/>
          </w:tcPr>
          <w:p w14:paraId="7C118A68" w14:textId="77777777" w:rsidR="00B862DB" w:rsidRDefault="00B862DB" w:rsidP="00A924D8">
            <w:pPr>
              <w:pStyle w:val="Subtitle"/>
              <w:jc w:val="both"/>
            </w:pPr>
          </w:p>
        </w:tc>
      </w:tr>
      <w:tr w:rsidR="00B862DB" w14:paraId="1863C85C" w14:textId="77777777" w:rsidTr="00AA0737">
        <w:trPr>
          <w:jc w:val="center"/>
        </w:trPr>
        <w:tc>
          <w:tcPr>
            <w:tcW w:w="12960" w:type="dxa"/>
            <w:gridSpan w:val="5"/>
          </w:tcPr>
          <w:p w14:paraId="05E40A17" w14:textId="77777777" w:rsidR="00B862DB" w:rsidRDefault="00B862DB" w:rsidP="004D77DC">
            <w:r>
              <w:t>This is to certify that</w:t>
            </w:r>
          </w:p>
        </w:tc>
      </w:tr>
      <w:tr w:rsidR="00B862DB" w14:paraId="6B8C9958" w14:textId="77777777" w:rsidTr="00AA0737">
        <w:trPr>
          <w:jc w:val="center"/>
        </w:trPr>
        <w:tc>
          <w:tcPr>
            <w:tcW w:w="12960" w:type="dxa"/>
            <w:gridSpan w:val="5"/>
          </w:tcPr>
          <w:p w14:paraId="470A2725" w14:textId="77777777" w:rsidR="00B862DB" w:rsidRDefault="00B862DB" w:rsidP="00CE3FAF">
            <w:pPr>
              <w:pStyle w:val="Name"/>
            </w:pPr>
            <w:r w:rsidRPr="00504B32">
              <w:rPr>
                <w:noProof/>
              </w:rPr>
              <w:t>Erin</w:t>
            </w:r>
            <w:r>
              <w:t xml:space="preserve"> </w:t>
            </w:r>
            <w:r w:rsidRPr="00504B32">
              <w:rPr>
                <w:noProof/>
              </w:rPr>
              <w:t>Stehr</w:t>
            </w:r>
          </w:p>
        </w:tc>
      </w:tr>
      <w:tr w:rsidR="00B862DB" w14:paraId="796F4704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0BE3BC2F" w14:textId="77777777" w:rsidR="00B862DB" w:rsidRDefault="00B862DB" w:rsidP="00A924D8">
            <w:r>
              <w:t xml:space="preserve">Successfully completed the requirements for the </w:t>
            </w:r>
          </w:p>
          <w:p w14:paraId="3AB70A40" w14:textId="77777777" w:rsidR="00B862DB" w:rsidRDefault="00B862DB" w:rsidP="00A924D8">
            <w:r>
              <w:t>Geographic Information Systems Certificate in the Master of Environmental Studies Program,</w:t>
            </w:r>
          </w:p>
          <w:p w14:paraId="1B11156A" w14:textId="77777777" w:rsidR="00B862DB" w:rsidRPr="00AA0737" w:rsidRDefault="00B862DB" w:rsidP="00A924D8">
            <w:r>
              <w:t>Winter of 2021</w:t>
            </w:r>
          </w:p>
        </w:tc>
      </w:tr>
      <w:tr w:rsidR="00B862DB" w14:paraId="28A3A7C8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3D04578B" w14:textId="77777777" w:rsidR="00B862DB" w:rsidRDefault="00B862DB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6A9F4955" w14:textId="77777777" w:rsidR="00B862DB" w:rsidRDefault="00B862DB" w:rsidP="00AA0737">
            <w:pPr>
              <w:jc w:val="left"/>
            </w:pPr>
            <w:r>
              <w:rPr>
                <w:rFonts w:cs="Arial"/>
                <w:noProof/>
                <w:sz w:val="22"/>
                <w:szCs w:val="22"/>
              </w:rPr>
              <w:drawing>
                <wp:anchor distT="0" distB="0" distL="114300" distR="114300" simplePos="0" relativeHeight="251722752" behindDoc="1" locked="0" layoutInCell="1" allowOverlap="1" wp14:anchorId="59705FD5" wp14:editId="47195D33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125730</wp:posOffset>
                  </wp:positionV>
                  <wp:extent cx="2136140" cy="757555"/>
                  <wp:effectExtent l="0" t="0" r="0" b="4445"/>
                  <wp:wrapNone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J. Withey Signature.jp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7590" l="855" r="100000">
                                        <a14:foregroundMark x1="43590" y1="51807" x2="43590" y2="51807"/>
                                        <a14:foregroundMark x1="69658" y1="2410" x2="69658" y2="2410"/>
                                        <a14:foregroundMark x1="72650" y1="2410" x2="72650" y2="2410"/>
                                        <a14:foregroundMark x1="74359" y1="43373" x2="74359" y2="43373"/>
                                        <a14:foregroundMark x1="80769" y1="38554" x2="80769" y2="38554"/>
                                        <a14:foregroundMark x1="91453" y1="45783" x2="91453" y2="45783"/>
                                        <a14:foregroundMark x1="95726" y1="65060" x2="95726" y2="65060"/>
                                        <a14:foregroundMark x1="94017" y1="91566" x2="94017" y2="91566"/>
                                        <a14:foregroundMark x1="97009" y1="75904" x2="97009" y2="75904"/>
                                        <a14:foregroundMark x1="85470" y1="92771" x2="85470" y2="92771"/>
                                        <a14:foregroundMark x1="92308" y1="93976" x2="92308" y2="93976"/>
                                        <a14:foregroundMark x1="84188" y1="18072" x2="84188" y2="18072"/>
                                        <a14:foregroundMark x1="68376" y1="9639" x2="68376" y2="9639"/>
                                        <a14:foregroundMark x1="41026" y1="16867" x2="41026" y2="16867"/>
                                        <a14:foregroundMark x1="20513" y1="33735" x2="20513" y2="33735"/>
                                        <a14:foregroundMark x1="24786" y1="7229" x2="24786" y2="7229"/>
                                        <a14:foregroundMark x1="32479" y1="36145" x2="32479" y2="36145"/>
                                        <a14:foregroundMark x1="16667" y1="27711" x2="16667" y2="27711"/>
                                        <a14:foregroundMark x1="11111" y1="21687" x2="11111" y2="21687"/>
                                        <a14:foregroundMark x1="8974" y1="2410" x2="8974" y2="2410"/>
                                        <a14:foregroundMark x1="6410" y1="19277" x2="6410" y2="19277"/>
                                        <a14:foregroundMark x1="6838" y1="9639" x2="6838" y2="9639"/>
                                        <a14:foregroundMark x1="5556" y1="40964" x2="5556" y2="40964"/>
                                        <a14:foregroundMark x1="6410" y1="46988" x2="6410" y2="46988"/>
                                        <a14:foregroundMark x1="5556" y1="31325" x2="5556" y2="31325"/>
                                        <a14:foregroundMark x1="5983" y1="80723" x2="5983" y2="80723"/>
                                        <a14:foregroundMark x1="8974" y1="91566" x2="8974" y2="91566"/>
                                        <a14:foregroundMark x1="97009" y1="50602" x2="97009" y2="50602"/>
                                        <a14:backgroundMark x1="90171" y1="79518" x2="90171" y2="79518"/>
                                        <a14:backgroundMark x1="10256" y1="72289" x2="10256" y2="72289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40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7BCD39E9" w14:textId="77777777" w:rsidR="00B862DB" w:rsidRDefault="00B862DB" w:rsidP="00AA0737"/>
        </w:tc>
        <w:tc>
          <w:tcPr>
            <w:tcW w:w="3330" w:type="dxa"/>
            <w:vAlign w:val="bottom"/>
          </w:tcPr>
          <w:p w14:paraId="0B339F67" w14:textId="77777777" w:rsidR="00B862DB" w:rsidRDefault="00B862DB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331939CE" wp14:editId="69CB6A3A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5676DA5B" w14:textId="77777777" w:rsidR="00B862DB" w:rsidRDefault="00B862DB" w:rsidP="00AA0737">
            <w:pPr>
              <w:jc w:val="left"/>
            </w:pPr>
          </w:p>
        </w:tc>
      </w:tr>
      <w:tr w:rsidR="00B862DB" w14:paraId="360A8C48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29686B84" w14:textId="77777777" w:rsidR="00B862DB" w:rsidRDefault="00B862DB" w:rsidP="008A067C"/>
        </w:tc>
        <w:tc>
          <w:tcPr>
            <w:tcW w:w="5310" w:type="dxa"/>
            <w:vAlign w:val="center"/>
          </w:tcPr>
          <w:p w14:paraId="25F161D9" w14:textId="77777777" w:rsidR="00B862DB" w:rsidRDefault="00B862DB" w:rsidP="00A924D8">
            <w:r>
              <w:t>John Withey, Director</w:t>
            </w:r>
          </w:p>
          <w:p w14:paraId="384392D5" w14:textId="77777777" w:rsidR="00B862DB" w:rsidRDefault="00B862DB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1364B66B" w14:textId="77777777" w:rsidR="00B862DB" w:rsidRDefault="00B862DB" w:rsidP="008A067C"/>
        </w:tc>
        <w:tc>
          <w:tcPr>
            <w:tcW w:w="3330" w:type="dxa"/>
            <w:vAlign w:val="center"/>
          </w:tcPr>
          <w:p w14:paraId="19B6F3D3" w14:textId="77777777" w:rsidR="00B862DB" w:rsidRDefault="00B862DB" w:rsidP="00A924D8">
            <w:r>
              <w:t>Mike Ruth, Professor</w:t>
            </w:r>
          </w:p>
          <w:p w14:paraId="1AB4AE09" w14:textId="77777777" w:rsidR="00B862DB" w:rsidRDefault="00B862DB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20855495" w14:textId="77777777" w:rsidR="00B862DB" w:rsidRDefault="00B862DB" w:rsidP="008A067C"/>
        </w:tc>
      </w:tr>
    </w:tbl>
    <w:p w14:paraId="4DB469D1" w14:textId="77777777" w:rsidR="00B862DB" w:rsidRDefault="00B862DB" w:rsidP="00C5540E">
      <w:pPr>
        <w:tabs>
          <w:tab w:val="left" w:pos="1269"/>
          <w:tab w:val="center" w:pos="6480"/>
        </w:tabs>
        <w:jc w:val="left"/>
        <w:sectPr w:rsidR="00B862DB" w:rsidSect="00B862DB">
          <w:headerReference w:type="default" r:id="rId29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r>
        <w:tab/>
      </w: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B862DB" w14:paraId="13E2DF75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1D4C5197" w14:textId="77777777" w:rsidR="00B862DB" w:rsidRDefault="00B862DB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4800" behindDoc="1" locked="0" layoutInCell="1" allowOverlap="1" wp14:anchorId="3BB71D78" wp14:editId="7AF25BBB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B862DB" w14:paraId="6D9761A8" w14:textId="77777777" w:rsidTr="00AA0737">
        <w:trPr>
          <w:jc w:val="center"/>
        </w:trPr>
        <w:tc>
          <w:tcPr>
            <w:tcW w:w="12960" w:type="dxa"/>
            <w:gridSpan w:val="5"/>
          </w:tcPr>
          <w:p w14:paraId="01A33791" w14:textId="77777777" w:rsidR="00B862DB" w:rsidRDefault="00B862DB" w:rsidP="00A924D8">
            <w:pPr>
              <w:pStyle w:val="Subtitle"/>
              <w:jc w:val="both"/>
            </w:pPr>
          </w:p>
        </w:tc>
      </w:tr>
      <w:tr w:rsidR="00B862DB" w14:paraId="4DEF95F8" w14:textId="77777777" w:rsidTr="00AA0737">
        <w:trPr>
          <w:jc w:val="center"/>
        </w:trPr>
        <w:tc>
          <w:tcPr>
            <w:tcW w:w="12960" w:type="dxa"/>
            <w:gridSpan w:val="5"/>
          </w:tcPr>
          <w:p w14:paraId="638A5BC6" w14:textId="77777777" w:rsidR="00B862DB" w:rsidRDefault="00B862DB" w:rsidP="004D77DC">
            <w:r>
              <w:t>This is to certify that</w:t>
            </w:r>
          </w:p>
        </w:tc>
      </w:tr>
      <w:tr w:rsidR="00B862DB" w14:paraId="24276ACD" w14:textId="77777777" w:rsidTr="00AA0737">
        <w:trPr>
          <w:jc w:val="center"/>
        </w:trPr>
        <w:tc>
          <w:tcPr>
            <w:tcW w:w="12960" w:type="dxa"/>
            <w:gridSpan w:val="5"/>
          </w:tcPr>
          <w:p w14:paraId="7B59192A" w14:textId="77777777" w:rsidR="00B862DB" w:rsidRDefault="00B862DB" w:rsidP="00CE3FAF">
            <w:pPr>
              <w:pStyle w:val="Name"/>
            </w:pPr>
            <w:r w:rsidRPr="00B862DB">
              <w:rPr>
                <w:noProof/>
                <w:sz w:val="72"/>
              </w:rPr>
              <w:t>Johannes</w:t>
            </w:r>
            <w:r w:rsidRPr="00B862DB">
              <w:rPr>
                <w:sz w:val="72"/>
              </w:rPr>
              <w:t xml:space="preserve"> </w:t>
            </w:r>
            <w:r w:rsidRPr="00B862DB">
              <w:rPr>
                <w:noProof/>
                <w:sz w:val="72"/>
              </w:rPr>
              <w:t>Wukasch</w:t>
            </w:r>
          </w:p>
        </w:tc>
      </w:tr>
      <w:tr w:rsidR="00B862DB" w14:paraId="6C09F228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17390EC5" w14:textId="77777777" w:rsidR="00B862DB" w:rsidRDefault="00B862DB" w:rsidP="00A924D8">
            <w:r>
              <w:t xml:space="preserve">Successfully completed the requirements for the </w:t>
            </w:r>
          </w:p>
          <w:p w14:paraId="02F85C4F" w14:textId="77777777" w:rsidR="00B862DB" w:rsidRDefault="00B862DB" w:rsidP="00A924D8">
            <w:r>
              <w:t>Geographic Information Systems Certificate in the Master of Environmental Studies Program,</w:t>
            </w:r>
          </w:p>
          <w:p w14:paraId="0CF9F3C8" w14:textId="77777777" w:rsidR="00B862DB" w:rsidRPr="00AA0737" w:rsidRDefault="00B862DB" w:rsidP="00A924D8">
            <w:r>
              <w:t>Winter of 2021</w:t>
            </w:r>
          </w:p>
        </w:tc>
      </w:tr>
      <w:tr w:rsidR="00B862DB" w14:paraId="0B4E769A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549BE9B3" w14:textId="77777777" w:rsidR="00B862DB" w:rsidRDefault="00B862DB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7C61486C" w14:textId="77777777" w:rsidR="00B862DB" w:rsidRDefault="00B862DB" w:rsidP="00AA0737">
            <w:pPr>
              <w:jc w:val="left"/>
            </w:pPr>
            <w:r>
              <w:rPr>
                <w:rFonts w:cs="Arial"/>
                <w:noProof/>
                <w:sz w:val="22"/>
                <w:szCs w:val="22"/>
              </w:rPr>
              <w:drawing>
                <wp:anchor distT="0" distB="0" distL="114300" distR="114300" simplePos="0" relativeHeight="251726848" behindDoc="1" locked="0" layoutInCell="1" allowOverlap="1" wp14:anchorId="3EB61EA7" wp14:editId="6BC2C11C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125730</wp:posOffset>
                  </wp:positionV>
                  <wp:extent cx="2136140" cy="757555"/>
                  <wp:effectExtent l="0" t="0" r="0" b="4445"/>
                  <wp:wrapNone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J. Withey Signature.jpg"/>
                          <pic:cNvPicPr/>
                        </pic:nvPicPr>
                        <pic:blipFill>
                          <a:blip r:embed="rId10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7590" l="855" r="100000">
                                        <a14:foregroundMark x1="43590" y1="51807" x2="43590" y2="51807"/>
                                        <a14:foregroundMark x1="69658" y1="2410" x2="69658" y2="2410"/>
                                        <a14:foregroundMark x1="72650" y1="2410" x2="72650" y2="2410"/>
                                        <a14:foregroundMark x1="74359" y1="43373" x2="74359" y2="43373"/>
                                        <a14:foregroundMark x1="80769" y1="38554" x2="80769" y2="38554"/>
                                        <a14:foregroundMark x1="91453" y1="45783" x2="91453" y2="45783"/>
                                        <a14:foregroundMark x1="95726" y1="65060" x2="95726" y2="65060"/>
                                        <a14:foregroundMark x1="94017" y1="91566" x2="94017" y2="91566"/>
                                        <a14:foregroundMark x1="97009" y1="75904" x2="97009" y2="75904"/>
                                        <a14:foregroundMark x1="85470" y1="92771" x2="85470" y2="92771"/>
                                        <a14:foregroundMark x1="92308" y1="93976" x2="92308" y2="93976"/>
                                        <a14:foregroundMark x1="84188" y1="18072" x2="84188" y2="18072"/>
                                        <a14:foregroundMark x1="68376" y1="9639" x2="68376" y2="9639"/>
                                        <a14:foregroundMark x1="41026" y1="16867" x2="41026" y2="16867"/>
                                        <a14:foregroundMark x1="20513" y1="33735" x2="20513" y2="33735"/>
                                        <a14:foregroundMark x1="24786" y1="7229" x2="24786" y2="7229"/>
                                        <a14:foregroundMark x1="32479" y1="36145" x2="32479" y2="36145"/>
                                        <a14:foregroundMark x1="16667" y1="27711" x2="16667" y2="27711"/>
                                        <a14:foregroundMark x1="11111" y1="21687" x2="11111" y2="21687"/>
                                        <a14:foregroundMark x1="8974" y1="2410" x2="8974" y2="2410"/>
                                        <a14:foregroundMark x1="6410" y1="19277" x2="6410" y2="19277"/>
                                        <a14:foregroundMark x1="6838" y1="9639" x2="6838" y2="9639"/>
                                        <a14:foregroundMark x1="5556" y1="40964" x2="5556" y2="40964"/>
                                        <a14:foregroundMark x1="6410" y1="46988" x2="6410" y2="46988"/>
                                        <a14:foregroundMark x1="5556" y1="31325" x2="5556" y2="31325"/>
                                        <a14:foregroundMark x1="5983" y1="80723" x2="5983" y2="80723"/>
                                        <a14:foregroundMark x1="8974" y1="91566" x2="8974" y2="91566"/>
                                        <a14:foregroundMark x1="97009" y1="50602" x2="97009" y2="50602"/>
                                        <a14:backgroundMark x1="90171" y1="79518" x2="90171" y2="79518"/>
                                        <a14:backgroundMark x1="10256" y1="72289" x2="10256" y2="72289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40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3B24539E" w14:textId="77777777" w:rsidR="00B862DB" w:rsidRDefault="00B862DB" w:rsidP="00AA0737"/>
        </w:tc>
        <w:tc>
          <w:tcPr>
            <w:tcW w:w="3330" w:type="dxa"/>
            <w:vAlign w:val="bottom"/>
          </w:tcPr>
          <w:p w14:paraId="7BA89BF4" w14:textId="77777777" w:rsidR="00B862DB" w:rsidRDefault="00B862DB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29774436" wp14:editId="5F809AF7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392" name="Pictur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0E73CB64" w14:textId="77777777" w:rsidR="00B862DB" w:rsidRDefault="00B862DB" w:rsidP="00AA0737">
            <w:pPr>
              <w:jc w:val="left"/>
            </w:pPr>
          </w:p>
        </w:tc>
      </w:tr>
      <w:tr w:rsidR="00B862DB" w14:paraId="153A7ED4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5C28990E" w14:textId="77777777" w:rsidR="00B862DB" w:rsidRDefault="00B862DB" w:rsidP="008A067C"/>
        </w:tc>
        <w:tc>
          <w:tcPr>
            <w:tcW w:w="5310" w:type="dxa"/>
            <w:vAlign w:val="center"/>
          </w:tcPr>
          <w:p w14:paraId="1C84A73F" w14:textId="77777777" w:rsidR="00B862DB" w:rsidRDefault="00B862DB" w:rsidP="00A924D8">
            <w:r>
              <w:t>John Withey, Director</w:t>
            </w:r>
          </w:p>
          <w:p w14:paraId="2810EAB7" w14:textId="77777777" w:rsidR="00B862DB" w:rsidRDefault="00B862DB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2C092541" w14:textId="77777777" w:rsidR="00B862DB" w:rsidRDefault="00B862DB" w:rsidP="008A067C"/>
        </w:tc>
        <w:tc>
          <w:tcPr>
            <w:tcW w:w="3330" w:type="dxa"/>
            <w:vAlign w:val="center"/>
          </w:tcPr>
          <w:p w14:paraId="75E6FFFC" w14:textId="77777777" w:rsidR="00B862DB" w:rsidRDefault="00B862DB" w:rsidP="00A924D8">
            <w:r>
              <w:t>Mike Ruth, Professor</w:t>
            </w:r>
          </w:p>
          <w:p w14:paraId="39F74A6D" w14:textId="77777777" w:rsidR="00B862DB" w:rsidRDefault="00B862DB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5EEF1661" w14:textId="77777777" w:rsidR="00B862DB" w:rsidRDefault="00B862DB" w:rsidP="008A067C"/>
        </w:tc>
      </w:tr>
    </w:tbl>
    <w:p w14:paraId="00203A99" w14:textId="77777777" w:rsidR="00B862DB" w:rsidRPr="00C5540E" w:rsidRDefault="00B862DB" w:rsidP="00B862DB">
      <w:pPr>
        <w:tabs>
          <w:tab w:val="left" w:pos="1269"/>
          <w:tab w:val="center" w:pos="6480"/>
        </w:tabs>
        <w:jc w:val="left"/>
      </w:pPr>
      <w:bookmarkStart w:id="0" w:name="_GoBack"/>
      <w:bookmarkEnd w:id="0"/>
    </w:p>
    <w:sectPr w:rsidR="00B862DB" w:rsidRPr="00C5540E" w:rsidSect="00B862DB">
      <w:headerReference w:type="default" r:id="rId30"/>
      <w:type w:val="continuous"/>
      <w:pgSz w:w="15840" w:h="12240" w:orient="landscape" w:code="1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676A84" w14:textId="77777777" w:rsidR="00B862DB" w:rsidRDefault="00B862DB" w:rsidP="003F140B">
      <w:r>
        <w:separator/>
      </w:r>
    </w:p>
  </w:endnote>
  <w:endnote w:type="continuationSeparator" w:id="0">
    <w:p w14:paraId="178ECBE7" w14:textId="77777777" w:rsidR="00B862DB" w:rsidRDefault="00B862DB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6CDF4F" w14:textId="77777777" w:rsidR="00B862DB" w:rsidRDefault="00B862DB" w:rsidP="003F140B">
      <w:r>
        <w:separator/>
      </w:r>
    </w:p>
  </w:footnote>
  <w:footnote w:type="continuationSeparator" w:id="0">
    <w:p w14:paraId="15D889F8" w14:textId="77777777" w:rsidR="00B862DB" w:rsidRDefault="00B862DB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B92B14" w14:textId="77777777" w:rsidR="00B862DB" w:rsidRDefault="00B862DB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1B7E245" wp14:editId="76702D28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18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21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9511562" id="Group 2" o:spid="_x0000_s1026" style="position:absolute;margin-left:-74.5pt;margin-top:-41pt;width:796.25pt;height:617.05pt;z-index:251663360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48814B4C" wp14:editId="23326E8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38" name="Picture 38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FA9EA7" w14:textId="77777777" w:rsidR="00B862DB" w:rsidRDefault="00B862DB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6F938D5F" wp14:editId="0AA36143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218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219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0438DA6" id="Group 2" o:spid="_x0000_s1026" style="position:absolute;margin-left:-74.5pt;margin-top:-41pt;width:796.25pt;height:617.05pt;z-index:251691008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9984" behindDoc="1" locked="0" layoutInCell="1" allowOverlap="1" wp14:anchorId="38D7029C" wp14:editId="2B8BE82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239" name="Picture 239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463018" w14:textId="77777777" w:rsidR="00B862DB" w:rsidRDefault="00B862DB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3155CC9A" wp14:editId="4396FEC5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240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241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2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3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4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5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6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7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8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9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0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1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2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3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4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5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6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7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589FC70" id="Group 2" o:spid="_x0000_s1026" style="position:absolute;margin-left:-74.5pt;margin-top:-41pt;width:796.25pt;height:617.05pt;z-index:251694080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93056" behindDoc="1" locked="0" layoutInCell="1" allowOverlap="1" wp14:anchorId="12B8A8B5" wp14:editId="512CD2C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261" name="Picture 261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4EDF40" w14:textId="77777777" w:rsidR="00B862DB" w:rsidRDefault="00B862DB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3F9E66B8" wp14:editId="3AD77F8E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26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263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4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5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6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9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0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1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2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3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4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5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6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7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8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9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A6D9C7B" id="Group 2" o:spid="_x0000_s1026" style="position:absolute;margin-left:-74.5pt;margin-top:-41pt;width:796.25pt;height:617.05pt;z-index:251697152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96128" behindDoc="1" locked="0" layoutInCell="1" allowOverlap="1" wp14:anchorId="784534D6" wp14:editId="1208F62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283" name="Picture 283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BA358A" w14:textId="77777777" w:rsidR="00B862DB" w:rsidRDefault="00B862DB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7CD8B658" wp14:editId="20D84F4C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28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285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6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7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8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9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0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1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2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3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4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5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6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7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8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9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0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1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470CAE4" id="Group 2" o:spid="_x0000_s1026" style="position:absolute;margin-left:-74.5pt;margin-top:-41pt;width:796.25pt;height:617.05pt;z-index:251700224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99200" behindDoc="1" locked="0" layoutInCell="1" allowOverlap="1" wp14:anchorId="2566DDDE" wp14:editId="765A5D8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305" name="Picture 305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127D66" w14:textId="77777777" w:rsidR="00B862DB" w:rsidRDefault="00B862DB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03C2A949" wp14:editId="5DE513A2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30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307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8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9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0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1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2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3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4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5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6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7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8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9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0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1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2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3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AB33538" id="Group 2" o:spid="_x0000_s1026" style="position:absolute;margin-left:-74.5pt;margin-top:-41pt;width:796.25pt;height:617.05pt;z-index:251703296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02272" behindDoc="1" locked="0" layoutInCell="1" allowOverlap="1" wp14:anchorId="382F1DF2" wp14:editId="029C9C9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327" name="Picture 327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380DB6" w14:textId="77777777" w:rsidR="00B862DB" w:rsidRDefault="00B862DB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06368" behindDoc="0" locked="0" layoutInCell="1" allowOverlap="1" wp14:anchorId="4D2F1D5F" wp14:editId="2386B648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328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329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0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1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2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3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4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5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6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7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8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9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0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1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2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3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4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5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3749C28" id="Group 2" o:spid="_x0000_s1026" style="position:absolute;margin-left:-74.5pt;margin-top:-41pt;width:796.25pt;height:617.05pt;z-index:251706368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05344" behindDoc="1" locked="0" layoutInCell="1" allowOverlap="1" wp14:anchorId="020BC0CD" wp14:editId="17F0276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349" name="Picture 349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4F37D0" w14:textId="77777777" w:rsidR="00B862DB" w:rsidRDefault="00B862DB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732382D6" wp14:editId="345F5157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350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351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2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3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4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5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6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7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8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9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0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1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2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3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4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5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6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7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1E4D6DC" id="Group 2" o:spid="_x0000_s1026" style="position:absolute;margin-left:-74.5pt;margin-top:-41pt;width:796.25pt;height:617.05pt;z-index:251709440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08416" behindDoc="1" locked="0" layoutInCell="1" allowOverlap="1" wp14:anchorId="47C04B59" wp14:editId="37177FE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371" name="Picture 371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40FCA3" w14:textId="77777777" w:rsidR="00657B53" w:rsidRDefault="00432FBB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B91BFD2" wp14:editId="4178900A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6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D2CE870" id="Group 2" o:spid="_x0000_s1026" style="position:absolute;margin-left:-74.5pt;margin-top:-41pt;width:796.25pt;height:617.05pt;z-index:251660288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 w:rsidR="00E31E21">
      <w:rPr>
        <w:noProof/>
      </w:rPr>
      <w:drawing>
        <wp:anchor distT="0" distB="0" distL="114300" distR="114300" simplePos="0" relativeHeight="251659264" behindDoc="1" locked="0" layoutInCell="1" allowOverlap="1" wp14:anchorId="493AA4AD" wp14:editId="69CC60E7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" name="Picture 19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71FB3A" w14:textId="77777777" w:rsidR="00B862DB" w:rsidRDefault="00B862DB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0C67181" wp14:editId="37FD3A81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3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43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E1F9F18" id="Group 2" o:spid="_x0000_s1026" style="position:absolute;margin-left:-74.5pt;margin-top:-41pt;width:796.25pt;height:617.05pt;z-index:251666432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1" allowOverlap="1" wp14:anchorId="08BA3C23" wp14:editId="6BA1B2F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63" name="Picture 63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57454A" w14:textId="77777777" w:rsidR="00B862DB" w:rsidRDefault="00B862DB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355B02DF" wp14:editId="7F8A02BE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6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65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F07C612" id="Group 2" o:spid="_x0000_s1026" style="position:absolute;margin-left:-74.5pt;margin-top:-41pt;width:796.25pt;height:617.05pt;z-index:251669504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1" locked="0" layoutInCell="1" allowOverlap="1" wp14:anchorId="6C983C24" wp14:editId="27481A8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85" name="Picture 85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E0802" w14:textId="77777777" w:rsidR="00B862DB" w:rsidRDefault="00B862DB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142D9039" wp14:editId="33028784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8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87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7BD1DE2" id="Group 2" o:spid="_x0000_s1026" style="position:absolute;margin-left:-74.5pt;margin-top:-41pt;width:796.25pt;height:617.05pt;z-index:251672576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1552" behindDoc="1" locked="0" layoutInCell="1" allowOverlap="1" wp14:anchorId="03159E43" wp14:editId="6F65128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07" name="Picture 107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E67C04" w14:textId="77777777" w:rsidR="00B862DB" w:rsidRDefault="00B862DB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1383D87A" wp14:editId="4414833B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108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109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E05E885" id="Group 2" o:spid="_x0000_s1026" style="position:absolute;margin-left:-74.5pt;margin-top:-41pt;width:796.25pt;height:617.05pt;z-index:251675648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4624" behindDoc="1" locked="0" layoutInCell="1" allowOverlap="1" wp14:anchorId="61FB5023" wp14:editId="013E4987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29" name="Picture 129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3B265E" w14:textId="77777777" w:rsidR="00B862DB" w:rsidRDefault="00B862DB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D97685B" wp14:editId="448B3A42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130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131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3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FA17913" id="Group 2" o:spid="_x0000_s1026" style="position:absolute;margin-left:-74.5pt;margin-top:-41pt;width:796.25pt;height:617.05pt;z-index:251678720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7696" behindDoc="1" locked="0" layoutInCell="1" allowOverlap="1" wp14:anchorId="2C46DB0E" wp14:editId="354E833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51" name="Picture 151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73F7C4" w14:textId="77777777" w:rsidR="00B862DB" w:rsidRDefault="00B862DB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200C1093" wp14:editId="09E4911A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15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153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6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9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2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4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5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6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7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8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BB62EE0" id="Group 2" o:spid="_x0000_s1026" style="position:absolute;margin-left:-74.5pt;margin-top:-41pt;width:796.25pt;height:617.05pt;z-index:251681792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0768" behindDoc="1" locked="0" layoutInCell="1" allowOverlap="1" wp14:anchorId="209F40AE" wp14:editId="1881097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73" name="Picture 173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02D987" w14:textId="77777777" w:rsidR="00B862DB" w:rsidRDefault="00B862DB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2954BAD3" wp14:editId="32900B04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17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175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7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8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9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0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1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3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4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5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6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7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8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9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0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1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DD87A73" id="Group 2" o:spid="_x0000_s1026" style="position:absolute;margin-left:-74.5pt;margin-top:-41pt;width:796.25pt;height:617.05pt;z-index:251684864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3840" behindDoc="1" locked="0" layoutInCell="1" allowOverlap="1" wp14:anchorId="5B03748A" wp14:editId="2E9AB50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5" name="Picture 195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66985" w14:textId="77777777" w:rsidR="00B862DB" w:rsidRDefault="00B862DB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0020117C" wp14:editId="694B7525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19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197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8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EE90D6" id="Group 2" o:spid="_x0000_s1026" style="position:absolute;margin-left:-74.5pt;margin-top:-41pt;width:796.25pt;height:617.05pt;z-index:251687936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6912" behindDoc="1" locked="0" layoutInCell="1" allowOverlap="1" wp14:anchorId="0EDA0801" wp14:editId="5D71BE0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217" name="Picture 217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embedSystem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4D8"/>
    <w:rsid w:val="0006192F"/>
    <w:rsid w:val="000F5388"/>
    <w:rsid w:val="001135C0"/>
    <w:rsid w:val="00153F5A"/>
    <w:rsid w:val="001B24AF"/>
    <w:rsid w:val="002023FA"/>
    <w:rsid w:val="002A3427"/>
    <w:rsid w:val="00361F42"/>
    <w:rsid w:val="00365B10"/>
    <w:rsid w:val="003F140B"/>
    <w:rsid w:val="00432FBB"/>
    <w:rsid w:val="004D77DC"/>
    <w:rsid w:val="004E338A"/>
    <w:rsid w:val="0050334E"/>
    <w:rsid w:val="00657B53"/>
    <w:rsid w:val="0069082D"/>
    <w:rsid w:val="00703D94"/>
    <w:rsid w:val="00780551"/>
    <w:rsid w:val="0082327F"/>
    <w:rsid w:val="008A067C"/>
    <w:rsid w:val="00A1495F"/>
    <w:rsid w:val="00A410FF"/>
    <w:rsid w:val="00A422A7"/>
    <w:rsid w:val="00A75CE1"/>
    <w:rsid w:val="00A924D8"/>
    <w:rsid w:val="00AA0737"/>
    <w:rsid w:val="00AB489F"/>
    <w:rsid w:val="00AF6C8F"/>
    <w:rsid w:val="00B064F9"/>
    <w:rsid w:val="00B233FE"/>
    <w:rsid w:val="00B862DB"/>
    <w:rsid w:val="00BC2478"/>
    <w:rsid w:val="00C16065"/>
    <w:rsid w:val="00C5540E"/>
    <w:rsid w:val="00CC3202"/>
    <w:rsid w:val="00CE3FAF"/>
    <w:rsid w:val="00E31E21"/>
    <w:rsid w:val="00ED586A"/>
    <w:rsid w:val="00EF16E7"/>
    <w:rsid w:val="00F820F0"/>
    <w:rsid w:val="00F92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6606F5"/>
  <w14:defaultImageDpi w14:val="0"/>
  <w15:docId w15:val="{52D53694-9AD1-466C-8EFA-481C6414D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8A067C"/>
    <w:pPr>
      <w:widowControl w:val="0"/>
      <w:autoSpaceDE w:val="0"/>
      <w:autoSpaceDN w:val="0"/>
      <w:adjustRightInd w:val="0"/>
      <w:jc w:val="center"/>
    </w:pPr>
    <w:rPr>
      <w:rFonts w:asciiTheme="minorHAnsi" w:hAnsiTheme="minorHAnsi" w:cs="Georgia"/>
      <w:i/>
      <w:iCs/>
      <w:color w:val="2B3990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06192F"/>
    <w:rPr>
      <w:i w:val="0"/>
      <w:iCs w:val="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A067C"/>
    <w:rPr>
      <w:rFonts w:asciiTheme="minorHAnsi" w:hAnsiTheme="minorHAnsi" w:cs="Georgia"/>
      <w:color w:val="2B3990" w:themeColor="accent1"/>
      <w:sz w:val="28"/>
      <w:szCs w:val="28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Footer">
    <w:name w:val="footer"/>
    <w:basedOn w:val="Normal"/>
    <w:link w:val="Foot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Title">
    <w:name w:val="Title"/>
    <w:basedOn w:val="BodyText"/>
    <w:next w:val="Normal"/>
    <w:link w:val="TitleChar"/>
    <w:uiPriority w:val="10"/>
    <w:qFormat/>
    <w:rsid w:val="00AA0737"/>
    <w:pPr>
      <w:kinsoku w:val="0"/>
      <w:overflowPunct w:val="0"/>
      <w:spacing w:before="120" w:after="120"/>
    </w:pPr>
    <w:rPr>
      <w:rFonts w:asciiTheme="majorHAnsi" w:hAnsiTheme="majorHAnsi"/>
      <w:i/>
      <w:sz w:val="116"/>
      <w:szCs w:val="116"/>
    </w:rPr>
  </w:style>
  <w:style w:type="character" w:customStyle="1" w:styleId="TitleChar">
    <w:name w:val="Title Char"/>
    <w:basedOn w:val="DefaultParagraphFont"/>
    <w:link w:val="Title"/>
    <w:uiPriority w:val="10"/>
    <w:rsid w:val="00AA0737"/>
    <w:rPr>
      <w:rFonts w:asciiTheme="majorHAnsi" w:hAnsiTheme="majorHAnsi" w:cs="Georgia"/>
      <w:i/>
      <w:color w:val="2B3990" w:themeColor="accent1"/>
      <w:sz w:val="116"/>
      <w:szCs w:val="116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AA0737"/>
    <w:pPr>
      <w:kinsoku w:val="0"/>
      <w:overflowPunct w:val="0"/>
      <w:spacing w:before="120" w:after="480"/>
    </w:pPr>
    <w:rPr>
      <w:rFonts w:asciiTheme="majorHAnsi" w:hAnsiTheme="majorHAnsi"/>
      <w:i/>
      <w:caps/>
      <w:sz w:val="58"/>
      <w:szCs w:val="58"/>
    </w:rPr>
  </w:style>
  <w:style w:type="character" w:customStyle="1" w:styleId="SubtitleChar">
    <w:name w:val="Subtitle Char"/>
    <w:basedOn w:val="DefaultParagraphFont"/>
    <w:link w:val="Subtitle"/>
    <w:uiPriority w:val="11"/>
    <w:rsid w:val="00AA0737"/>
    <w:rPr>
      <w:rFonts w:asciiTheme="majorHAnsi" w:hAnsiTheme="majorHAnsi" w:cs="Georgia"/>
      <w:i/>
      <w:caps/>
      <w:color w:val="2B3990" w:themeColor="accent1"/>
      <w:sz w:val="58"/>
      <w:szCs w:val="58"/>
    </w:rPr>
  </w:style>
  <w:style w:type="paragraph" w:customStyle="1" w:styleId="Name">
    <w:name w:val="Name"/>
    <w:basedOn w:val="BodyText"/>
    <w:uiPriority w:val="1"/>
    <w:qFormat/>
    <w:rsid w:val="00AA0737"/>
    <w:pPr>
      <w:kinsoku w:val="0"/>
      <w:overflowPunct w:val="0"/>
      <w:spacing w:before="360" w:after="360"/>
    </w:pPr>
    <w:rPr>
      <w:rFonts w:asciiTheme="majorHAnsi" w:hAnsiTheme="majorHAnsi" w:cs="Georgia-BoldItalic"/>
      <w:b/>
      <w:bCs/>
      <w:i/>
      <w:color w:val="414042" w:themeColor="text2"/>
      <w:sz w:val="76"/>
      <w:szCs w:val="76"/>
    </w:rPr>
  </w:style>
  <w:style w:type="table" w:styleId="TableGrid">
    <w:name w:val="Table Grid"/>
    <w:basedOn w:val="TableNormal"/>
    <w:uiPriority w:val="39"/>
    <w:rsid w:val="00AA0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A073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header" Target="header5.xml"/><Relationship Id="rId26" Type="http://schemas.openxmlformats.org/officeDocument/2006/relationships/header" Target="header13.xml"/><Relationship Id="rId3" Type="http://schemas.openxmlformats.org/officeDocument/2006/relationships/customXml" Target="../customXml/item3.xml"/><Relationship Id="rId21" Type="http://schemas.openxmlformats.org/officeDocument/2006/relationships/header" Target="header8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4.xml"/><Relationship Id="rId25" Type="http://schemas.openxmlformats.org/officeDocument/2006/relationships/header" Target="header1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7.xml"/><Relationship Id="rId29" Type="http://schemas.openxmlformats.org/officeDocument/2006/relationships/header" Target="header1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header" Target="header11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header" Target="header10.xml"/><Relationship Id="rId28" Type="http://schemas.openxmlformats.org/officeDocument/2006/relationships/header" Target="header15.xml"/><Relationship Id="rId10" Type="http://schemas.openxmlformats.org/officeDocument/2006/relationships/image" Target="media/image2.png"/><Relationship Id="rId19" Type="http://schemas.openxmlformats.org/officeDocument/2006/relationships/header" Target="header6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header" Target="header9.xml"/><Relationship Id="rId27" Type="http://schemas.openxmlformats.org/officeDocument/2006/relationships/header" Target="header14.xml"/><Relationship Id="rId30" Type="http://schemas.openxmlformats.org/officeDocument/2006/relationships/header" Target="header1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zrj3634\AppData\Roaming\Microsoft\Templates\Employee%20of%20the%20month%20certificate.dotx" TargetMode="External"/></Relationship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0CF898-44E0-4AAA-B0C4-EE57BE35B7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Employee of the month certificate.dotx</Template>
  <TotalTime>3</TotalTime>
  <Pages>17</Pages>
  <Words>731</Words>
  <Characters>5130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Certificate_Employee of the Month_AB - v1</vt:lpstr>
    </vt:vector>
  </TitlesOfParts>
  <Company/>
  <LinksUpToDate>false</LinksUpToDate>
  <CharactersWithSpaces>5850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Certificate_Employee of the Month_AB - v1</dc:title>
  <dc:subject/>
  <dc:creator>Azar, Averi</dc:creator>
  <cp:keywords/>
  <dc:description/>
  <cp:lastModifiedBy>Azar, Averi</cp:lastModifiedBy>
  <cp:revision>1</cp:revision>
  <dcterms:created xsi:type="dcterms:W3CDTF">2021-03-16T18:31:00Z</dcterms:created>
  <dcterms:modified xsi:type="dcterms:W3CDTF">2021-03-16T18:34:00Z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(Macintosh)</vt:lpwstr>
  </property>
  <property fmtid="{D5CDD505-2E9C-101B-9397-08002B2CF9AE}" pid="3" name="ContentTypeId">
    <vt:lpwstr>0x010100DEEA25CC0A0AC24199CDC46C25B8B0BC</vt:lpwstr>
  </property>
</Properties>
</file>