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032AF5" w:rsidRPr="00032AF5" w14:paraId="4CCADEED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4957EA78" w14:textId="77777777" w:rsidR="00CC3202" w:rsidRPr="00032AF5" w:rsidRDefault="00CC3202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59264" behindDoc="1" locked="0" layoutInCell="1" allowOverlap="1" wp14:anchorId="68F6B7D8" wp14:editId="5CD77BAA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032AF5" w:rsidRPr="00032AF5" w14:paraId="5C770317" w14:textId="77777777" w:rsidTr="00AA0737">
        <w:trPr>
          <w:jc w:val="center"/>
        </w:trPr>
        <w:tc>
          <w:tcPr>
            <w:tcW w:w="12960" w:type="dxa"/>
            <w:gridSpan w:val="5"/>
          </w:tcPr>
          <w:p w14:paraId="1DD70211" w14:textId="60333765" w:rsidR="00CC3202" w:rsidRPr="00032AF5" w:rsidRDefault="00032AF5" w:rsidP="00032AF5">
            <w:pPr>
              <w:pStyle w:val="Subtitle"/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The Evergreen State College</w:t>
            </w:r>
          </w:p>
        </w:tc>
      </w:tr>
      <w:tr w:rsidR="00032AF5" w:rsidRPr="00032AF5" w14:paraId="12CFFA39" w14:textId="77777777" w:rsidTr="00AA0737">
        <w:trPr>
          <w:jc w:val="center"/>
        </w:trPr>
        <w:tc>
          <w:tcPr>
            <w:tcW w:w="12960" w:type="dxa"/>
            <w:gridSpan w:val="5"/>
          </w:tcPr>
          <w:p w14:paraId="5CBE7D0B" w14:textId="77777777" w:rsidR="00CC3202" w:rsidRPr="00032AF5" w:rsidRDefault="00CC3202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032AF5" w:rsidRPr="00032AF5" w14:paraId="6F725187" w14:textId="77777777" w:rsidTr="00AA0737">
        <w:trPr>
          <w:jc w:val="center"/>
        </w:trPr>
        <w:tc>
          <w:tcPr>
            <w:tcW w:w="12960" w:type="dxa"/>
            <w:gridSpan w:val="5"/>
          </w:tcPr>
          <w:p w14:paraId="4FBF0D69" w14:textId="3575CB6C" w:rsidR="00CC3202" w:rsidRPr="00032AF5" w:rsidRDefault="00032AF5" w:rsidP="00CE3FAF">
            <w:pPr>
              <w:pStyle w:val="Name"/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fldChar w:fldCharType="begin"/>
            </w:r>
            <w:r w:rsidRPr="00032AF5">
              <w:rPr>
                <w:color w:val="000000" w:themeColor="text1"/>
              </w:rPr>
              <w:instrText xml:space="preserve"> MERGEFIELD First_Name </w:instrText>
            </w:r>
            <w:r w:rsidRPr="00032AF5">
              <w:rPr>
                <w:color w:val="000000" w:themeColor="text1"/>
              </w:rPr>
              <w:fldChar w:fldCharType="separate"/>
            </w:r>
            <w:r w:rsidR="00CF1AF1" w:rsidRPr="00032AF5">
              <w:rPr>
                <w:noProof/>
                <w:color w:val="000000" w:themeColor="text1"/>
              </w:rPr>
              <w:t>«First_Name»</w:t>
            </w:r>
            <w:r w:rsidRPr="00032AF5">
              <w:rPr>
                <w:noProof/>
                <w:color w:val="000000" w:themeColor="text1"/>
              </w:rPr>
              <w:fldChar w:fldCharType="end"/>
            </w:r>
            <w:r w:rsidR="00A422A7" w:rsidRPr="00032AF5">
              <w:rPr>
                <w:color w:val="000000" w:themeColor="text1"/>
              </w:rPr>
              <w:t xml:space="preserve"> </w:t>
            </w:r>
            <w:r w:rsidRPr="00032AF5">
              <w:rPr>
                <w:color w:val="000000" w:themeColor="text1"/>
              </w:rPr>
              <w:fldChar w:fldCharType="begin"/>
            </w:r>
            <w:r w:rsidRPr="00032AF5">
              <w:rPr>
                <w:color w:val="000000" w:themeColor="text1"/>
              </w:rPr>
              <w:instrText xml:space="preserve"> MERGEFIELD Last_Name </w:instrText>
            </w:r>
            <w:r w:rsidRPr="00032AF5">
              <w:rPr>
                <w:color w:val="000000" w:themeColor="text1"/>
              </w:rPr>
              <w:fldChar w:fldCharType="separate"/>
            </w:r>
            <w:r w:rsidR="00CF1AF1" w:rsidRPr="00032AF5">
              <w:rPr>
                <w:noProof/>
                <w:color w:val="000000" w:themeColor="text1"/>
              </w:rPr>
              <w:t>«Last_Name»</w:t>
            </w:r>
            <w:r w:rsidRPr="00032AF5">
              <w:rPr>
                <w:noProof/>
                <w:color w:val="000000" w:themeColor="text1"/>
              </w:rPr>
              <w:fldChar w:fldCharType="end"/>
            </w:r>
          </w:p>
        </w:tc>
      </w:tr>
      <w:tr w:rsidR="00032AF5" w:rsidRPr="00032AF5" w14:paraId="794AC8FA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0FAEA6D3" w14:textId="77777777" w:rsidR="00CC3202" w:rsidRPr="00032AF5" w:rsidRDefault="00CC3202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 xml:space="preserve">Successfully completed the requirements for the </w:t>
            </w:r>
          </w:p>
          <w:p w14:paraId="3A42AD04" w14:textId="789887B2" w:rsidR="00CC3202" w:rsidRPr="00032AF5" w:rsidRDefault="00CC3202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Geographic Information Systems Certificate in the Master of Environmental Studies Program</w:t>
            </w:r>
            <w:r w:rsidR="00032AF5" w:rsidRPr="00032AF5">
              <w:rPr>
                <w:color w:val="000000" w:themeColor="text1"/>
              </w:rPr>
              <w:t xml:space="preserve"> at The Evergreen State College,</w:t>
            </w:r>
          </w:p>
          <w:p w14:paraId="2AF44D6B" w14:textId="61EF9176" w:rsidR="00CC3202" w:rsidRPr="00032AF5" w:rsidRDefault="00C5540E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Winter of 202</w:t>
            </w:r>
            <w:r w:rsidR="00032AF5" w:rsidRPr="00032AF5">
              <w:rPr>
                <w:color w:val="000000" w:themeColor="text1"/>
              </w:rPr>
              <w:t>2</w:t>
            </w:r>
          </w:p>
        </w:tc>
      </w:tr>
      <w:tr w:rsidR="00032AF5" w:rsidRPr="00032AF5" w14:paraId="51F0B667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450D071F" w14:textId="77777777" w:rsidR="00CC3202" w:rsidRPr="00032AF5" w:rsidRDefault="00CC3202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1FD7041C" w14:textId="5EA31F4B" w:rsidR="00CC3202" w:rsidRPr="00032AF5" w:rsidRDefault="00CF1AF1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1" locked="0" layoutInCell="1" allowOverlap="1" wp14:anchorId="05943ED5" wp14:editId="6E26D886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16C56377" w14:textId="77777777" w:rsidR="00CC3202" w:rsidRPr="00032AF5" w:rsidRDefault="00CC3202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2D859609" w14:textId="77777777" w:rsidR="00CC3202" w:rsidRPr="00032AF5" w:rsidRDefault="00CC3202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61312" behindDoc="1" locked="0" layoutInCell="1" allowOverlap="1" wp14:anchorId="749E68D3" wp14:editId="69EE2AFE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78D9ADE2" w14:textId="77777777" w:rsidR="00CC3202" w:rsidRPr="00032AF5" w:rsidRDefault="00CC3202" w:rsidP="00AA0737">
            <w:pPr>
              <w:jc w:val="left"/>
              <w:rPr>
                <w:color w:val="000000" w:themeColor="text1"/>
              </w:rPr>
            </w:pPr>
          </w:p>
        </w:tc>
      </w:tr>
      <w:tr w:rsidR="00032AF5" w:rsidRPr="00032AF5" w14:paraId="16DF1378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1A927EA3" w14:textId="77777777" w:rsidR="00CC3202" w:rsidRPr="00032AF5" w:rsidRDefault="00CC3202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0110F84E" w14:textId="3B415193" w:rsidR="00CC3202" w:rsidRPr="00032AF5" w:rsidRDefault="00CF1AF1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</w:t>
            </w:r>
            <w:r w:rsidR="00CC3202" w:rsidRPr="00032AF5">
              <w:rPr>
                <w:color w:val="000000" w:themeColor="text1"/>
              </w:rPr>
              <w:t>,</w:t>
            </w:r>
            <w:r w:rsidRPr="00032AF5">
              <w:rPr>
                <w:color w:val="000000" w:themeColor="text1"/>
              </w:rPr>
              <w:t xml:space="preserve"> Ph.D.,</w:t>
            </w:r>
            <w:r w:rsidR="00032AF5" w:rsidRPr="00032AF5">
              <w:rPr>
                <w:color w:val="000000" w:themeColor="text1"/>
              </w:rPr>
              <w:t xml:space="preserve"> </w:t>
            </w:r>
            <w:r w:rsidR="00CC3202" w:rsidRPr="00032AF5">
              <w:rPr>
                <w:color w:val="000000" w:themeColor="text1"/>
              </w:rPr>
              <w:t>Director</w:t>
            </w:r>
          </w:p>
          <w:p w14:paraId="03126796" w14:textId="77777777" w:rsidR="00CC3202" w:rsidRPr="00032AF5" w:rsidRDefault="00CC3202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741C8F27" w14:textId="77777777" w:rsidR="00CC3202" w:rsidRPr="00032AF5" w:rsidRDefault="00CC3202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06ACB036" w14:textId="0BB11C80" w:rsidR="00CC3202" w:rsidRPr="00032AF5" w:rsidRDefault="00CC3202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</w:t>
            </w:r>
            <w:r w:rsidR="00CF1AF1" w:rsidRPr="00032AF5">
              <w:rPr>
                <w:color w:val="000000" w:themeColor="text1"/>
              </w:rPr>
              <w:t xml:space="preserve"> M.Sc.</w:t>
            </w:r>
          </w:p>
          <w:p w14:paraId="29F0B51A" w14:textId="7B27F80C" w:rsidR="00CC3202" w:rsidRPr="00032AF5" w:rsidRDefault="00CC3202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</w:t>
            </w:r>
            <w:r w:rsidR="00CF1AF1" w:rsidRPr="00032AF5">
              <w:rPr>
                <w:color w:val="000000" w:themeColor="text1"/>
                <w:sz w:val="24"/>
              </w:rPr>
              <w:t xml:space="preserve"> Instructor</w:t>
            </w:r>
          </w:p>
        </w:tc>
        <w:tc>
          <w:tcPr>
            <w:tcW w:w="2250" w:type="dxa"/>
            <w:vAlign w:val="center"/>
          </w:tcPr>
          <w:p w14:paraId="126063BD" w14:textId="77777777" w:rsidR="00CC3202" w:rsidRPr="00032AF5" w:rsidRDefault="00CC3202" w:rsidP="008A067C">
            <w:pPr>
              <w:rPr>
                <w:color w:val="000000" w:themeColor="text1"/>
              </w:rPr>
            </w:pPr>
          </w:p>
        </w:tc>
      </w:tr>
    </w:tbl>
    <w:p w14:paraId="3752E828" w14:textId="5A689D42" w:rsidR="00CC3202" w:rsidRPr="00032AF5" w:rsidRDefault="00C5540E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</w:pPr>
      <w:r w:rsidRPr="00032AF5">
        <w:rPr>
          <w:color w:val="000000" w:themeColor="text1"/>
        </w:rPr>
        <w:tab/>
      </w:r>
    </w:p>
    <w:sectPr w:rsidR="00CC3202" w:rsidRPr="00032AF5" w:rsidSect="00CC3202">
      <w:headerReference w:type="default" r:id="rId14"/>
      <w:type w:val="continuous"/>
      <w:pgSz w:w="15840" w:h="12240" w:orient="landscape" w:code="1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93023" w14:textId="77777777" w:rsidR="00CC3202" w:rsidRDefault="00CC3202" w:rsidP="003F140B">
      <w:r>
        <w:separator/>
      </w:r>
    </w:p>
  </w:endnote>
  <w:endnote w:type="continuationSeparator" w:id="0">
    <w:p w14:paraId="2BB6FC7E" w14:textId="77777777" w:rsidR="00CC3202" w:rsidRDefault="00CC3202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6ACDC" w14:textId="77777777" w:rsidR="00CC3202" w:rsidRDefault="00CC3202" w:rsidP="003F140B">
      <w:r>
        <w:separator/>
      </w:r>
    </w:p>
  </w:footnote>
  <w:footnote w:type="continuationSeparator" w:id="0">
    <w:p w14:paraId="534C7FB9" w14:textId="77777777" w:rsidR="00CC3202" w:rsidRDefault="00CC3202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6AF4C" w14:textId="77777777" w:rsidR="00657B53" w:rsidRDefault="00432FB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EB6D620" wp14:editId="57416257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6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845256" id="Group 2" o:spid="_x0000_s1026" style="position:absolute;margin-left:-74.5pt;margin-top:-41pt;width:796.25pt;height:617.05pt;z-index:251660288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OcbwwAAMNtAAAOAAAAZHJzL2Uyb0RvYy54bWzsXV1v2zgWfV9g/4PgxwVS68v6MJoOZpqm&#10;WKA7M8Bkf4Biy7GxtuWVnKadxf73PfdSlCmZlJ1I7uyk6kPkVMwheXl5Du8lJ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 w:rsidR="00E31E21">
      <w:rPr>
        <w:noProof/>
      </w:rPr>
      <w:drawing>
        <wp:anchor distT="0" distB="0" distL="114300" distR="114300" simplePos="0" relativeHeight="251659264" behindDoc="1" locked="0" layoutInCell="1" allowOverlap="1" wp14:anchorId="02668B4F" wp14:editId="32FB182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Picture 1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mailMerge>
    <w:mainDocumentType w:val="formLetters"/>
    <w:linkToQuery/>
    <w:dataType w:val="native"/>
    <w:connectString w:val="Provider=Microsoft.ACE.OLEDB.12.0;User ID=Admin;Data Source=C:\Users\wzrj3634\Documents\GIS Certification Completion Students 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"/>
    <w:dataSource r:id="rId2"/>
    <w:odso>
      <w:udl w:val="Provider=Microsoft.ACE.OLEDB.12.0;User ID=Admin;Data Source=C:\Users\wzrj3634\Documents\GIS Certification Completion Students 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3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First Name"/>
        <w:mappedName w:val="First Name"/>
        <w:column w:val="1"/>
        <w:lid w:val="en-US"/>
      </w:fieldMapData>
      <w:fieldMapData>
        <w:column w:val="0"/>
        <w:lid w:val="en-US"/>
      </w:fieldMapData>
      <w:fieldMapData>
        <w:type w:val="dbColumn"/>
        <w:name w:val="Last Name"/>
        <w:mappedName w:val="Last Name"/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4D8"/>
    <w:rsid w:val="00032AF5"/>
    <w:rsid w:val="0006192F"/>
    <w:rsid w:val="000D57FC"/>
    <w:rsid w:val="000F5388"/>
    <w:rsid w:val="001135C0"/>
    <w:rsid w:val="00153F5A"/>
    <w:rsid w:val="001B24AF"/>
    <w:rsid w:val="002023FA"/>
    <w:rsid w:val="002A3427"/>
    <w:rsid w:val="00361F42"/>
    <w:rsid w:val="00365B10"/>
    <w:rsid w:val="003F140B"/>
    <w:rsid w:val="00432FBB"/>
    <w:rsid w:val="004D77DC"/>
    <w:rsid w:val="004E338A"/>
    <w:rsid w:val="0050334E"/>
    <w:rsid w:val="00657B53"/>
    <w:rsid w:val="0069082D"/>
    <w:rsid w:val="00703D94"/>
    <w:rsid w:val="00780551"/>
    <w:rsid w:val="0082327F"/>
    <w:rsid w:val="008A067C"/>
    <w:rsid w:val="00A1495F"/>
    <w:rsid w:val="00A410FF"/>
    <w:rsid w:val="00A422A7"/>
    <w:rsid w:val="00A75CE1"/>
    <w:rsid w:val="00A924D8"/>
    <w:rsid w:val="00AA0737"/>
    <w:rsid w:val="00AB489F"/>
    <w:rsid w:val="00AF6C8F"/>
    <w:rsid w:val="00B064F9"/>
    <w:rsid w:val="00B233FE"/>
    <w:rsid w:val="00BC2478"/>
    <w:rsid w:val="00C16065"/>
    <w:rsid w:val="00C5540E"/>
    <w:rsid w:val="00CC3202"/>
    <w:rsid w:val="00CE3FAF"/>
    <w:rsid w:val="00CF1AF1"/>
    <w:rsid w:val="00E31E21"/>
    <w:rsid w:val="00ED586A"/>
    <w:rsid w:val="00EF16E7"/>
    <w:rsid w:val="00F820F0"/>
    <w:rsid w:val="00F9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5D96A6A"/>
  <w14:defaultImageDpi w14:val="0"/>
  <w15:docId w15:val="{52D53694-9AD1-466C-8EFA-481C6414D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2B399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2B3990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2B3990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2B3990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414042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mailMergeSource" Target="file:///C:\Users\wzrj3634\Documents\GIS%20Certification%20Completion%20Students%202021.xlsx" TargetMode="External"/><Relationship Id="rId2" Type="http://schemas.openxmlformats.org/officeDocument/2006/relationships/mailMergeSource" Target="file:///C:\Users\wzrj3634\Documents\GIS%20Certification%20Completion%20Students%202021.xlsx" TargetMode="External"/><Relationship Id="rId1" Type="http://schemas.openxmlformats.org/officeDocument/2006/relationships/attachedTemplate" Target="file:///C:\Users\wzrj3634\AppData\Roaming\Microsoft\Templates\Employee%20of%20the%20month%20certificate.dotx" TargetMode="External"/></Relationship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E42A68-6BE7-4B66-99F2-5F3FFE278930}">
  <ds:schemaRefs>
    <ds:schemaRef ds:uri="http://schemas.microsoft.com/office/2006/documentManagement/types"/>
    <ds:schemaRef ds:uri="http://schemas.microsoft.com/office/2006/metadata/properties"/>
    <ds:schemaRef ds:uri="fb0879af-3eba-417a-a55a-ffe6dcd6ca77"/>
    <ds:schemaRef ds:uri="http://schemas.microsoft.com/office/infopath/2007/PartnerControls"/>
    <ds:schemaRef ds:uri="http://purl.org/dc/elements/1.1/"/>
    <ds:schemaRef ds:uri="http://purl.org/dc/dcmitype/"/>
    <ds:schemaRef ds:uri="http://purl.org/dc/terms/"/>
    <ds:schemaRef ds:uri="http://www.w3.org/XML/1998/namespace"/>
    <ds:schemaRef ds:uri="http://schemas.openxmlformats.org/package/2006/metadata/core-properties"/>
    <ds:schemaRef ds:uri="6dc4bcd6-49db-4c07-9060-8acfc67cef9f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60CF898-44E0-4AAA-B0C4-EE57BE35B7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of the month certificate.dotx</Template>
  <TotalTime>72</TotalTime>
  <Pages>1</Pages>
  <Words>54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Certificate_Employee of the Month_AB - v1</vt:lpstr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Certificate_Employee of the Month_AB - v1</dc:title>
  <dc:subject/>
  <dc:creator>Azar, Averi</dc:creator>
  <cp:keywords/>
  <dc:description/>
  <cp:lastModifiedBy>Azar, Averi</cp:lastModifiedBy>
  <cp:revision>8</cp:revision>
  <dcterms:created xsi:type="dcterms:W3CDTF">2021-03-15T16:35:00Z</dcterms:created>
  <dcterms:modified xsi:type="dcterms:W3CDTF">2022-02-14T23:25:00Z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