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CC3202" w14:paraId="4CCADEED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4957EA78" w14:textId="77777777" w:rsidR="00CC3202" w:rsidRDefault="00CC3202" w:rsidP="00A924D8">
            <w:pPr>
              <w:pStyle w:val="Title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8F6B7D8" wp14:editId="5BF7BAF3">
                  <wp:simplePos x="0" y="0"/>
                  <wp:positionH relativeFrom="column">
                    <wp:posOffset>6693535</wp:posOffset>
                  </wp:positionH>
                  <wp:positionV relativeFrom="paragraph">
                    <wp:posOffset>-1336040</wp:posOffset>
                  </wp:positionV>
                  <wp:extent cx="1842770" cy="131699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CC3202" w14:paraId="5C770317" w14:textId="77777777" w:rsidTr="00AA0737">
        <w:trPr>
          <w:jc w:val="center"/>
        </w:trPr>
        <w:tc>
          <w:tcPr>
            <w:tcW w:w="12960" w:type="dxa"/>
            <w:gridSpan w:val="5"/>
          </w:tcPr>
          <w:p w14:paraId="1DD70211" w14:textId="77777777" w:rsidR="00CC3202" w:rsidRDefault="00CC3202" w:rsidP="00A924D8">
            <w:pPr>
              <w:pStyle w:val="Subtitle"/>
              <w:jc w:val="both"/>
            </w:pPr>
          </w:p>
        </w:tc>
      </w:tr>
      <w:tr w:rsidR="00CC3202" w14:paraId="12CFFA39" w14:textId="77777777" w:rsidTr="00AA0737">
        <w:trPr>
          <w:jc w:val="center"/>
        </w:trPr>
        <w:tc>
          <w:tcPr>
            <w:tcW w:w="12960" w:type="dxa"/>
            <w:gridSpan w:val="5"/>
          </w:tcPr>
          <w:p w14:paraId="5CBE7D0B" w14:textId="77777777" w:rsidR="00CC3202" w:rsidRDefault="00CC3202" w:rsidP="004D77DC">
            <w:r>
              <w:t>This is to certify that</w:t>
            </w:r>
          </w:p>
        </w:tc>
      </w:tr>
      <w:tr w:rsidR="00CC3202" w14:paraId="6F725187" w14:textId="77777777" w:rsidTr="00AA0737">
        <w:trPr>
          <w:jc w:val="center"/>
        </w:trPr>
        <w:tc>
          <w:tcPr>
            <w:tcW w:w="12960" w:type="dxa"/>
            <w:gridSpan w:val="5"/>
          </w:tcPr>
          <w:p w14:paraId="4FBF0D69" w14:textId="77777777" w:rsidR="00CC3202" w:rsidRDefault="00CC3202" w:rsidP="00CE3FAF">
            <w:pPr>
              <w:pStyle w:val="Name"/>
            </w:pPr>
            <w:r w:rsidRPr="002C67FB">
              <w:rPr>
                <w:noProof/>
              </w:rPr>
              <w:t>Samuel</w:t>
            </w:r>
            <w:r>
              <w:t xml:space="preserve"> </w:t>
            </w:r>
            <w:r w:rsidRPr="002C67FB">
              <w:rPr>
                <w:noProof/>
              </w:rPr>
              <w:t>Alfieri</w:t>
            </w:r>
          </w:p>
        </w:tc>
      </w:tr>
      <w:tr w:rsidR="00CC3202" w14:paraId="794AC8FA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0FAEA6D3" w14:textId="77777777" w:rsidR="00CC3202" w:rsidRDefault="00CC3202" w:rsidP="00A924D8">
            <w:r>
              <w:t xml:space="preserve">Successfully completed the requirements for the </w:t>
            </w:r>
          </w:p>
          <w:p w14:paraId="3A42AD04" w14:textId="77777777" w:rsidR="00CC3202" w:rsidRDefault="00CC3202" w:rsidP="00A924D8">
            <w:r>
              <w:t>Geographic Information Systems Certificate in the Master of Environmental Studies Program,</w:t>
            </w:r>
          </w:p>
          <w:p w14:paraId="2AF44D6B" w14:textId="77777777" w:rsidR="00CC3202" w:rsidRPr="00AA0737" w:rsidRDefault="00CC3202" w:rsidP="00A924D8">
            <w:r>
              <w:t>Winter of 2020</w:t>
            </w:r>
          </w:p>
        </w:tc>
      </w:tr>
      <w:tr w:rsidR="00CC3202" w14:paraId="51F0B667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450D071F" w14:textId="77777777" w:rsidR="00CC3202" w:rsidRDefault="00CC3202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1FD7041C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9CBE22E" wp14:editId="2DB0D9C0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-200025</wp:posOffset>
                  </wp:positionV>
                  <wp:extent cx="2681605" cy="57785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182" b="89394" l="327" r="81373">
                                        <a14:foregroundMark x1="4248" y1="40909" x2="4248" y2="40909"/>
                                        <a14:foregroundMark x1="16340" y1="53030" x2="16340" y2="53030"/>
                                        <a14:foregroundMark x1="17974" y1="57576" x2="17974" y2="57576"/>
                                        <a14:foregroundMark x1="23203" y1="28788" x2="23203" y2="28788"/>
                                        <a14:foregroundMark x1="33007" y1="63636" x2="33007" y2="63636"/>
                                        <a14:foregroundMark x1="36928" y1="60606" x2="36928" y2="60606"/>
                                        <a14:foregroundMark x1="47386" y1="53030" x2="47386" y2="53030"/>
                                        <a14:foregroundMark x1="16993" y1="56061" x2="16993" y2="56061"/>
                                        <a14:foregroundMark x1="19281" y1="54545" x2="19281" y2="545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16C56377" w14:textId="77777777" w:rsidR="00CC3202" w:rsidRDefault="00CC3202" w:rsidP="00AA0737"/>
        </w:tc>
        <w:tc>
          <w:tcPr>
            <w:tcW w:w="3330" w:type="dxa"/>
            <w:vAlign w:val="bottom"/>
          </w:tcPr>
          <w:p w14:paraId="2D859609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49E68D3" wp14:editId="7C284AD4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-332740</wp:posOffset>
                  </wp:positionV>
                  <wp:extent cx="2468880" cy="1298575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78D9ADE2" w14:textId="77777777" w:rsidR="00CC3202" w:rsidRDefault="00CC3202" w:rsidP="00AA0737">
            <w:pPr>
              <w:jc w:val="left"/>
            </w:pPr>
          </w:p>
        </w:tc>
      </w:tr>
      <w:tr w:rsidR="00CC3202" w14:paraId="16DF1378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1A927EA3" w14:textId="77777777" w:rsidR="00CC3202" w:rsidRDefault="00CC3202" w:rsidP="008A067C"/>
        </w:tc>
        <w:tc>
          <w:tcPr>
            <w:tcW w:w="5310" w:type="dxa"/>
            <w:vAlign w:val="center"/>
          </w:tcPr>
          <w:p w14:paraId="0110F84E" w14:textId="77777777" w:rsidR="00CC3202" w:rsidRDefault="00CC3202" w:rsidP="00A924D8">
            <w:r>
              <w:t>Kevin Francis, Director</w:t>
            </w:r>
          </w:p>
          <w:p w14:paraId="03126796" w14:textId="77777777" w:rsidR="00CC3202" w:rsidRDefault="00CC3202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741C8F27" w14:textId="77777777" w:rsidR="00CC3202" w:rsidRDefault="00CC3202" w:rsidP="008A067C"/>
        </w:tc>
        <w:tc>
          <w:tcPr>
            <w:tcW w:w="3330" w:type="dxa"/>
            <w:vAlign w:val="center"/>
          </w:tcPr>
          <w:p w14:paraId="06ACB036" w14:textId="77777777" w:rsidR="00CC3202" w:rsidRDefault="00CC3202" w:rsidP="00A924D8">
            <w:r>
              <w:t>Mike Ruth, Professor</w:t>
            </w:r>
          </w:p>
          <w:p w14:paraId="29F0B51A" w14:textId="77777777" w:rsidR="00CC3202" w:rsidRDefault="00CC3202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126063BD" w14:textId="77777777" w:rsidR="00CC3202" w:rsidRDefault="00CC3202" w:rsidP="008A067C"/>
        </w:tc>
      </w:tr>
    </w:tbl>
    <w:p w14:paraId="06FA92DA" w14:textId="77777777" w:rsidR="00CC3202" w:rsidRDefault="00CC3202" w:rsidP="00AA0737">
      <w:pPr>
        <w:pStyle w:val="BodyText"/>
        <w:sectPr w:rsidR="00CC3202" w:rsidSect="00CC3202">
          <w:headerReference w:type="default" r:id="rId14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CC3202" w14:paraId="1CF9E1B6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55E067C5" w14:textId="77777777" w:rsidR="00CC3202" w:rsidRDefault="00CC3202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30CBA1AD" wp14:editId="0F062AAA">
                  <wp:simplePos x="0" y="0"/>
                  <wp:positionH relativeFrom="column">
                    <wp:posOffset>6693535</wp:posOffset>
                  </wp:positionH>
                  <wp:positionV relativeFrom="paragraph">
                    <wp:posOffset>-1336040</wp:posOffset>
                  </wp:positionV>
                  <wp:extent cx="1842770" cy="1316990"/>
                  <wp:effectExtent l="0" t="0" r="0" b="0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CC3202" w14:paraId="0385E488" w14:textId="77777777" w:rsidTr="00AA0737">
        <w:trPr>
          <w:jc w:val="center"/>
        </w:trPr>
        <w:tc>
          <w:tcPr>
            <w:tcW w:w="12960" w:type="dxa"/>
            <w:gridSpan w:val="5"/>
          </w:tcPr>
          <w:p w14:paraId="3954C13C" w14:textId="77777777" w:rsidR="00CC3202" w:rsidRDefault="00CC3202" w:rsidP="00A924D8">
            <w:pPr>
              <w:pStyle w:val="Subtitle"/>
              <w:jc w:val="both"/>
            </w:pPr>
          </w:p>
        </w:tc>
      </w:tr>
      <w:tr w:rsidR="00CC3202" w14:paraId="1718095D" w14:textId="77777777" w:rsidTr="00AA0737">
        <w:trPr>
          <w:jc w:val="center"/>
        </w:trPr>
        <w:tc>
          <w:tcPr>
            <w:tcW w:w="12960" w:type="dxa"/>
            <w:gridSpan w:val="5"/>
          </w:tcPr>
          <w:p w14:paraId="429CDEB1" w14:textId="77777777" w:rsidR="00CC3202" w:rsidRDefault="00CC3202" w:rsidP="004D77DC">
            <w:r>
              <w:t>This is to certify that</w:t>
            </w:r>
          </w:p>
        </w:tc>
      </w:tr>
      <w:tr w:rsidR="00CC3202" w14:paraId="02E9BC71" w14:textId="77777777" w:rsidTr="00AA0737">
        <w:trPr>
          <w:jc w:val="center"/>
        </w:trPr>
        <w:tc>
          <w:tcPr>
            <w:tcW w:w="12960" w:type="dxa"/>
            <w:gridSpan w:val="5"/>
          </w:tcPr>
          <w:p w14:paraId="102BFF31" w14:textId="77777777" w:rsidR="00CC3202" w:rsidRDefault="00CC3202" w:rsidP="00CE3FAF">
            <w:pPr>
              <w:pStyle w:val="Name"/>
            </w:pPr>
            <w:r w:rsidRPr="002C67FB">
              <w:rPr>
                <w:noProof/>
              </w:rPr>
              <w:t>Allison</w:t>
            </w:r>
            <w:r>
              <w:t xml:space="preserve"> </w:t>
            </w:r>
            <w:r w:rsidRPr="002C67FB">
              <w:rPr>
                <w:noProof/>
              </w:rPr>
              <w:t>Campbell</w:t>
            </w:r>
          </w:p>
        </w:tc>
      </w:tr>
      <w:tr w:rsidR="00CC3202" w14:paraId="02CBA0B4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5BEEF305" w14:textId="77777777" w:rsidR="00CC3202" w:rsidRDefault="00CC3202" w:rsidP="00A924D8">
            <w:r>
              <w:t xml:space="preserve">Successfully completed the requirements for the </w:t>
            </w:r>
          </w:p>
          <w:p w14:paraId="78EDFAF4" w14:textId="77777777" w:rsidR="00CC3202" w:rsidRDefault="00CC3202" w:rsidP="00A924D8">
            <w:r>
              <w:t>Geographic Information Systems Certificate in the Master of Environmental Studies Program,</w:t>
            </w:r>
          </w:p>
          <w:p w14:paraId="5CC16850" w14:textId="77777777" w:rsidR="00CC3202" w:rsidRPr="00AA0737" w:rsidRDefault="00CC3202" w:rsidP="00A924D8">
            <w:r>
              <w:t>Winter of 2020</w:t>
            </w:r>
          </w:p>
        </w:tc>
      </w:tr>
      <w:tr w:rsidR="00CC3202" w14:paraId="034A6ED7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58E0D27C" w14:textId="77777777" w:rsidR="00CC3202" w:rsidRDefault="00CC3202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43F7C8A0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7A9F73CD" wp14:editId="522A7A94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-200025</wp:posOffset>
                  </wp:positionV>
                  <wp:extent cx="2681605" cy="577850"/>
                  <wp:effectExtent l="0" t="0" r="0" b="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182" b="89394" l="327" r="81373">
                                        <a14:foregroundMark x1="4248" y1="40909" x2="4248" y2="40909"/>
                                        <a14:foregroundMark x1="16340" y1="53030" x2="16340" y2="53030"/>
                                        <a14:foregroundMark x1="17974" y1="57576" x2="17974" y2="57576"/>
                                        <a14:foregroundMark x1="23203" y1="28788" x2="23203" y2="28788"/>
                                        <a14:foregroundMark x1="33007" y1="63636" x2="33007" y2="63636"/>
                                        <a14:foregroundMark x1="36928" y1="60606" x2="36928" y2="60606"/>
                                        <a14:foregroundMark x1="47386" y1="53030" x2="47386" y2="53030"/>
                                        <a14:foregroundMark x1="16993" y1="56061" x2="16993" y2="56061"/>
                                        <a14:foregroundMark x1="19281" y1="54545" x2="19281" y2="545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13D869FC" w14:textId="77777777" w:rsidR="00CC3202" w:rsidRDefault="00CC3202" w:rsidP="00AA0737"/>
        </w:tc>
        <w:tc>
          <w:tcPr>
            <w:tcW w:w="3330" w:type="dxa"/>
            <w:vAlign w:val="bottom"/>
          </w:tcPr>
          <w:p w14:paraId="7066A370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2AD6A64" wp14:editId="11D74404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-332740</wp:posOffset>
                  </wp:positionV>
                  <wp:extent cx="2468880" cy="1298575"/>
                  <wp:effectExtent l="0" t="0" r="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2C98F70D" w14:textId="77777777" w:rsidR="00CC3202" w:rsidRDefault="00CC3202" w:rsidP="00AA0737">
            <w:pPr>
              <w:jc w:val="left"/>
            </w:pPr>
          </w:p>
        </w:tc>
      </w:tr>
      <w:tr w:rsidR="00CC3202" w14:paraId="4C83F2DF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598ADBA9" w14:textId="77777777" w:rsidR="00CC3202" w:rsidRDefault="00CC3202" w:rsidP="008A067C"/>
        </w:tc>
        <w:tc>
          <w:tcPr>
            <w:tcW w:w="5310" w:type="dxa"/>
            <w:vAlign w:val="center"/>
          </w:tcPr>
          <w:p w14:paraId="3F19CD05" w14:textId="77777777" w:rsidR="00CC3202" w:rsidRDefault="00CC3202" w:rsidP="00A924D8">
            <w:r>
              <w:t>Kevin Francis, Director</w:t>
            </w:r>
          </w:p>
          <w:p w14:paraId="5BDB1580" w14:textId="77777777" w:rsidR="00CC3202" w:rsidRDefault="00CC3202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7ED4C3C9" w14:textId="77777777" w:rsidR="00CC3202" w:rsidRDefault="00CC3202" w:rsidP="008A067C"/>
        </w:tc>
        <w:tc>
          <w:tcPr>
            <w:tcW w:w="3330" w:type="dxa"/>
            <w:vAlign w:val="center"/>
          </w:tcPr>
          <w:p w14:paraId="4367F2A0" w14:textId="77777777" w:rsidR="00CC3202" w:rsidRDefault="00CC3202" w:rsidP="00A924D8">
            <w:r>
              <w:t>Mike Ruth, Professor</w:t>
            </w:r>
          </w:p>
          <w:p w14:paraId="05D3C0AA" w14:textId="77777777" w:rsidR="00CC3202" w:rsidRDefault="00CC3202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2792F9C0" w14:textId="77777777" w:rsidR="00CC3202" w:rsidRDefault="00CC3202" w:rsidP="008A067C"/>
        </w:tc>
      </w:tr>
    </w:tbl>
    <w:p w14:paraId="7D0930B8" w14:textId="77777777" w:rsidR="00CC3202" w:rsidRDefault="00CC3202" w:rsidP="00AA0737">
      <w:pPr>
        <w:pStyle w:val="BodyText"/>
        <w:sectPr w:rsidR="00CC3202" w:rsidSect="00CC3202">
          <w:headerReference w:type="default" r:id="rId15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CC3202" w14:paraId="45279F61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649F0FA2" w14:textId="77777777" w:rsidR="00CC3202" w:rsidRDefault="00CC3202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0A58FE16" wp14:editId="1318410D">
                  <wp:simplePos x="0" y="0"/>
                  <wp:positionH relativeFrom="column">
                    <wp:posOffset>6693535</wp:posOffset>
                  </wp:positionH>
                  <wp:positionV relativeFrom="paragraph">
                    <wp:posOffset>-1336040</wp:posOffset>
                  </wp:positionV>
                  <wp:extent cx="1842770" cy="1316990"/>
                  <wp:effectExtent l="0" t="0" r="0" b="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CC3202" w14:paraId="32E8B6CB" w14:textId="77777777" w:rsidTr="00AA0737">
        <w:trPr>
          <w:jc w:val="center"/>
        </w:trPr>
        <w:tc>
          <w:tcPr>
            <w:tcW w:w="12960" w:type="dxa"/>
            <w:gridSpan w:val="5"/>
          </w:tcPr>
          <w:p w14:paraId="1C1A2ACD" w14:textId="77777777" w:rsidR="00CC3202" w:rsidRDefault="00CC3202" w:rsidP="00A924D8">
            <w:pPr>
              <w:pStyle w:val="Subtitle"/>
              <w:jc w:val="both"/>
            </w:pPr>
          </w:p>
        </w:tc>
      </w:tr>
      <w:tr w:rsidR="00CC3202" w14:paraId="72B356C3" w14:textId="77777777" w:rsidTr="00AA0737">
        <w:trPr>
          <w:jc w:val="center"/>
        </w:trPr>
        <w:tc>
          <w:tcPr>
            <w:tcW w:w="12960" w:type="dxa"/>
            <w:gridSpan w:val="5"/>
          </w:tcPr>
          <w:p w14:paraId="24B945B1" w14:textId="77777777" w:rsidR="00CC3202" w:rsidRDefault="00CC3202" w:rsidP="004D77DC">
            <w:r>
              <w:t>This is to certify that</w:t>
            </w:r>
          </w:p>
        </w:tc>
      </w:tr>
      <w:tr w:rsidR="00CC3202" w14:paraId="5C4A5CC6" w14:textId="77777777" w:rsidTr="00AA0737">
        <w:trPr>
          <w:jc w:val="center"/>
        </w:trPr>
        <w:tc>
          <w:tcPr>
            <w:tcW w:w="12960" w:type="dxa"/>
            <w:gridSpan w:val="5"/>
          </w:tcPr>
          <w:p w14:paraId="65147145" w14:textId="77777777" w:rsidR="00CC3202" w:rsidRDefault="00CC3202" w:rsidP="00CE3FAF">
            <w:pPr>
              <w:pStyle w:val="Name"/>
            </w:pPr>
            <w:r w:rsidRPr="002C67FB">
              <w:rPr>
                <w:noProof/>
              </w:rPr>
              <w:t>Tyler</w:t>
            </w:r>
            <w:r>
              <w:t xml:space="preserve"> </w:t>
            </w:r>
            <w:r w:rsidRPr="002C67FB">
              <w:rPr>
                <w:noProof/>
              </w:rPr>
              <w:t>Cowdrey</w:t>
            </w:r>
          </w:p>
        </w:tc>
      </w:tr>
      <w:tr w:rsidR="00CC3202" w14:paraId="73B3CD21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2BD609AC" w14:textId="77777777" w:rsidR="00CC3202" w:rsidRDefault="00CC3202" w:rsidP="00A924D8">
            <w:r>
              <w:t xml:space="preserve">Successfully completed the requirements for the </w:t>
            </w:r>
          </w:p>
          <w:p w14:paraId="4D3DDAFC" w14:textId="77777777" w:rsidR="00CC3202" w:rsidRDefault="00CC3202" w:rsidP="00A924D8">
            <w:r>
              <w:t>Geographic Information Systems Certificate in the Master of Environmental Studies Program,</w:t>
            </w:r>
          </w:p>
          <w:p w14:paraId="5906C4AC" w14:textId="77777777" w:rsidR="00CC3202" w:rsidRPr="00AA0737" w:rsidRDefault="00CC3202" w:rsidP="00A924D8">
            <w:r>
              <w:t>Winter of 2020</w:t>
            </w:r>
          </w:p>
        </w:tc>
      </w:tr>
      <w:tr w:rsidR="00CC3202" w14:paraId="6D7ED442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53D1523D" w14:textId="77777777" w:rsidR="00CC3202" w:rsidRDefault="00CC3202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204CD3B1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248445E6" wp14:editId="017A488C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-200025</wp:posOffset>
                  </wp:positionV>
                  <wp:extent cx="2681605" cy="577850"/>
                  <wp:effectExtent l="0" t="0" r="0" b="0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182" b="89394" l="327" r="81373">
                                        <a14:foregroundMark x1="4248" y1="40909" x2="4248" y2="40909"/>
                                        <a14:foregroundMark x1="16340" y1="53030" x2="16340" y2="53030"/>
                                        <a14:foregroundMark x1="17974" y1="57576" x2="17974" y2="57576"/>
                                        <a14:foregroundMark x1="23203" y1="28788" x2="23203" y2="28788"/>
                                        <a14:foregroundMark x1="33007" y1="63636" x2="33007" y2="63636"/>
                                        <a14:foregroundMark x1="36928" y1="60606" x2="36928" y2="60606"/>
                                        <a14:foregroundMark x1="47386" y1="53030" x2="47386" y2="53030"/>
                                        <a14:foregroundMark x1="16993" y1="56061" x2="16993" y2="56061"/>
                                        <a14:foregroundMark x1="19281" y1="54545" x2="19281" y2="545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3E61E57F" w14:textId="77777777" w:rsidR="00CC3202" w:rsidRDefault="00CC3202" w:rsidP="00AA0737"/>
        </w:tc>
        <w:tc>
          <w:tcPr>
            <w:tcW w:w="3330" w:type="dxa"/>
            <w:vAlign w:val="bottom"/>
          </w:tcPr>
          <w:p w14:paraId="4CAE1BD1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4B3DDAFB" wp14:editId="1F06AAE6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-332740</wp:posOffset>
                  </wp:positionV>
                  <wp:extent cx="2468880" cy="1298575"/>
                  <wp:effectExtent l="0" t="0" r="0" b="0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4E6E033B" w14:textId="77777777" w:rsidR="00CC3202" w:rsidRDefault="00CC3202" w:rsidP="00AA0737">
            <w:pPr>
              <w:jc w:val="left"/>
            </w:pPr>
          </w:p>
        </w:tc>
      </w:tr>
      <w:tr w:rsidR="00CC3202" w14:paraId="119D4F9E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35A1E269" w14:textId="77777777" w:rsidR="00CC3202" w:rsidRDefault="00CC3202" w:rsidP="008A067C"/>
        </w:tc>
        <w:tc>
          <w:tcPr>
            <w:tcW w:w="5310" w:type="dxa"/>
            <w:vAlign w:val="center"/>
          </w:tcPr>
          <w:p w14:paraId="1E77A87E" w14:textId="77777777" w:rsidR="00CC3202" w:rsidRDefault="00CC3202" w:rsidP="00A924D8">
            <w:r>
              <w:t>Kevin Francis, Director</w:t>
            </w:r>
          </w:p>
          <w:p w14:paraId="6F87B526" w14:textId="77777777" w:rsidR="00CC3202" w:rsidRDefault="00CC3202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443D68AB" w14:textId="77777777" w:rsidR="00CC3202" w:rsidRDefault="00CC3202" w:rsidP="008A067C"/>
        </w:tc>
        <w:tc>
          <w:tcPr>
            <w:tcW w:w="3330" w:type="dxa"/>
            <w:vAlign w:val="center"/>
          </w:tcPr>
          <w:p w14:paraId="02E53753" w14:textId="77777777" w:rsidR="00CC3202" w:rsidRDefault="00CC3202" w:rsidP="00A924D8">
            <w:r>
              <w:t>Mike Ruth, Professor</w:t>
            </w:r>
          </w:p>
          <w:p w14:paraId="2E881E68" w14:textId="77777777" w:rsidR="00CC3202" w:rsidRDefault="00CC3202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3703388D" w14:textId="77777777" w:rsidR="00CC3202" w:rsidRDefault="00CC3202" w:rsidP="008A067C"/>
        </w:tc>
      </w:tr>
    </w:tbl>
    <w:p w14:paraId="5B04246F" w14:textId="77777777" w:rsidR="00CC3202" w:rsidRDefault="00CC3202" w:rsidP="00AA0737">
      <w:pPr>
        <w:pStyle w:val="BodyText"/>
        <w:sectPr w:rsidR="00CC3202" w:rsidSect="00CC3202">
          <w:headerReference w:type="default" r:id="rId16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CC3202" w14:paraId="359DF196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48F68D77" w14:textId="77777777" w:rsidR="00CC3202" w:rsidRDefault="00CC3202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5DD70515" wp14:editId="1CEAD411">
                  <wp:simplePos x="0" y="0"/>
                  <wp:positionH relativeFrom="column">
                    <wp:posOffset>6693535</wp:posOffset>
                  </wp:positionH>
                  <wp:positionV relativeFrom="paragraph">
                    <wp:posOffset>-1336040</wp:posOffset>
                  </wp:positionV>
                  <wp:extent cx="1842770" cy="1316990"/>
                  <wp:effectExtent l="0" t="0" r="0" b="0"/>
                  <wp:wrapNone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CC3202" w14:paraId="3781951F" w14:textId="77777777" w:rsidTr="00AA0737">
        <w:trPr>
          <w:jc w:val="center"/>
        </w:trPr>
        <w:tc>
          <w:tcPr>
            <w:tcW w:w="12960" w:type="dxa"/>
            <w:gridSpan w:val="5"/>
          </w:tcPr>
          <w:p w14:paraId="0749DBCA" w14:textId="77777777" w:rsidR="00CC3202" w:rsidRDefault="00CC3202" w:rsidP="00A924D8">
            <w:pPr>
              <w:pStyle w:val="Subtitle"/>
              <w:jc w:val="both"/>
            </w:pPr>
          </w:p>
        </w:tc>
      </w:tr>
      <w:tr w:rsidR="00CC3202" w14:paraId="73A8DB41" w14:textId="77777777" w:rsidTr="00AA0737">
        <w:trPr>
          <w:jc w:val="center"/>
        </w:trPr>
        <w:tc>
          <w:tcPr>
            <w:tcW w:w="12960" w:type="dxa"/>
            <w:gridSpan w:val="5"/>
          </w:tcPr>
          <w:p w14:paraId="01429DB5" w14:textId="77777777" w:rsidR="00CC3202" w:rsidRDefault="00CC3202" w:rsidP="004D77DC">
            <w:r>
              <w:t>This is to certify that</w:t>
            </w:r>
          </w:p>
        </w:tc>
      </w:tr>
      <w:tr w:rsidR="00CC3202" w14:paraId="2D72B13C" w14:textId="77777777" w:rsidTr="00AA0737">
        <w:trPr>
          <w:jc w:val="center"/>
        </w:trPr>
        <w:tc>
          <w:tcPr>
            <w:tcW w:w="12960" w:type="dxa"/>
            <w:gridSpan w:val="5"/>
          </w:tcPr>
          <w:p w14:paraId="2FF036CA" w14:textId="77777777" w:rsidR="00CC3202" w:rsidRDefault="00CC3202" w:rsidP="00CE3FAF">
            <w:pPr>
              <w:pStyle w:val="Name"/>
            </w:pPr>
            <w:r w:rsidRPr="002C67FB">
              <w:rPr>
                <w:noProof/>
              </w:rPr>
              <w:t>Daniel</w:t>
            </w:r>
            <w:r>
              <w:t xml:space="preserve"> </w:t>
            </w:r>
            <w:r w:rsidRPr="002C67FB">
              <w:rPr>
                <w:noProof/>
              </w:rPr>
              <w:t>Cuevas</w:t>
            </w:r>
          </w:p>
        </w:tc>
      </w:tr>
      <w:tr w:rsidR="00CC3202" w14:paraId="5C3C1E31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24061A13" w14:textId="77777777" w:rsidR="00CC3202" w:rsidRDefault="00CC3202" w:rsidP="00A924D8">
            <w:r>
              <w:t xml:space="preserve">Successfully completed the requirements for the </w:t>
            </w:r>
          </w:p>
          <w:p w14:paraId="19230520" w14:textId="77777777" w:rsidR="00CC3202" w:rsidRDefault="00CC3202" w:rsidP="00A924D8">
            <w:r>
              <w:t>Geographic Information Systems Certificate in the Master of Environmental Studies Program,</w:t>
            </w:r>
          </w:p>
          <w:p w14:paraId="6F885545" w14:textId="77777777" w:rsidR="00CC3202" w:rsidRPr="00AA0737" w:rsidRDefault="00CC3202" w:rsidP="00A924D8">
            <w:r>
              <w:t>Winter of 2020</w:t>
            </w:r>
          </w:p>
        </w:tc>
      </w:tr>
      <w:tr w:rsidR="00CC3202" w14:paraId="4B76A424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095F2DD2" w14:textId="77777777" w:rsidR="00CC3202" w:rsidRDefault="00CC3202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236D99F9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77D6570E" wp14:editId="74D6ADD7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-200025</wp:posOffset>
                  </wp:positionV>
                  <wp:extent cx="2681605" cy="577850"/>
                  <wp:effectExtent l="0" t="0" r="0" b="0"/>
                  <wp:wrapNone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182" b="89394" l="327" r="81373">
                                        <a14:foregroundMark x1="4248" y1="40909" x2="4248" y2="40909"/>
                                        <a14:foregroundMark x1="16340" y1="53030" x2="16340" y2="53030"/>
                                        <a14:foregroundMark x1="17974" y1="57576" x2="17974" y2="57576"/>
                                        <a14:foregroundMark x1="23203" y1="28788" x2="23203" y2="28788"/>
                                        <a14:foregroundMark x1="33007" y1="63636" x2="33007" y2="63636"/>
                                        <a14:foregroundMark x1="36928" y1="60606" x2="36928" y2="60606"/>
                                        <a14:foregroundMark x1="47386" y1="53030" x2="47386" y2="53030"/>
                                        <a14:foregroundMark x1="16993" y1="56061" x2="16993" y2="56061"/>
                                        <a14:foregroundMark x1="19281" y1="54545" x2="19281" y2="545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3EB8A047" w14:textId="77777777" w:rsidR="00CC3202" w:rsidRDefault="00CC3202" w:rsidP="00AA0737"/>
        </w:tc>
        <w:tc>
          <w:tcPr>
            <w:tcW w:w="3330" w:type="dxa"/>
            <w:vAlign w:val="bottom"/>
          </w:tcPr>
          <w:p w14:paraId="4BE98DD2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6AD817C0" wp14:editId="7F140A52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-332740</wp:posOffset>
                  </wp:positionV>
                  <wp:extent cx="2468880" cy="1298575"/>
                  <wp:effectExtent l="0" t="0" r="0" b="0"/>
                  <wp:wrapNone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59F29CCF" w14:textId="77777777" w:rsidR="00CC3202" w:rsidRDefault="00CC3202" w:rsidP="00AA0737">
            <w:pPr>
              <w:jc w:val="left"/>
            </w:pPr>
          </w:p>
        </w:tc>
      </w:tr>
      <w:tr w:rsidR="00CC3202" w14:paraId="4539C5E0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2183C4FC" w14:textId="77777777" w:rsidR="00CC3202" w:rsidRDefault="00CC3202" w:rsidP="008A067C"/>
        </w:tc>
        <w:tc>
          <w:tcPr>
            <w:tcW w:w="5310" w:type="dxa"/>
            <w:vAlign w:val="center"/>
          </w:tcPr>
          <w:p w14:paraId="5728AB19" w14:textId="77777777" w:rsidR="00CC3202" w:rsidRDefault="00CC3202" w:rsidP="00A924D8">
            <w:r>
              <w:t>Kevin Francis, Director</w:t>
            </w:r>
          </w:p>
          <w:p w14:paraId="4E38B6B9" w14:textId="77777777" w:rsidR="00CC3202" w:rsidRDefault="00CC3202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70C6AC79" w14:textId="77777777" w:rsidR="00CC3202" w:rsidRDefault="00CC3202" w:rsidP="008A067C"/>
        </w:tc>
        <w:tc>
          <w:tcPr>
            <w:tcW w:w="3330" w:type="dxa"/>
            <w:vAlign w:val="center"/>
          </w:tcPr>
          <w:p w14:paraId="10D392EC" w14:textId="77777777" w:rsidR="00CC3202" w:rsidRDefault="00CC3202" w:rsidP="00A924D8">
            <w:r>
              <w:t>Mike Ruth, Professor</w:t>
            </w:r>
          </w:p>
          <w:p w14:paraId="1FB8300B" w14:textId="77777777" w:rsidR="00CC3202" w:rsidRDefault="00CC3202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7817D455" w14:textId="77777777" w:rsidR="00CC3202" w:rsidRDefault="00CC3202" w:rsidP="008A067C"/>
        </w:tc>
      </w:tr>
    </w:tbl>
    <w:p w14:paraId="54690C19" w14:textId="77777777" w:rsidR="00CC3202" w:rsidRDefault="00CC3202" w:rsidP="00AA0737">
      <w:pPr>
        <w:pStyle w:val="BodyText"/>
        <w:sectPr w:rsidR="00CC3202" w:rsidSect="00CC3202">
          <w:headerReference w:type="default" r:id="rId17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CC3202" w14:paraId="30CFDFE1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5D02003C" w14:textId="77777777" w:rsidR="00CC3202" w:rsidRDefault="00CC3202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3EDCE972" wp14:editId="3BF4856B">
                  <wp:simplePos x="0" y="0"/>
                  <wp:positionH relativeFrom="column">
                    <wp:posOffset>6693535</wp:posOffset>
                  </wp:positionH>
                  <wp:positionV relativeFrom="paragraph">
                    <wp:posOffset>-1336040</wp:posOffset>
                  </wp:positionV>
                  <wp:extent cx="1842770" cy="1316990"/>
                  <wp:effectExtent l="0" t="0" r="0" b="0"/>
                  <wp:wrapNone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CC3202" w14:paraId="0F16B2D5" w14:textId="77777777" w:rsidTr="00AA0737">
        <w:trPr>
          <w:jc w:val="center"/>
        </w:trPr>
        <w:tc>
          <w:tcPr>
            <w:tcW w:w="12960" w:type="dxa"/>
            <w:gridSpan w:val="5"/>
          </w:tcPr>
          <w:p w14:paraId="31CC8BA9" w14:textId="77777777" w:rsidR="00CC3202" w:rsidRDefault="00CC3202" w:rsidP="00A924D8">
            <w:pPr>
              <w:pStyle w:val="Subtitle"/>
              <w:jc w:val="both"/>
            </w:pPr>
          </w:p>
        </w:tc>
      </w:tr>
      <w:tr w:rsidR="00CC3202" w14:paraId="00C27A5E" w14:textId="77777777" w:rsidTr="00AA0737">
        <w:trPr>
          <w:jc w:val="center"/>
        </w:trPr>
        <w:tc>
          <w:tcPr>
            <w:tcW w:w="12960" w:type="dxa"/>
            <w:gridSpan w:val="5"/>
          </w:tcPr>
          <w:p w14:paraId="74D74016" w14:textId="77777777" w:rsidR="00CC3202" w:rsidRDefault="00CC3202" w:rsidP="004D77DC">
            <w:r>
              <w:t>This is to certify that</w:t>
            </w:r>
          </w:p>
        </w:tc>
      </w:tr>
      <w:tr w:rsidR="00CC3202" w14:paraId="1DEFF807" w14:textId="77777777" w:rsidTr="00AA0737">
        <w:trPr>
          <w:jc w:val="center"/>
        </w:trPr>
        <w:tc>
          <w:tcPr>
            <w:tcW w:w="12960" w:type="dxa"/>
            <w:gridSpan w:val="5"/>
          </w:tcPr>
          <w:p w14:paraId="3FDD0AB1" w14:textId="77777777" w:rsidR="00CC3202" w:rsidRDefault="00CC3202" w:rsidP="00CE3FAF">
            <w:pPr>
              <w:pStyle w:val="Name"/>
            </w:pPr>
            <w:r w:rsidRPr="002C67FB">
              <w:rPr>
                <w:noProof/>
              </w:rPr>
              <w:t>Stuart</w:t>
            </w:r>
            <w:r>
              <w:t xml:space="preserve"> </w:t>
            </w:r>
            <w:r w:rsidRPr="002C67FB">
              <w:rPr>
                <w:noProof/>
              </w:rPr>
              <w:t>Dabney</w:t>
            </w:r>
          </w:p>
        </w:tc>
      </w:tr>
      <w:tr w:rsidR="00CC3202" w14:paraId="526CE64C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1A0AEDAD" w14:textId="77777777" w:rsidR="00CC3202" w:rsidRDefault="00CC3202" w:rsidP="00A924D8">
            <w:r>
              <w:t xml:space="preserve">Successfully completed the requirements for the </w:t>
            </w:r>
          </w:p>
          <w:p w14:paraId="304CC41D" w14:textId="77777777" w:rsidR="00CC3202" w:rsidRDefault="00CC3202" w:rsidP="00A924D8">
            <w:r>
              <w:t>Geographic Information Systems Certificate in the Master of Environmental Studies Program,</w:t>
            </w:r>
          </w:p>
          <w:p w14:paraId="0C0C6434" w14:textId="77777777" w:rsidR="00CC3202" w:rsidRPr="00AA0737" w:rsidRDefault="00CC3202" w:rsidP="00A924D8">
            <w:r>
              <w:t>Winter of 2020</w:t>
            </w:r>
          </w:p>
        </w:tc>
      </w:tr>
      <w:tr w:rsidR="00CC3202" w14:paraId="39C59C83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36CBCF6C" w14:textId="77777777" w:rsidR="00CC3202" w:rsidRDefault="00CC3202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43E12598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2EAF2CE5" wp14:editId="115A0A90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-200025</wp:posOffset>
                  </wp:positionV>
                  <wp:extent cx="2681605" cy="577850"/>
                  <wp:effectExtent l="0" t="0" r="0" b="0"/>
                  <wp:wrapNone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182" b="89394" l="327" r="81373">
                                        <a14:foregroundMark x1="4248" y1="40909" x2="4248" y2="40909"/>
                                        <a14:foregroundMark x1="16340" y1="53030" x2="16340" y2="53030"/>
                                        <a14:foregroundMark x1="17974" y1="57576" x2="17974" y2="57576"/>
                                        <a14:foregroundMark x1="23203" y1="28788" x2="23203" y2="28788"/>
                                        <a14:foregroundMark x1="33007" y1="63636" x2="33007" y2="63636"/>
                                        <a14:foregroundMark x1="36928" y1="60606" x2="36928" y2="60606"/>
                                        <a14:foregroundMark x1="47386" y1="53030" x2="47386" y2="53030"/>
                                        <a14:foregroundMark x1="16993" y1="56061" x2="16993" y2="56061"/>
                                        <a14:foregroundMark x1="19281" y1="54545" x2="19281" y2="545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2F6C1D60" w14:textId="77777777" w:rsidR="00CC3202" w:rsidRDefault="00CC3202" w:rsidP="00AA0737"/>
        </w:tc>
        <w:tc>
          <w:tcPr>
            <w:tcW w:w="3330" w:type="dxa"/>
            <w:vAlign w:val="bottom"/>
          </w:tcPr>
          <w:p w14:paraId="61AFA797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4653E0B9" wp14:editId="1AE0EBB5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-332740</wp:posOffset>
                  </wp:positionV>
                  <wp:extent cx="2468880" cy="1298575"/>
                  <wp:effectExtent l="0" t="0" r="0" b="0"/>
                  <wp:wrapNone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2ABD4325" w14:textId="77777777" w:rsidR="00CC3202" w:rsidRDefault="00CC3202" w:rsidP="00AA0737">
            <w:pPr>
              <w:jc w:val="left"/>
            </w:pPr>
          </w:p>
        </w:tc>
      </w:tr>
      <w:tr w:rsidR="00CC3202" w14:paraId="3C756DB4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6D121EA9" w14:textId="77777777" w:rsidR="00CC3202" w:rsidRDefault="00CC3202" w:rsidP="008A067C"/>
        </w:tc>
        <w:tc>
          <w:tcPr>
            <w:tcW w:w="5310" w:type="dxa"/>
            <w:vAlign w:val="center"/>
          </w:tcPr>
          <w:p w14:paraId="6B2F27C3" w14:textId="77777777" w:rsidR="00CC3202" w:rsidRDefault="00CC3202" w:rsidP="00A924D8">
            <w:r>
              <w:t>Kevin Francis, Director</w:t>
            </w:r>
          </w:p>
          <w:p w14:paraId="0B15531D" w14:textId="77777777" w:rsidR="00CC3202" w:rsidRDefault="00CC3202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4C2228F8" w14:textId="77777777" w:rsidR="00CC3202" w:rsidRDefault="00CC3202" w:rsidP="008A067C"/>
        </w:tc>
        <w:tc>
          <w:tcPr>
            <w:tcW w:w="3330" w:type="dxa"/>
            <w:vAlign w:val="center"/>
          </w:tcPr>
          <w:p w14:paraId="558A9D17" w14:textId="77777777" w:rsidR="00CC3202" w:rsidRDefault="00CC3202" w:rsidP="00A924D8">
            <w:r>
              <w:t>Mike Ruth, Professor</w:t>
            </w:r>
          </w:p>
          <w:p w14:paraId="41B963E1" w14:textId="77777777" w:rsidR="00CC3202" w:rsidRDefault="00CC3202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0039977E" w14:textId="77777777" w:rsidR="00CC3202" w:rsidRDefault="00CC3202" w:rsidP="008A067C"/>
        </w:tc>
      </w:tr>
    </w:tbl>
    <w:p w14:paraId="7FFE5D51" w14:textId="77777777" w:rsidR="00CC3202" w:rsidRDefault="00CC3202" w:rsidP="00AA0737">
      <w:pPr>
        <w:pStyle w:val="BodyText"/>
        <w:sectPr w:rsidR="00CC3202" w:rsidSect="00CC3202">
          <w:headerReference w:type="default" r:id="rId18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CC3202" w14:paraId="5AEFAD33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5C4EED3A" w14:textId="77777777" w:rsidR="00CC3202" w:rsidRDefault="00CC3202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41BF31B5" wp14:editId="5EE2B402">
                  <wp:simplePos x="0" y="0"/>
                  <wp:positionH relativeFrom="column">
                    <wp:posOffset>6693535</wp:posOffset>
                  </wp:positionH>
                  <wp:positionV relativeFrom="paragraph">
                    <wp:posOffset>-1336040</wp:posOffset>
                  </wp:positionV>
                  <wp:extent cx="1842770" cy="1316990"/>
                  <wp:effectExtent l="0" t="0" r="0" b="0"/>
                  <wp:wrapNone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CC3202" w14:paraId="69F18E41" w14:textId="77777777" w:rsidTr="00AA0737">
        <w:trPr>
          <w:jc w:val="center"/>
        </w:trPr>
        <w:tc>
          <w:tcPr>
            <w:tcW w:w="12960" w:type="dxa"/>
            <w:gridSpan w:val="5"/>
          </w:tcPr>
          <w:p w14:paraId="37D46348" w14:textId="77777777" w:rsidR="00CC3202" w:rsidRDefault="00CC3202" w:rsidP="00A924D8">
            <w:pPr>
              <w:pStyle w:val="Subtitle"/>
              <w:jc w:val="both"/>
            </w:pPr>
          </w:p>
        </w:tc>
      </w:tr>
      <w:tr w:rsidR="00CC3202" w14:paraId="487430AD" w14:textId="77777777" w:rsidTr="00AA0737">
        <w:trPr>
          <w:jc w:val="center"/>
        </w:trPr>
        <w:tc>
          <w:tcPr>
            <w:tcW w:w="12960" w:type="dxa"/>
            <w:gridSpan w:val="5"/>
          </w:tcPr>
          <w:p w14:paraId="72EB504B" w14:textId="77777777" w:rsidR="00CC3202" w:rsidRDefault="00CC3202" w:rsidP="004D77DC">
            <w:r>
              <w:t>This is to certify that</w:t>
            </w:r>
          </w:p>
        </w:tc>
      </w:tr>
      <w:tr w:rsidR="00CC3202" w14:paraId="34844D06" w14:textId="77777777" w:rsidTr="00AA0737">
        <w:trPr>
          <w:jc w:val="center"/>
        </w:trPr>
        <w:tc>
          <w:tcPr>
            <w:tcW w:w="12960" w:type="dxa"/>
            <w:gridSpan w:val="5"/>
          </w:tcPr>
          <w:p w14:paraId="2C7C3830" w14:textId="77777777" w:rsidR="00CC3202" w:rsidRDefault="00CC3202" w:rsidP="00CE3FAF">
            <w:pPr>
              <w:pStyle w:val="Name"/>
            </w:pPr>
            <w:r w:rsidRPr="002C67FB">
              <w:rPr>
                <w:noProof/>
              </w:rPr>
              <w:t>Christine</w:t>
            </w:r>
            <w:r>
              <w:t xml:space="preserve"> </w:t>
            </w:r>
            <w:r w:rsidRPr="002C67FB">
              <w:rPr>
                <w:noProof/>
              </w:rPr>
              <w:t>Davis</w:t>
            </w:r>
          </w:p>
        </w:tc>
      </w:tr>
      <w:tr w:rsidR="00CC3202" w14:paraId="48211012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528BB2E0" w14:textId="77777777" w:rsidR="00CC3202" w:rsidRDefault="00CC3202" w:rsidP="00A924D8">
            <w:r>
              <w:t xml:space="preserve">Successfully completed the requirements for the </w:t>
            </w:r>
          </w:p>
          <w:p w14:paraId="545A1118" w14:textId="77777777" w:rsidR="00CC3202" w:rsidRDefault="00CC3202" w:rsidP="00A924D8">
            <w:r>
              <w:t>Geographic Information Systems Certificate in the Master of Environmental Studies Program,</w:t>
            </w:r>
          </w:p>
          <w:p w14:paraId="1E4E97C5" w14:textId="77777777" w:rsidR="00CC3202" w:rsidRPr="00AA0737" w:rsidRDefault="00CC3202" w:rsidP="00A924D8">
            <w:r>
              <w:t>Winter of 2020</w:t>
            </w:r>
          </w:p>
        </w:tc>
      </w:tr>
      <w:tr w:rsidR="00CC3202" w14:paraId="49C7E4E1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37726286" w14:textId="77777777" w:rsidR="00CC3202" w:rsidRDefault="00CC3202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3A3A7C4E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3A20A6F7" wp14:editId="11B21D56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-200025</wp:posOffset>
                  </wp:positionV>
                  <wp:extent cx="2681605" cy="577850"/>
                  <wp:effectExtent l="0" t="0" r="0" b="0"/>
                  <wp:wrapNone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182" b="89394" l="327" r="81373">
                                        <a14:foregroundMark x1="4248" y1="40909" x2="4248" y2="40909"/>
                                        <a14:foregroundMark x1="16340" y1="53030" x2="16340" y2="53030"/>
                                        <a14:foregroundMark x1="17974" y1="57576" x2="17974" y2="57576"/>
                                        <a14:foregroundMark x1="23203" y1="28788" x2="23203" y2="28788"/>
                                        <a14:foregroundMark x1="33007" y1="63636" x2="33007" y2="63636"/>
                                        <a14:foregroundMark x1="36928" y1="60606" x2="36928" y2="60606"/>
                                        <a14:foregroundMark x1="47386" y1="53030" x2="47386" y2="53030"/>
                                        <a14:foregroundMark x1="16993" y1="56061" x2="16993" y2="56061"/>
                                        <a14:foregroundMark x1="19281" y1="54545" x2="19281" y2="545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70BF9D11" w14:textId="77777777" w:rsidR="00CC3202" w:rsidRDefault="00CC3202" w:rsidP="00AA0737"/>
        </w:tc>
        <w:tc>
          <w:tcPr>
            <w:tcW w:w="3330" w:type="dxa"/>
            <w:vAlign w:val="bottom"/>
          </w:tcPr>
          <w:p w14:paraId="01F98220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791C2A48" wp14:editId="488EF548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-332740</wp:posOffset>
                  </wp:positionV>
                  <wp:extent cx="2468880" cy="1298575"/>
                  <wp:effectExtent l="0" t="0" r="0" b="0"/>
                  <wp:wrapNone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5C01BD4C" w14:textId="77777777" w:rsidR="00CC3202" w:rsidRDefault="00CC3202" w:rsidP="00AA0737">
            <w:pPr>
              <w:jc w:val="left"/>
            </w:pPr>
          </w:p>
        </w:tc>
      </w:tr>
      <w:tr w:rsidR="00CC3202" w14:paraId="1B9DEF21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14A4552C" w14:textId="77777777" w:rsidR="00CC3202" w:rsidRDefault="00CC3202" w:rsidP="008A067C"/>
        </w:tc>
        <w:tc>
          <w:tcPr>
            <w:tcW w:w="5310" w:type="dxa"/>
            <w:vAlign w:val="center"/>
          </w:tcPr>
          <w:p w14:paraId="7F642CC2" w14:textId="77777777" w:rsidR="00CC3202" w:rsidRDefault="00CC3202" w:rsidP="00A924D8">
            <w:r>
              <w:t>Kevin Francis, Director</w:t>
            </w:r>
          </w:p>
          <w:p w14:paraId="4115FC06" w14:textId="77777777" w:rsidR="00CC3202" w:rsidRDefault="00CC3202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03723B3D" w14:textId="77777777" w:rsidR="00CC3202" w:rsidRDefault="00CC3202" w:rsidP="008A067C"/>
        </w:tc>
        <w:tc>
          <w:tcPr>
            <w:tcW w:w="3330" w:type="dxa"/>
            <w:vAlign w:val="center"/>
          </w:tcPr>
          <w:p w14:paraId="50574A75" w14:textId="77777777" w:rsidR="00CC3202" w:rsidRDefault="00CC3202" w:rsidP="00A924D8">
            <w:r>
              <w:t>Mike Ruth, Professor</w:t>
            </w:r>
          </w:p>
          <w:p w14:paraId="3FD0464B" w14:textId="77777777" w:rsidR="00CC3202" w:rsidRDefault="00CC3202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34257247" w14:textId="77777777" w:rsidR="00CC3202" w:rsidRDefault="00CC3202" w:rsidP="008A067C"/>
        </w:tc>
      </w:tr>
    </w:tbl>
    <w:p w14:paraId="14EB7698" w14:textId="77777777" w:rsidR="00CC3202" w:rsidRDefault="00CC3202" w:rsidP="00AA0737">
      <w:pPr>
        <w:pStyle w:val="BodyText"/>
        <w:sectPr w:rsidR="00CC3202" w:rsidSect="00CC3202">
          <w:headerReference w:type="default" r:id="rId19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CC3202" w14:paraId="098EA60B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28316223" w14:textId="77777777" w:rsidR="00CC3202" w:rsidRDefault="00CC3202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3840" behindDoc="1" locked="0" layoutInCell="1" allowOverlap="1" wp14:anchorId="2F649F01" wp14:editId="4234A6A8">
                  <wp:simplePos x="0" y="0"/>
                  <wp:positionH relativeFrom="column">
                    <wp:posOffset>6693535</wp:posOffset>
                  </wp:positionH>
                  <wp:positionV relativeFrom="paragraph">
                    <wp:posOffset>-1336040</wp:posOffset>
                  </wp:positionV>
                  <wp:extent cx="1842770" cy="1316990"/>
                  <wp:effectExtent l="0" t="0" r="0" b="0"/>
                  <wp:wrapNone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CC3202" w14:paraId="3EB480A0" w14:textId="77777777" w:rsidTr="00AA0737">
        <w:trPr>
          <w:jc w:val="center"/>
        </w:trPr>
        <w:tc>
          <w:tcPr>
            <w:tcW w:w="12960" w:type="dxa"/>
            <w:gridSpan w:val="5"/>
          </w:tcPr>
          <w:p w14:paraId="4084B8DB" w14:textId="77777777" w:rsidR="00CC3202" w:rsidRDefault="00CC3202" w:rsidP="00A924D8">
            <w:pPr>
              <w:pStyle w:val="Subtitle"/>
              <w:jc w:val="both"/>
            </w:pPr>
          </w:p>
        </w:tc>
      </w:tr>
      <w:tr w:rsidR="00CC3202" w14:paraId="6D7EB801" w14:textId="77777777" w:rsidTr="00AA0737">
        <w:trPr>
          <w:jc w:val="center"/>
        </w:trPr>
        <w:tc>
          <w:tcPr>
            <w:tcW w:w="12960" w:type="dxa"/>
            <w:gridSpan w:val="5"/>
          </w:tcPr>
          <w:p w14:paraId="2DB75683" w14:textId="77777777" w:rsidR="00CC3202" w:rsidRDefault="00CC3202" w:rsidP="004D77DC">
            <w:r>
              <w:t>This is to certify that</w:t>
            </w:r>
          </w:p>
        </w:tc>
      </w:tr>
      <w:tr w:rsidR="00CC3202" w14:paraId="2D127E65" w14:textId="77777777" w:rsidTr="00AA0737">
        <w:trPr>
          <w:jc w:val="center"/>
        </w:trPr>
        <w:tc>
          <w:tcPr>
            <w:tcW w:w="12960" w:type="dxa"/>
            <w:gridSpan w:val="5"/>
          </w:tcPr>
          <w:p w14:paraId="3165E517" w14:textId="77777777" w:rsidR="00CC3202" w:rsidRDefault="00CC3202" w:rsidP="00CE3FAF">
            <w:pPr>
              <w:pStyle w:val="Name"/>
            </w:pPr>
            <w:r w:rsidRPr="002C67FB">
              <w:rPr>
                <w:noProof/>
              </w:rPr>
              <w:t>Jesse</w:t>
            </w:r>
            <w:r>
              <w:t xml:space="preserve"> </w:t>
            </w:r>
            <w:r w:rsidRPr="002C67FB">
              <w:rPr>
                <w:noProof/>
              </w:rPr>
              <w:t>Dotson</w:t>
            </w:r>
          </w:p>
        </w:tc>
      </w:tr>
      <w:tr w:rsidR="00CC3202" w14:paraId="3619186C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3987B6C4" w14:textId="77777777" w:rsidR="00CC3202" w:rsidRDefault="00CC3202" w:rsidP="00A924D8">
            <w:r>
              <w:t xml:space="preserve">Successfully completed the requirements for the </w:t>
            </w:r>
          </w:p>
          <w:p w14:paraId="267B6162" w14:textId="77777777" w:rsidR="00CC3202" w:rsidRDefault="00CC3202" w:rsidP="00A924D8">
            <w:r>
              <w:t>Geographic Information Systems Certificate in the Master of Environmental Studies Program,</w:t>
            </w:r>
          </w:p>
          <w:p w14:paraId="6653C0D2" w14:textId="77777777" w:rsidR="00CC3202" w:rsidRPr="00AA0737" w:rsidRDefault="00CC3202" w:rsidP="00A924D8">
            <w:r>
              <w:t>Winter of 2020</w:t>
            </w:r>
          </w:p>
        </w:tc>
      </w:tr>
      <w:tr w:rsidR="00CC3202" w14:paraId="7040FAB8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7BCAC2CB" w14:textId="77777777" w:rsidR="00CC3202" w:rsidRDefault="00CC3202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2C9FE49A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78EA44D5" wp14:editId="4E5F9C5C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-200025</wp:posOffset>
                  </wp:positionV>
                  <wp:extent cx="2681605" cy="577850"/>
                  <wp:effectExtent l="0" t="0" r="0" b="0"/>
                  <wp:wrapNone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182" b="89394" l="327" r="81373">
                                        <a14:foregroundMark x1="4248" y1="40909" x2="4248" y2="40909"/>
                                        <a14:foregroundMark x1="16340" y1="53030" x2="16340" y2="53030"/>
                                        <a14:foregroundMark x1="17974" y1="57576" x2="17974" y2="57576"/>
                                        <a14:foregroundMark x1="23203" y1="28788" x2="23203" y2="28788"/>
                                        <a14:foregroundMark x1="33007" y1="63636" x2="33007" y2="63636"/>
                                        <a14:foregroundMark x1="36928" y1="60606" x2="36928" y2="60606"/>
                                        <a14:foregroundMark x1="47386" y1="53030" x2="47386" y2="53030"/>
                                        <a14:foregroundMark x1="16993" y1="56061" x2="16993" y2="56061"/>
                                        <a14:foregroundMark x1="19281" y1="54545" x2="19281" y2="545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0D11AF5B" w14:textId="77777777" w:rsidR="00CC3202" w:rsidRDefault="00CC3202" w:rsidP="00AA0737"/>
        </w:tc>
        <w:tc>
          <w:tcPr>
            <w:tcW w:w="3330" w:type="dxa"/>
            <w:vAlign w:val="bottom"/>
          </w:tcPr>
          <w:p w14:paraId="7A80ED81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44FE4E5D" wp14:editId="6B111090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-332740</wp:posOffset>
                  </wp:positionV>
                  <wp:extent cx="2468880" cy="1298575"/>
                  <wp:effectExtent l="0" t="0" r="0" b="0"/>
                  <wp:wrapNone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3F245796" w14:textId="77777777" w:rsidR="00CC3202" w:rsidRDefault="00CC3202" w:rsidP="00AA0737">
            <w:pPr>
              <w:jc w:val="left"/>
            </w:pPr>
          </w:p>
        </w:tc>
      </w:tr>
      <w:tr w:rsidR="00CC3202" w14:paraId="40FC42AA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07DF4DE6" w14:textId="77777777" w:rsidR="00CC3202" w:rsidRDefault="00CC3202" w:rsidP="008A067C"/>
        </w:tc>
        <w:tc>
          <w:tcPr>
            <w:tcW w:w="5310" w:type="dxa"/>
            <w:vAlign w:val="center"/>
          </w:tcPr>
          <w:p w14:paraId="1CBC1725" w14:textId="77777777" w:rsidR="00CC3202" w:rsidRDefault="00CC3202" w:rsidP="00A924D8">
            <w:r>
              <w:t>Kevin Francis, Director</w:t>
            </w:r>
          </w:p>
          <w:p w14:paraId="76D0AED2" w14:textId="77777777" w:rsidR="00CC3202" w:rsidRDefault="00CC3202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3ECF99F6" w14:textId="77777777" w:rsidR="00CC3202" w:rsidRDefault="00CC3202" w:rsidP="008A067C"/>
        </w:tc>
        <w:tc>
          <w:tcPr>
            <w:tcW w:w="3330" w:type="dxa"/>
            <w:vAlign w:val="center"/>
          </w:tcPr>
          <w:p w14:paraId="3D524CF5" w14:textId="77777777" w:rsidR="00CC3202" w:rsidRDefault="00CC3202" w:rsidP="00A924D8">
            <w:r>
              <w:t>Mike Ruth, Professor</w:t>
            </w:r>
          </w:p>
          <w:p w14:paraId="195F1DA3" w14:textId="77777777" w:rsidR="00CC3202" w:rsidRDefault="00CC3202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7100A664" w14:textId="77777777" w:rsidR="00CC3202" w:rsidRDefault="00CC3202" w:rsidP="008A067C"/>
        </w:tc>
      </w:tr>
    </w:tbl>
    <w:p w14:paraId="289642CF" w14:textId="77777777" w:rsidR="00CC3202" w:rsidRDefault="00CC3202" w:rsidP="00AA0737">
      <w:pPr>
        <w:pStyle w:val="BodyText"/>
        <w:sectPr w:rsidR="00CC3202" w:rsidSect="00CC3202">
          <w:headerReference w:type="default" r:id="rId20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CC3202" w14:paraId="05ACDEC0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278DCAE1" w14:textId="77777777" w:rsidR="00CC3202" w:rsidRDefault="00CC3202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7936" behindDoc="1" locked="0" layoutInCell="1" allowOverlap="1" wp14:anchorId="08B548CC" wp14:editId="2DB65D8D">
                  <wp:simplePos x="0" y="0"/>
                  <wp:positionH relativeFrom="column">
                    <wp:posOffset>6693535</wp:posOffset>
                  </wp:positionH>
                  <wp:positionV relativeFrom="paragraph">
                    <wp:posOffset>-1336040</wp:posOffset>
                  </wp:positionV>
                  <wp:extent cx="1842770" cy="1316990"/>
                  <wp:effectExtent l="0" t="0" r="0" b="0"/>
                  <wp:wrapNone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CC3202" w14:paraId="59691279" w14:textId="77777777" w:rsidTr="00AA0737">
        <w:trPr>
          <w:jc w:val="center"/>
        </w:trPr>
        <w:tc>
          <w:tcPr>
            <w:tcW w:w="12960" w:type="dxa"/>
            <w:gridSpan w:val="5"/>
          </w:tcPr>
          <w:p w14:paraId="53EA2A64" w14:textId="77777777" w:rsidR="00CC3202" w:rsidRDefault="00CC3202" w:rsidP="00A924D8">
            <w:pPr>
              <w:pStyle w:val="Subtitle"/>
              <w:jc w:val="both"/>
            </w:pPr>
          </w:p>
        </w:tc>
      </w:tr>
      <w:tr w:rsidR="00CC3202" w14:paraId="425DD5F2" w14:textId="77777777" w:rsidTr="00AA0737">
        <w:trPr>
          <w:jc w:val="center"/>
        </w:trPr>
        <w:tc>
          <w:tcPr>
            <w:tcW w:w="12960" w:type="dxa"/>
            <w:gridSpan w:val="5"/>
          </w:tcPr>
          <w:p w14:paraId="2EF68520" w14:textId="77777777" w:rsidR="00CC3202" w:rsidRDefault="00CC3202" w:rsidP="004D77DC">
            <w:r>
              <w:t>This is to certify that</w:t>
            </w:r>
          </w:p>
        </w:tc>
      </w:tr>
      <w:tr w:rsidR="00CC3202" w14:paraId="12FA66C3" w14:textId="77777777" w:rsidTr="00AA0737">
        <w:trPr>
          <w:jc w:val="center"/>
        </w:trPr>
        <w:tc>
          <w:tcPr>
            <w:tcW w:w="12960" w:type="dxa"/>
            <w:gridSpan w:val="5"/>
          </w:tcPr>
          <w:p w14:paraId="24E57D08" w14:textId="77777777" w:rsidR="00CC3202" w:rsidRDefault="00CC3202" w:rsidP="00CE3FAF">
            <w:pPr>
              <w:pStyle w:val="Name"/>
            </w:pPr>
            <w:r w:rsidRPr="002C67FB">
              <w:rPr>
                <w:noProof/>
              </w:rPr>
              <w:t>Anna</w:t>
            </w:r>
            <w:r>
              <w:t xml:space="preserve"> </w:t>
            </w:r>
            <w:r w:rsidRPr="002C67FB">
              <w:rPr>
                <w:noProof/>
              </w:rPr>
              <w:t>Duron</w:t>
            </w:r>
          </w:p>
        </w:tc>
      </w:tr>
      <w:tr w:rsidR="00CC3202" w14:paraId="35E606D5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2B450BED" w14:textId="77777777" w:rsidR="00CC3202" w:rsidRDefault="00CC3202" w:rsidP="00A924D8">
            <w:r>
              <w:t xml:space="preserve">Successfully completed the requirements for the </w:t>
            </w:r>
          </w:p>
          <w:p w14:paraId="12E748B6" w14:textId="77777777" w:rsidR="00CC3202" w:rsidRDefault="00CC3202" w:rsidP="00A924D8">
            <w:r>
              <w:t>Geographic Information Systems Certificate in the Master of Environmental Studies Program,</w:t>
            </w:r>
          </w:p>
          <w:p w14:paraId="4DDD17C7" w14:textId="77777777" w:rsidR="00CC3202" w:rsidRPr="00AA0737" w:rsidRDefault="00CC3202" w:rsidP="00A924D8">
            <w:r>
              <w:t>Winter of 2020</w:t>
            </w:r>
          </w:p>
        </w:tc>
      </w:tr>
      <w:tr w:rsidR="00CC3202" w14:paraId="356C59F3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54A0F58A" w14:textId="77777777" w:rsidR="00CC3202" w:rsidRDefault="00CC3202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3DF89902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482FC0D7" wp14:editId="6B05D10B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-200025</wp:posOffset>
                  </wp:positionV>
                  <wp:extent cx="2681605" cy="577850"/>
                  <wp:effectExtent l="0" t="0" r="0" b="0"/>
                  <wp:wrapNone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182" b="89394" l="327" r="81373">
                                        <a14:foregroundMark x1="4248" y1="40909" x2="4248" y2="40909"/>
                                        <a14:foregroundMark x1="16340" y1="53030" x2="16340" y2="53030"/>
                                        <a14:foregroundMark x1="17974" y1="57576" x2="17974" y2="57576"/>
                                        <a14:foregroundMark x1="23203" y1="28788" x2="23203" y2="28788"/>
                                        <a14:foregroundMark x1="33007" y1="63636" x2="33007" y2="63636"/>
                                        <a14:foregroundMark x1="36928" y1="60606" x2="36928" y2="60606"/>
                                        <a14:foregroundMark x1="47386" y1="53030" x2="47386" y2="53030"/>
                                        <a14:foregroundMark x1="16993" y1="56061" x2="16993" y2="56061"/>
                                        <a14:foregroundMark x1="19281" y1="54545" x2="19281" y2="545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0512AE75" w14:textId="77777777" w:rsidR="00CC3202" w:rsidRDefault="00CC3202" w:rsidP="00AA0737"/>
        </w:tc>
        <w:tc>
          <w:tcPr>
            <w:tcW w:w="3330" w:type="dxa"/>
            <w:vAlign w:val="bottom"/>
          </w:tcPr>
          <w:p w14:paraId="38BB71FB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59318423" wp14:editId="5BA71758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-332740</wp:posOffset>
                  </wp:positionV>
                  <wp:extent cx="2468880" cy="1298575"/>
                  <wp:effectExtent l="0" t="0" r="0" b="0"/>
                  <wp:wrapNone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0A107BDC" w14:textId="77777777" w:rsidR="00CC3202" w:rsidRDefault="00CC3202" w:rsidP="00AA0737">
            <w:pPr>
              <w:jc w:val="left"/>
            </w:pPr>
          </w:p>
        </w:tc>
      </w:tr>
      <w:tr w:rsidR="00CC3202" w14:paraId="28BE4BCA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18C38D81" w14:textId="77777777" w:rsidR="00CC3202" w:rsidRDefault="00CC3202" w:rsidP="008A067C"/>
        </w:tc>
        <w:tc>
          <w:tcPr>
            <w:tcW w:w="5310" w:type="dxa"/>
            <w:vAlign w:val="center"/>
          </w:tcPr>
          <w:p w14:paraId="2118599E" w14:textId="77777777" w:rsidR="00CC3202" w:rsidRDefault="00CC3202" w:rsidP="00A924D8">
            <w:r>
              <w:t>Kevin Francis, Director</w:t>
            </w:r>
          </w:p>
          <w:p w14:paraId="3E32CE60" w14:textId="77777777" w:rsidR="00CC3202" w:rsidRDefault="00CC3202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3E2419C2" w14:textId="77777777" w:rsidR="00CC3202" w:rsidRDefault="00CC3202" w:rsidP="008A067C"/>
        </w:tc>
        <w:tc>
          <w:tcPr>
            <w:tcW w:w="3330" w:type="dxa"/>
            <w:vAlign w:val="center"/>
          </w:tcPr>
          <w:p w14:paraId="09FCFC00" w14:textId="77777777" w:rsidR="00CC3202" w:rsidRDefault="00CC3202" w:rsidP="00A924D8">
            <w:r>
              <w:t>Mike Ruth, Professor</w:t>
            </w:r>
          </w:p>
          <w:p w14:paraId="495C3B48" w14:textId="77777777" w:rsidR="00CC3202" w:rsidRDefault="00CC3202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725B043B" w14:textId="77777777" w:rsidR="00CC3202" w:rsidRDefault="00CC3202" w:rsidP="008A067C"/>
        </w:tc>
      </w:tr>
    </w:tbl>
    <w:p w14:paraId="276E3DB4" w14:textId="77777777" w:rsidR="00CC3202" w:rsidRDefault="00CC3202" w:rsidP="00AA0737">
      <w:pPr>
        <w:pStyle w:val="BodyText"/>
        <w:sectPr w:rsidR="00CC3202" w:rsidSect="00CC3202">
          <w:headerReference w:type="default" r:id="rId21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CC3202" w14:paraId="3D341815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4B41FA82" w14:textId="77777777" w:rsidR="00CC3202" w:rsidRDefault="00CC3202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2032" behindDoc="1" locked="0" layoutInCell="1" allowOverlap="1" wp14:anchorId="343762A3" wp14:editId="4BCFCE9F">
                  <wp:simplePos x="0" y="0"/>
                  <wp:positionH relativeFrom="column">
                    <wp:posOffset>6693535</wp:posOffset>
                  </wp:positionH>
                  <wp:positionV relativeFrom="paragraph">
                    <wp:posOffset>-1336040</wp:posOffset>
                  </wp:positionV>
                  <wp:extent cx="1842770" cy="1316990"/>
                  <wp:effectExtent l="0" t="0" r="0" b="0"/>
                  <wp:wrapNone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CC3202" w14:paraId="384B0C17" w14:textId="77777777" w:rsidTr="00AA0737">
        <w:trPr>
          <w:jc w:val="center"/>
        </w:trPr>
        <w:tc>
          <w:tcPr>
            <w:tcW w:w="12960" w:type="dxa"/>
            <w:gridSpan w:val="5"/>
          </w:tcPr>
          <w:p w14:paraId="128CA2B7" w14:textId="77777777" w:rsidR="00CC3202" w:rsidRDefault="00CC3202" w:rsidP="00A924D8">
            <w:pPr>
              <w:pStyle w:val="Subtitle"/>
              <w:jc w:val="both"/>
            </w:pPr>
          </w:p>
        </w:tc>
      </w:tr>
      <w:tr w:rsidR="00CC3202" w14:paraId="6897C8C7" w14:textId="77777777" w:rsidTr="00AA0737">
        <w:trPr>
          <w:jc w:val="center"/>
        </w:trPr>
        <w:tc>
          <w:tcPr>
            <w:tcW w:w="12960" w:type="dxa"/>
            <w:gridSpan w:val="5"/>
          </w:tcPr>
          <w:p w14:paraId="321B9E61" w14:textId="77777777" w:rsidR="00CC3202" w:rsidRDefault="00CC3202" w:rsidP="004D77DC">
            <w:r>
              <w:t>This is to certify that</w:t>
            </w:r>
          </w:p>
        </w:tc>
      </w:tr>
      <w:tr w:rsidR="00CC3202" w14:paraId="35478A04" w14:textId="77777777" w:rsidTr="00AA0737">
        <w:trPr>
          <w:jc w:val="center"/>
        </w:trPr>
        <w:tc>
          <w:tcPr>
            <w:tcW w:w="12960" w:type="dxa"/>
            <w:gridSpan w:val="5"/>
          </w:tcPr>
          <w:p w14:paraId="21FE5675" w14:textId="77777777" w:rsidR="00CC3202" w:rsidRDefault="00CC3202" w:rsidP="00CE3FAF">
            <w:pPr>
              <w:pStyle w:val="Name"/>
            </w:pPr>
            <w:r w:rsidRPr="002C67FB">
              <w:rPr>
                <w:noProof/>
              </w:rPr>
              <w:t>Amber</w:t>
            </w:r>
            <w:r>
              <w:t xml:space="preserve"> </w:t>
            </w:r>
            <w:r w:rsidRPr="002C67FB">
              <w:rPr>
                <w:noProof/>
              </w:rPr>
              <w:t>Fisher</w:t>
            </w:r>
          </w:p>
        </w:tc>
      </w:tr>
      <w:tr w:rsidR="00CC3202" w14:paraId="3116EA95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1486882F" w14:textId="77777777" w:rsidR="00CC3202" w:rsidRDefault="00CC3202" w:rsidP="00A924D8">
            <w:r>
              <w:t xml:space="preserve">Successfully completed the requirements for the </w:t>
            </w:r>
          </w:p>
          <w:p w14:paraId="0823268E" w14:textId="77777777" w:rsidR="00CC3202" w:rsidRDefault="00CC3202" w:rsidP="00A924D8">
            <w:r>
              <w:t>Geographic Information Systems Certificate in the Master of Environmental Studies Program,</w:t>
            </w:r>
          </w:p>
          <w:p w14:paraId="478AC0E5" w14:textId="77777777" w:rsidR="00CC3202" w:rsidRPr="00AA0737" w:rsidRDefault="00CC3202" w:rsidP="00A924D8">
            <w:r>
              <w:t>Winter of 2020</w:t>
            </w:r>
          </w:p>
        </w:tc>
      </w:tr>
      <w:tr w:rsidR="00CC3202" w14:paraId="2EB1FB1A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5732245A" w14:textId="77777777" w:rsidR="00CC3202" w:rsidRDefault="00CC3202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39A982D0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7E368792" wp14:editId="0CFBD5C4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-200025</wp:posOffset>
                  </wp:positionV>
                  <wp:extent cx="2681605" cy="577850"/>
                  <wp:effectExtent l="0" t="0" r="0" b="0"/>
                  <wp:wrapNone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182" b="89394" l="327" r="81373">
                                        <a14:foregroundMark x1="4248" y1="40909" x2="4248" y2="40909"/>
                                        <a14:foregroundMark x1="16340" y1="53030" x2="16340" y2="53030"/>
                                        <a14:foregroundMark x1="17974" y1="57576" x2="17974" y2="57576"/>
                                        <a14:foregroundMark x1="23203" y1="28788" x2="23203" y2="28788"/>
                                        <a14:foregroundMark x1="33007" y1="63636" x2="33007" y2="63636"/>
                                        <a14:foregroundMark x1="36928" y1="60606" x2="36928" y2="60606"/>
                                        <a14:foregroundMark x1="47386" y1="53030" x2="47386" y2="53030"/>
                                        <a14:foregroundMark x1="16993" y1="56061" x2="16993" y2="56061"/>
                                        <a14:foregroundMark x1="19281" y1="54545" x2="19281" y2="545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370C318A" w14:textId="77777777" w:rsidR="00CC3202" w:rsidRDefault="00CC3202" w:rsidP="00AA0737"/>
        </w:tc>
        <w:tc>
          <w:tcPr>
            <w:tcW w:w="3330" w:type="dxa"/>
            <w:vAlign w:val="bottom"/>
          </w:tcPr>
          <w:p w14:paraId="69D55C03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34447F12" wp14:editId="42CB983A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-332740</wp:posOffset>
                  </wp:positionV>
                  <wp:extent cx="2468880" cy="1298575"/>
                  <wp:effectExtent l="0" t="0" r="0" b="0"/>
                  <wp:wrapNone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3937D9F9" w14:textId="77777777" w:rsidR="00CC3202" w:rsidRDefault="00CC3202" w:rsidP="00AA0737">
            <w:pPr>
              <w:jc w:val="left"/>
            </w:pPr>
          </w:p>
        </w:tc>
      </w:tr>
      <w:tr w:rsidR="00CC3202" w14:paraId="64E47173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7CFADF85" w14:textId="77777777" w:rsidR="00CC3202" w:rsidRDefault="00CC3202" w:rsidP="008A067C"/>
        </w:tc>
        <w:tc>
          <w:tcPr>
            <w:tcW w:w="5310" w:type="dxa"/>
            <w:vAlign w:val="center"/>
          </w:tcPr>
          <w:p w14:paraId="3F5DF1AB" w14:textId="77777777" w:rsidR="00CC3202" w:rsidRDefault="00CC3202" w:rsidP="00A924D8">
            <w:r>
              <w:t>Kevin Francis, Director</w:t>
            </w:r>
          </w:p>
          <w:p w14:paraId="120D0CCF" w14:textId="77777777" w:rsidR="00CC3202" w:rsidRDefault="00CC3202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19B112F4" w14:textId="77777777" w:rsidR="00CC3202" w:rsidRDefault="00CC3202" w:rsidP="008A067C"/>
        </w:tc>
        <w:tc>
          <w:tcPr>
            <w:tcW w:w="3330" w:type="dxa"/>
            <w:vAlign w:val="center"/>
          </w:tcPr>
          <w:p w14:paraId="3930E57F" w14:textId="77777777" w:rsidR="00CC3202" w:rsidRDefault="00CC3202" w:rsidP="00A924D8">
            <w:r>
              <w:t>Mike Ruth, Professor</w:t>
            </w:r>
          </w:p>
          <w:p w14:paraId="23E0FE39" w14:textId="77777777" w:rsidR="00CC3202" w:rsidRDefault="00CC3202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09859652" w14:textId="77777777" w:rsidR="00CC3202" w:rsidRDefault="00CC3202" w:rsidP="008A067C"/>
        </w:tc>
      </w:tr>
    </w:tbl>
    <w:p w14:paraId="2AE12251" w14:textId="77777777" w:rsidR="00CC3202" w:rsidRDefault="00CC3202" w:rsidP="00AA0737">
      <w:pPr>
        <w:pStyle w:val="BodyText"/>
        <w:sectPr w:rsidR="00CC3202" w:rsidSect="00CC3202">
          <w:headerReference w:type="default" r:id="rId22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CC3202" w14:paraId="67EFB95D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19EE5997" w14:textId="77777777" w:rsidR="00CC3202" w:rsidRDefault="00CC3202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6128" behindDoc="1" locked="0" layoutInCell="1" allowOverlap="1" wp14:anchorId="179BB5E0" wp14:editId="4B9D0CD2">
                  <wp:simplePos x="0" y="0"/>
                  <wp:positionH relativeFrom="column">
                    <wp:posOffset>6693535</wp:posOffset>
                  </wp:positionH>
                  <wp:positionV relativeFrom="paragraph">
                    <wp:posOffset>-1336040</wp:posOffset>
                  </wp:positionV>
                  <wp:extent cx="1842770" cy="1316990"/>
                  <wp:effectExtent l="0" t="0" r="0" b="0"/>
                  <wp:wrapNone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CC3202" w14:paraId="0F4BC638" w14:textId="77777777" w:rsidTr="00AA0737">
        <w:trPr>
          <w:jc w:val="center"/>
        </w:trPr>
        <w:tc>
          <w:tcPr>
            <w:tcW w:w="12960" w:type="dxa"/>
            <w:gridSpan w:val="5"/>
          </w:tcPr>
          <w:p w14:paraId="72A717DF" w14:textId="77777777" w:rsidR="00CC3202" w:rsidRDefault="00CC3202" w:rsidP="00A924D8">
            <w:pPr>
              <w:pStyle w:val="Subtitle"/>
              <w:jc w:val="both"/>
            </w:pPr>
          </w:p>
        </w:tc>
      </w:tr>
      <w:tr w:rsidR="00CC3202" w14:paraId="3FB5A8EE" w14:textId="77777777" w:rsidTr="00AA0737">
        <w:trPr>
          <w:jc w:val="center"/>
        </w:trPr>
        <w:tc>
          <w:tcPr>
            <w:tcW w:w="12960" w:type="dxa"/>
            <w:gridSpan w:val="5"/>
          </w:tcPr>
          <w:p w14:paraId="68FFFDBA" w14:textId="77777777" w:rsidR="00CC3202" w:rsidRDefault="00CC3202" w:rsidP="004D77DC">
            <w:r>
              <w:t>This is to certify that</w:t>
            </w:r>
          </w:p>
        </w:tc>
      </w:tr>
      <w:tr w:rsidR="00CC3202" w14:paraId="279D92CE" w14:textId="77777777" w:rsidTr="00AA0737">
        <w:trPr>
          <w:jc w:val="center"/>
        </w:trPr>
        <w:tc>
          <w:tcPr>
            <w:tcW w:w="12960" w:type="dxa"/>
            <w:gridSpan w:val="5"/>
          </w:tcPr>
          <w:p w14:paraId="371E7C91" w14:textId="77777777" w:rsidR="00CC3202" w:rsidRDefault="00CC3202" w:rsidP="00CE3FAF">
            <w:pPr>
              <w:pStyle w:val="Name"/>
            </w:pPr>
            <w:r w:rsidRPr="002C67FB">
              <w:rPr>
                <w:noProof/>
              </w:rPr>
              <w:t>Jamie</w:t>
            </w:r>
            <w:r>
              <w:t xml:space="preserve"> </w:t>
            </w:r>
            <w:r w:rsidRPr="002C67FB">
              <w:rPr>
                <w:noProof/>
              </w:rPr>
              <w:t>Hutchinson</w:t>
            </w:r>
          </w:p>
        </w:tc>
      </w:tr>
      <w:tr w:rsidR="00CC3202" w14:paraId="591F81F0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6315B14A" w14:textId="77777777" w:rsidR="00CC3202" w:rsidRDefault="00CC3202" w:rsidP="00A924D8">
            <w:r>
              <w:t xml:space="preserve">Successfully completed the requirements for the </w:t>
            </w:r>
          </w:p>
          <w:p w14:paraId="523F5686" w14:textId="77777777" w:rsidR="00CC3202" w:rsidRDefault="00CC3202" w:rsidP="00A924D8">
            <w:r>
              <w:t>Geographic Information Systems Certificate in the Master of Environmental Studies Program,</w:t>
            </w:r>
          </w:p>
          <w:p w14:paraId="62E72912" w14:textId="77777777" w:rsidR="00CC3202" w:rsidRPr="00AA0737" w:rsidRDefault="00CC3202" w:rsidP="00A924D8">
            <w:r>
              <w:t>Winter of 2020</w:t>
            </w:r>
          </w:p>
        </w:tc>
      </w:tr>
      <w:tr w:rsidR="00CC3202" w14:paraId="6052CCDA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28C8AB55" w14:textId="77777777" w:rsidR="00CC3202" w:rsidRDefault="00CC3202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356198DF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6301A1D7" wp14:editId="50AA8EDE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-200025</wp:posOffset>
                  </wp:positionV>
                  <wp:extent cx="2681605" cy="577850"/>
                  <wp:effectExtent l="0" t="0" r="0" b="0"/>
                  <wp:wrapNone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182" b="89394" l="327" r="81373">
                                        <a14:foregroundMark x1="4248" y1="40909" x2="4248" y2="40909"/>
                                        <a14:foregroundMark x1="16340" y1="53030" x2="16340" y2="53030"/>
                                        <a14:foregroundMark x1="17974" y1="57576" x2="17974" y2="57576"/>
                                        <a14:foregroundMark x1="23203" y1="28788" x2="23203" y2="28788"/>
                                        <a14:foregroundMark x1="33007" y1="63636" x2="33007" y2="63636"/>
                                        <a14:foregroundMark x1="36928" y1="60606" x2="36928" y2="60606"/>
                                        <a14:foregroundMark x1="47386" y1="53030" x2="47386" y2="53030"/>
                                        <a14:foregroundMark x1="16993" y1="56061" x2="16993" y2="56061"/>
                                        <a14:foregroundMark x1="19281" y1="54545" x2="19281" y2="545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7C32774D" w14:textId="77777777" w:rsidR="00CC3202" w:rsidRDefault="00CC3202" w:rsidP="00AA0737"/>
        </w:tc>
        <w:tc>
          <w:tcPr>
            <w:tcW w:w="3330" w:type="dxa"/>
            <w:vAlign w:val="bottom"/>
          </w:tcPr>
          <w:p w14:paraId="3717D270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3A37CBB7" wp14:editId="098F08FF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-332740</wp:posOffset>
                  </wp:positionV>
                  <wp:extent cx="2468880" cy="1298575"/>
                  <wp:effectExtent l="0" t="0" r="0" b="0"/>
                  <wp:wrapNone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27F0EA21" w14:textId="77777777" w:rsidR="00CC3202" w:rsidRDefault="00CC3202" w:rsidP="00AA0737">
            <w:pPr>
              <w:jc w:val="left"/>
            </w:pPr>
          </w:p>
        </w:tc>
      </w:tr>
      <w:tr w:rsidR="00CC3202" w14:paraId="5DC56B74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6389B15E" w14:textId="77777777" w:rsidR="00CC3202" w:rsidRDefault="00CC3202" w:rsidP="008A067C"/>
        </w:tc>
        <w:tc>
          <w:tcPr>
            <w:tcW w:w="5310" w:type="dxa"/>
            <w:vAlign w:val="center"/>
          </w:tcPr>
          <w:p w14:paraId="34664BC0" w14:textId="77777777" w:rsidR="00CC3202" w:rsidRDefault="00CC3202" w:rsidP="00A924D8">
            <w:r>
              <w:t>Kevin Francis, Director</w:t>
            </w:r>
          </w:p>
          <w:p w14:paraId="5374CE1B" w14:textId="77777777" w:rsidR="00CC3202" w:rsidRDefault="00CC3202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4313B4FB" w14:textId="77777777" w:rsidR="00CC3202" w:rsidRDefault="00CC3202" w:rsidP="008A067C"/>
        </w:tc>
        <w:tc>
          <w:tcPr>
            <w:tcW w:w="3330" w:type="dxa"/>
            <w:vAlign w:val="center"/>
          </w:tcPr>
          <w:p w14:paraId="6612CC7C" w14:textId="77777777" w:rsidR="00CC3202" w:rsidRDefault="00CC3202" w:rsidP="00A924D8">
            <w:r>
              <w:t>Mike Ruth, Professor</w:t>
            </w:r>
          </w:p>
          <w:p w14:paraId="7A3B9FF0" w14:textId="77777777" w:rsidR="00CC3202" w:rsidRDefault="00CC3202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5C73B3CB" w14:textId="77777777" w:rsidR="00CC3202" w:rsidRDefault="00CC3202" w:rsidP="008A067C"/>
        </w:tc>
      </w:tr>
    </w:tbl>
    <w:p w14:paraId="79B832E1" w14:textId="77777777" w:rsidR="00CC3202" w:rsidRDefault="00CC3202" w:rsidP="00AA0737">
      <w:pPr>
        <w:pStyle w:val="BodyText"/>
        <w:sectPr w:rsidR="00CC3202" w:rsidSect="00CC3202">
          <w:headerReference w:type="default" r:id="rId23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CC3202" w14:paraId="454FFE25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2A84D79A" w14:textId="77777777" w:rsidR="00CC3202" w:rsidRDefault="00CC3202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0224" behindDoc="1" locked="0" layoutInCell="1" allowOverlap="1" wp14:anchorId="4F58C620" wp14:editId="1BB588E7">
                  <wp:simplePos x="0" y="0"/>
                  <wp:positionH relativeFrom="column">
                    <wp:posOffset>6693535</wp:posOffset>
                  </wp:positionH>
                  <wp:positionV relativeFrom="paragraph">
                    <wp:posOffset>-1336040</wp:posOffset>
                  </wp:positionV>
                  <wp:extent cx="1842770" cy="1316990"/>
                  <wp:effectExtent l="0" t="0" r="0" b="0"/>
                  <wp:wrapNone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CC3202" w14:paraId="28101B38" w14:textId="77777777" w:rsidTr="00AA0737">
        <w:trPr>
          <w:jc w:val="center"/>
        </w:trPr>
        <w:tc>
          <w:tcPr>
            <w:tcW w:w="12960" w:type="dxa"/>
            <w:gridSpan w:val="5"/>
          </w:tcPr>
          <w:p w14:paraId="28D5AB0F" w14:textId="77777777" w:rsidR="00CC3202" w:rsidRDefault="00CC3202" w:rsidP="00A924D8">
            <w:pPr>
              <w:pStyle w:val="Subtitle"/>
              <w:jc w:val="both"/>
            </w:pPr>
          </w:p>
        </w:tc>
      </w:tr>
      <w:tr w:rsidR="00CC3202" w14:paraId="129CE367" w14:textId="77777777" w:rsidTr="00AA0737">
        <w:trPr>
          <w:jc w:val="center"/>
        </w:trPr>
        <w:tc>
          <w:tcPr>
            <w:tcW w:w="12960" w:type="dxa"/>
            <w:gridSpan w:val="5"/>
          </w:tcPr>
          <w:p w14:paraId="0CF0F2BD" w14:textId="77777777" w:rsidR="00CC3202" w:rsidRDefault="00CC3202" w:rsidP="004D77DC">
            <w:r>
              <w:t>This is to certify that</w:t>
            </w:r>
          </w:p>
        </w:tc>
      </w:tr>
      <w:tr w:rsidR="00CC3202" w14:paraId="6EB19DF0" w14:textId="77777777" w:rsidTr="00AA0737">
        <w:trPr>
          <w:jc w:val="center"/>
        </w:trPr>
        <w:tc>
          <w:tcPr>
            <w:tcW w:w="12960" w:type="dxa"/>
            <w:gridSpan w:val="5"/>
          </w:tcPr>
          <w:p w14:paraId="27CC9660" w14:textId="77777777" w:rsidR="00CC3202" w:rsidRDefault="00CC3202" w:rsidP="00CE3FAF">
            <w:pPr>
              <w:pStyle w:val="Name"/>
            </w:pPr>
            <w:r w:rsidRPr="002C67FB">
              <w:rPr>
                <w:noProof/>
              </w:rPr>
              <w:t>Graham</w:t>
            </w:r>
            <w:r>
              <w:t xml:space="preserve"> </w:t>
            </w:r>
            <w:r w:rsidRPr="002C67FB">
              <w:rPr>
                <w:noProof/>
              </w:rPr>
              <w:t>Klag</w:t>
            </w:r>
          </w:p>
        </w:tc>
      </w:tr>
      <w:tr w:rsidR="00CC3202" w14:paraId="47372556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2F0501D1" w14:textId="77777777" w:rsidR="00CC3202" w:rsidRDefault="00CC3202" w:rsidP="00A924D8">
            <w:r>
              <w:t xml:space="preserve">Successfully completed the requirements for the </w:t>
            </w:r>
          </w:p>
          <w:p w14:paraId="6E236BB1" w14:textId="77777777" w:rsidR="00CC3202" w:rsidRDefault="00CC3202" w:rsidP="00A924D8">
            <w:r>
              <w:t>Geographic Information Systems Certificate in the Master of Environmental Studies Program,</w:t>
            </w:r>
          </w:p>
          <w:p w14:paraId="5FE74B0D" w14:textId="77777777" w:rsidR="00CC3202" w:rsidRPr="00AA0737" w:rsidRDefault="00CC3202" w:rsidP="00A924D8">
            <w:r>
              <w:t>Winter of 2020</w:t>
            </w:r>
          </w:p>
        </w:tc>
      </w:tr>
      <w:tr w:rsidR="00CC3202" w14:paraId="02BCD6BE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29A0387F" w14:textId="77777777" w:rsidR="00CC3202" w:rsidRDefault="00CC3202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02A43B54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1E51C024" wp14:editId="4144DDB9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-200025</wp:posOffset>
                  </wp:positionV>
                  <wp:extent cx="2681605" cy="577850"/>
                  <wp:effectExtent l="0" t="0" r="0" b="0"/>
                  <wp:wrapNone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182" b="89394" l="327" r="81373">
                                        <a14:foregroundMark x1="4248" y1="40909" x2="4248" y2="40909"/>
                                        <a14:foregroundMark x1="16340" y1="53030" x2="16340" y2="53030"/>
                                        <a14:foregroundMark x1="17974" y1="57576" x2="17974" y2="57576"/>
                                        <a14:foregroundMark x1="23203" y1="28788" x2="23203" y2="28788"/>
                                        <a14:foregroundMark x1="33007" y1="63636" x2="33007" y2="63636"/>
                                        <a14:foregroundMark x1="36928" y1="60606" x2="36928" y2="60606"/>
                                        <a14:foregroundMark x1="47386" y1="53030" x2="47386" y2="53030"/>
                                        <a14:foregroundMark x1="16993" y1="56061" x2="16993" y2="56061"/>
                                        <a14:foregroundMark x1="19281" y1="54545" x2="19281" y2="545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7184BB29" w14:textId="77777777" w:rsidR="00CC3202" w:rsidRDefault="00CC3202" w:rsidP="00AA0737"/>
        </w:tc>
        <w:tc>
          <w:tcPr>
            <w:tcW w:w="3330" w:type="dxa"/>
            <w:vAlign w:val="bottom"/>
          </w:tcPr>
          <w:p w14:paraId="0C0D1633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09FAE857" wp14:editId="79AFF4D2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-332740</wp:posOffset>
                  </wp:positionV>
                  <wp:extent cx="2468880" cy="1298575"/>
                  <wp:effectExtent l="0" t="0" r="0" b="0"/>
                  <wp:wrapNone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6D196822" w14:textId="77777777" w:rsidR="00CC3202" w:rsidRDefault="00CC3202" w:rsidP="00AA0737">
            <w:pPr>
              <w:jc w:val="left"/>
            </w:pPr>
          </w:p>
        </w:tc>
      </w:tr>
      <w:tr w:rsidR="00CC3202" w14:paraId="5794BD5E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2186EA34" w14:textId="77777777" w:rsidR="00CC3202" w:rsidRDefault="00CC3202" w:rsidP="008A067C"/>
        </w:tc>
        <w:tc>
          <w:tcPr>
            <w:tcW w:w="5310" w:type="dxa"/>
            <w:vAlign w:val="center"/>
          </w:tcPr>
          <w:p w14:paraId="4FD382B1" w14:textId="77777777" w:rsidR="00CC3202" w:rsidRDefault="00CC3202" w:rsidP="00A924D8">
            <w:r>
              <w:t>Kevin Francis, Director</w:t>
            </w:r>
          </w:p>
          <w:p w14:paraId="00499AD2" w14:textId="77777777" w:rsidR="00CC3202" w:rsidRDefault="00CC3202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22C50797" w14:textId="77777777" w:rsidR="00CC3202" w:rsidRDefault="00CC3202" w:rsidP="008A067C"/>
        </w:tc>
        <w:tc>
          <w:tcPr>
            <w:tcW w:w="3330" w:type="dxa"/>
            <w:vAlign w:val="center"/>
          </w:tcPr>
          <w:p w14:paraId="7BC0E027" w14:textId="77777777" w:rsidR="00CC3202" w:rsidRDefault="00CC3202" w:rsidP="00A924D8">
            <w:r>
              <w:t>Mike Ruth, Professor</w:t>
            </w:r>
          </w:p>
          <w:p w14:paraId="31643E84" w14:textId="77777777" w:rsidR="00CC3202" w:rsidRDefault="00CC3202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6DBF1BA7" w14:textId="77777777" w:rsidR="00CC3202" w:rsidRDefault="00CC3202" w:rsidP="008A067C"/>
        </w:tc>
      </w:tr>
    </w:tbl>
    <w:p w14:paraId="0031A7FA" w14:textId="77777777" w:rsidR="00CC3202" w:rsidRDefault="00CC3202" w:rsidP="00AA0737">
      <w:pPr>
        <w:pStyle w:val="BodyText"/>
        <w:sectPr w:rsidR="00CC3202" w:rsidSect="00CC3202">
          <w:headerReference w:type="default" r:id="rId24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CC3202" w14:paraId="577E2EA7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0C05D9B8" w14:textId="77777777" w:rsidR="00CC3202" w:rsidRDefault="00CC3202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4320" behindDoc="1" locked="0" layoutInCell="1" allowOverlap="1" wp14:anchorId="6E50045D" wp14:editId="0EC4492B">
                  <wp:simplePos x="0" y="0"/>
                  <wp:positionH relativeFrom="column">
                    <wp:posOffset>6693535</wp:posOffset>
                  </wp:positionH>
                  <wp:positionV relativeFrom="paragraph">
                    <wp:posOffset>-1336040</wp:posOffset>
                  </wp:positionV>
                  <wp:extent cx="1842770" cy="1316990"/>
                  <wp:effectExtent l="0" t="0" r="0" b="0"/>
                  <wp:wrapNone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CC3202" w14:paraId="434FCD35" w14:textId="77777777" w:rsidTr="00AA0737">
        <w:trPr>
          <w:jc w:val="center"/>
        </w:trPr>
        <w:tc>
          <w:tcPr>
            <w:tcW w:w="12960" w:type="dxa"/>
            <w:gridSpan w:val="5"/>
          </w:tcPr>
          <w:p w14:paraId="1ED09779" w14:textId="77777777" w:rsidR="00CC3202" w:rsidRDefault="00CC3202" w:rsidP="00A924D8">
            <w:pPr>
              <w:pStyle w:val="Subtitle"/>
              <w:jc w:val="both"/>
            </w:pPr>
          </w:p>
        </w:tc>
      </w:tr>
      <w:tr w:rsidR="00CC3202" w14:paraId="3C17DD0B" w14:textId="77777777" w:rsidTr="00AA0737">
        <w:trPr>
          <w:jc w:val="center"/>
        </w:trPr>
        <w:tc>
          <w:tcPr>
            <w:tcW w:w="12960" w:type="dxa"/>
            <w:gridSpan w:val="5"/>
          </w:tcPr>
          <w:p w14:paraId="67803255" w14:textId="77777777" w:rsidR="00CC3202" w:rsidRDefault="00CC3202" w:rsidP="004D77DC">
            <w:r>
              <w:t>This is to certify that</w:t>
            </w:r>
          </w:p>
        </w:tc>
      </w:tr>
      <w:tr w:rsidR="00CC3202" w14:paraId="43031003" w14:textId="77777777" w:rsidTr="00AA0737">
        <w:trPr>
          <w:jc w:val="center"/>
        </w:trPr>
        <w:tc>
          <w:tcPr>
            <w:tcW w:w="12960" w:type="dxa"/>
            <w:gridSpan w:val="5"/>
          </w:tcPr>
          <w:p w14:paraId="7A87B3A1" w14:textId="77777777" w:rsidR="00CC3202" w:rsidRDefault="00CC3202" w:rsidP="00CE3FAF">
            <w:pPr>
              <w:pStyle w:val="Name"/>
            </w:pPr>
            <w:r w:rsidRPr="002C67FB">
              <w:rPr>
                <w:noProof/>
              </w:rPr>
              <w:t>Naomi</w:t>
            </w:r>
            <w:r>
              <w:t xml:space="preserve"> </w:t>
            </w:r>
            <w:r w:rsidRPr="002C67FB">
              <w:rPr>
                <w:noProof/>
              </w:rPr>
              <w:t>Korchonnoff</w:t>
            </w:r>
          </w:p>
        </w:tc>
      </w:tr>
      <w:tr w:rsidR="00CC3202" w14:paraId="564264CD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678A2BEA" w14:textId="77777777" w:rsidR="00CC3202" w:rsidRDefault="00CC3202" w:rsidP="00A924D8">
            <w:r>
              <w:t xml:space="preserve">Successfully completed the requirements for the </w:t>
            </w:r>
          </w:p>
          <w:p w14:paraId="3AC38E45" w14:textId="77777777" w:rsidR="00CC3202" w:rsidRDefault="00CC3202" w:rsidP="00A924D8">
            <w:r>
              <w:t>Geographic Information Systems Certificate in the Master of Environmental Studies Program,</w:t>
            </w:r>
          </w:p>
          <w:p w14:paraId="7B35B3DF" w14:textId="77777777" w:rsidR="00CC3202" w:rsidRPr="00AA0737" w:rsidRDefault="00CC3202" w:rsidP="00A924D8">
            <w:r>
              <w:t>Winter of 2020</w:t>
            </w:r>
          </w:p>
        </w:tc>
      </w:tr>
      <w:tr w:rsidR="00CC3202" w14:paraId="302D83F8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4C21F0CD" w14:textId="77777777" w:rsidR="00CC3202" w:rsidRDefault="00CC3202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4D1FCAA1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1B37A0F5" wp14:editId="4026A288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-200025</wp:posOffset>
                  </wp:positionV>
                  <wp:extent cx="2681605" cy="577850"/>
                  <wp:effectExtent l="0" t="0" r="0" b="0"/>
                  <wp:wrapNone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182" b="89394" l="327" r="81373">
                                        <a14:foregroundMark x1="4248" y1="40909" x2="4248" y2="40909"/>
                                        <a14:foregroundMark x1="16340" y1="53030" x2="16340" y2="53030"/>
                                        <a14:foregroundMark x1="17974" y1="57576" x2="17974" y2="57576"/>
                                        <a14:foregroundMark x1="23203" y1="28788" x2="23203" y2="28788"/>
                                        <a14:foregroundMark x1="33007" y1="63636" x2="33007" y2="63636"/>
                                        <a14:foregroundMark x1="36928" y1="60606" x2="36928" y2="60606"/>
                                        <a14:foregroundMark x1="47386" y1="53030" x2="47386" y2="53030"/>
                                        <a14:foregroundMark x1="16993" y1="56061" x2="16993" y2="56061"/>
                                        <a14:foregroundMark x1="19281" y1="54545" x2="19281" y2="545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57AD5A61" w14:textId="77777777" w:rsidR="00CC3202" w:rsidRDefault="00CC3202" w:rsidP="00AA0737"/>
        </w:tc>
        <w:tc>
          <w:tcPr>
            <w:tcW w:w="3330" w:type="dxa"/>
            <w:vAlign w:val="bottom"/>
          </w:tcPr>
          <w:p w14:paraId="3071178D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253618D8" wp14:editId="2763DD5A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-332740</wp:posOffset>
                  </wp:positionV>
                  <wp:extent cx="2468880" cy="1298575"/>
                  <wp:effectExtent l="0" t="0" r="0" b="0"/>
                  <wp:wrapNone/>
                  <wp:docPr id="282" name="Pictur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7DA14DAB" w14:textId="77777777" w:rsidR="00CC3202" w:rsidRDefault="00CC3202" w:rsidP="00AA0737">
            <w:pPr>
              <w:jc w:val="left"/>
            </w:pPr>
          </w:p>
        </w:tc>
      </w:tr>
      <w:tr w:rsidR="00CC3202" w14:paraId="05A4BF18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5D2C9BD5" w14:textId="77777777" w:rsidR="00CC3202" w:rsidRDefault="00CC3202" w:rsidP="008A067C"/>
        </w:tc>
        <w:tc>
          <w:tcPr>
            <w:tcW w:w="5310" w:type="dxa"/>
            <w:vAlign w:val="center"/>
          </w:tcPr>
          <w:p w14:paraId="136312F2" w14:textId="77777777" w:rsidR="00CC3202" w:rsidRDefault="00CC3202" w:rsidP="00A924D8">
            <w:r>
              <w:t>Kevin Francis, Director</w:t>
            </w:r>
          </w:p>
          <w:p w14:paraId="5ADA9C36" w14:textId="77777777" w:rsidR="00CC3202" w:rsidRDefault="00CC3202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0FA7BCB4" w14:textId="77777777" w:rsidR="00CC3202" w:rsidRDefault="00CC3202" w:rsidP="008A067C"/>
        </w:tc>
        <w:tc>
          <w:tcPr>
            <w:tcW w:w="3330" w:type="dxa"/>
            <w:vAlign w:val="center"/>
          </w:tcPr>
          <w:p w14:paraId="30FF0D40" w14:textId="77777777" w:rsidR="00CC3202" w:rsidRDefault="00CC3202" w:rsidP="00A924D8">
            <w:r>
              <w:t>Mike Ruth, Professor</w:t>
            </w:r>
          </w:p>
          <w:p w14:paraId="43AC0B25" w14:textId="77777777" w:rsidR="00CC3202" w:rsidRDefault="00CC3202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3A345B71" w14:textId="77777777" w:rsidR="00CC3202" w:rsidRDefault="00CC3202" w:rsidP="008A067C"/>
        </w:tc>
      </w:tr>
    </w:tbl>
    <w:p w14:paraId="1C43A24F" w14:textId="77777777" w:rsidR="00CC3202" w:rsidRDefault="00CC3202" w:rsidP="00AA0737">
      <w:pPr>
        <w:pStyle w:val="BodyText"/>
        <w:sectPr w:rsidR="00CC3202" w:rsidSect="00CC3202">
          <w:headerReference w:type="default" r:id="rId25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CC3202" w14:paraId="184FDFF1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69B67914" w14:textId="77777777" w:rsidR="00CC3202" w:rsidRDefault="00CC3202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8416" behindDoc="1" locked="0" layoutInCell="1" allowOverlap="1" wp14:anchorId="3D2F9917" wp14:editId="6610E790">
                  <wp:simplePos x="0" y="0"/>
                  <wp:positionH relativeFrom="column">
                    <wp:posOffset>6693535</wp:posOffset>
                  </wp:positionH>
                  <wp:positionV relativeFrom="paragraph">
                    <wp:posOffset>-1336040</wp:posOffset>
                  </wp:positionV>
                  <wp:extent cx="1842770" cy="1316990"/>
                  <wp:effectExtent l="0" t="0" r="0" b="0"/>
                  <wp:wrapNone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CC3202" w14:paraId="2A42C10D" w14:textId="77777777" w:rsidTr="00AA0737">
        <w:trPr>
          <w:jc w:val="center"/>
        </w:trPr>
        <w:tc>
          <w:tcPr>
            <w:tcW w:w="12960" w:type="dxa"/>
            <w:gridSpan w:val="5"/>
          </w:tcPr>
          <w:p w14:paraId="4B4ED4B3" w14:textId="77777777" w:rsidR="00CC3202" w:rsidRDefault="00CC3202" w:rsidP="00A924D8">
            <w:pPr>
              <w:pStyle w:val="Subtitle"/>
              <w:jc w:val="both"/>
            </w:pPr>
          </w:p>
        </w:tc>
      </w:tr>
      <w:tr w:rsidR="00CC3202" w14:paraId="17D0A991" w14:textId="77777777" w:rsidTr="00AA0737">
        <w:trPr>
          <w:jc w:val="center"/>
        </w:trPr>
        <w:tc>
          <w:tcPr>
            <w:tcW w:w="12960" w:type="dxa"/>
            <w:gridSpan w:val="5"/>
          </w:tcPr>
          <w:p w14:paraId="5DF4EA62" w14:textId="77777777" w:rsidR="00CC3202" w:rsidRDefault="00CC3202" w:rsidP="004D77DC">
            <w:r>
              <w:t>This is to certify that</w:t>
            </w:r>
          </w:p>
        </w:tc>
      </w:tr>
      <w:tr w:rsidR="00CC3202" w14:paraId="6865BDA4" w14:textId="77777777" w:rsidTr="00AA0737">
        <w:trPr>
          <w:jc w:val="center"/>
        </w:trPr>
        <w:tc>
          <w:tcPr>
            <w:tcW w:w="12960" w:type="dxa"/>
            <w:gridSpan w:val="5"/>
          </w:tcPr>
          <w:p w14:paraId="3B05CBBC" w14:textId="77777777" w:rsidR="00CC3202" w:rsidRDefault="00CC3202" w:rsidP="00CE3FAF">
            <w:pPr>
              <w:pStyle w:val="Name"/>
            </w:pPr>
            <w:r w:rsidRPr="002C67FB">
              <w:rPr>
                <w:noProof/>
              </w:rPr>
              <w:t>Jessica</w:t>
            </w:r>
            <w:r>
              <w:t xml:space="preserve"> </w:t>
            </w:r>
            <w:r w:rsidRPr="002C67FB">
              <w:rPr>
                <w:noProof/>
              </w:rPr>
              <w:t>Kudlinkski</w:t>
            </w:r>
          </w:p>
        </w:tc>
      </w:tr>
      <w:tr w:rsidR="00CC3202" w14:paraId="34C73460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22292E52" w14:textId="77777777" w:rsidR="00CC3202" w:rsidRDefault="00CC3202" w:rsidP="00A924D8">
            <w:r>
              <w:t xml:space="preserve">Successfully completed the requirements for the </w:t>
            </w:r>
          </w:p>
          <w:p w14:paraId="20E2CF4A" w14:textId="77777777" w:rsidR="00CC3202" w:rsidRDefault="00CC3202" w:rsidP="00A924D8">
            <w:r>
              <w:t>Geographic Information Systems Certificate in the Master of Environmental Studies Program,</w:t>
            </w:r>
          </w:p>
          <w:p w14:paraId="38371902" w14:textId="77777777" w:rsidR="00CC3202" w:rsidRPr="00AA0737" w:rsidRDefault="00CC3202" w:rsidP="00A924D8">
            <w:r>
              <w:t>Winter of 2020</w:t>
            </w:r>
          </w:p>
        </w:tc>
      </w:tr>
      <w:tr w:rsidR="00CC3202" w14:paraId="0A3A9A95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593107C3" w14:textId="77777777" w:rsidR="00CC3202" w:rsidRDefault="00CC3202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4903A938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319061D8" wp14:editId="0B066FD7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-200025</wp:posOffset>
                  </wp:positionV>
                  <wp:extent cx="2681605" cy="577850"/>
                  <wp:effectExtent l="0" t="0" r="0" b="0"/>
                  <wp:wrapNone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182" b="89394" l="327" r="81373">
                                        <a14:foregroundMark x1="4248" y1="40909" x2="4248" y2="40909"/>
                                        <a14:foregroundMark x1="16340" y1="53030" x2="16340" y2="53030"/>
                                        <a14:foregroundMark x1="17974" y1="57576" x2="17974" y2="57576"/>
                                        <a14:foregroundMark x1="23203" y1="28788" x2="23203" y2="28788"/>
                                        <a14:foregroundMark x1="33007" y1="63636" x2="33007" y2="63636"/>
                                        <a14:foregroundMark x1="36928" y1="60606" x2="36928" y2="60606"/>
                                        <a14:foregroundMark x1="47386" y1="53030" x2="47386" y2="53030"/>
                                        <a14:foregroundMark x1="16993" y1="56061" x2="16993" y2="56061"/>
                                        <a14:foregroundMark x1="19281" y1="54545" x2="19281" y2="545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2C7F99F8" w14:textId="77777777" w:rsidR="00CC3202" w:rsidRDefault="00CC3202" w:rsidP="00AA0737"/>
        </w:tc>
        <w:tc>
          <w:tcPr>
            <w:tcW w:w="3330" w:type="dxa"/>
            <w:vAlign w:val="bottom"/>
          </w:tcPr>
          <w:p w14:paraId="364283A7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10FD52D1" wp14:editId="615EC8E2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-332740</wp:posOffset>
                  </wp:positionV>
                  <wp:extent cx="2468880" cy="1298575"/>
                  <wp:effectExtent l="0" t="0" r="0" b="0"/>
                  <wp:wrapNone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30C17F3A" w14:textId="77777777" w:rsidR="00CC3202" w:rsidRDefault="00CC3202" w:rsidP="00AA0737">
            <w:pPr>
              <w:jc w:val="left"/>
            </w:pPr>
          </w:p>
        </w:tc>
      </w:tr>
      <w:tr w:rsidR="00CC3202" w14:paraId="7F10241E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0548F6B0" w14:textId="77777777" w:rsidR="00CC3202" w:rsidRDefault="00CC3202" w:rsidP="008A067C"/>
        </w:tc>
        <w:tc>
          <w:tcPr>
            <w:tcW w:w="5310" w:type="dxa"/>
            <w:vAlign w:val="center"/>
          </w:tcPr>
          <w:p w14:paraId="5B2C6606" w14:textId="77777777" w:rsidR="00CC3202" w:rsidRDefault="00CC3202" w:rsidP="00A924D8">
            <w:r>
              <w:t>Kevin Francis, Director</w:t>
            </w:r>
          </w:p>
          <w:p w14:paraId="5152D4D6" w14:textId="77777777" w:rsidR="00CC3202" w:rsidRDefault="00CC3202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71BBFBB8" w14:textId="77777777" w:rsidR="00CC3202" w:rsidRDefault="00CC3202" w:rsidP="008A067C"/>
        </w:tc>
        <w:tc>
          <w:tcPr>
            <w:tcW w:w="3330" w:type="dxa"/>
            <w:vAlign w:val="center"/>
          </w:tcPr>
          <w:p w14:paraId="53B4A3D9" w14:textId="77777777" w:rsidR="00CC3202" w:rsidRDefault="00CC3202" w:rsidP="00A924D8">
            <w:r>
              <w:t>Mike Ruth, Professor</w:t>
            </w:r>
          </w:p>
          <w:p w14:paraId="53FEAC26" w14:textId="77777777" w:rsidR="00CC3202" w:rsidRDefault="00CC3202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6C1F125B" w14:textId="77777777" w:rsidR="00CC3202" w:rsidRDefault="00CC3202" w:rsidP="008A067C"/>
        </w:tc>
      </w:tr>
    </w:tbl>
    <w:p w14:paraId="294684DE" w14:textId="77777777" w:rsidR="00CC3202" w:rsidRDefault="00CC3202" w:rsidP="00AA0737">
      <w:pPr>
        <w:pStyle w:val="BodyText"/>
        <w:sectPr w:rsidR="00CC3202" w:rsidSect="00CC3202">
          <w:headerReference w:type="default" r:id="rId26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CC3202" w14:paraId="42FE86EF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1163F6C4" w14:textId="77777777" w:rsidR="00CC3202" w:rsidRDefault="00CC3202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2512" behindDoc="1" locked="0" layoutInCell="1" allowOverlap="1" wp14:anchorId="0C4D5F58" wp14:editId="0F4F7343">
                  <wp:simplePos x="0" y="0"/>
                  <wp:positionH relativeFrom="column">
                    <wp:posOffset>6693535</wp:posOffset>
                  </wp:positionH>
                  <wp:positionV relativeFrom="paragraph">
                    <wp:posOffset>-1336040</wp:posOffset>
                  </wp:positionV>
                  <wp:extent cx="1842770" cy="1316990"/>
                  <wp:effectExtent l="0" t="0" r="0" b="0"/>
                  <wp:wrapNone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CC3202" w14:paraId="304E5505" w14:textId="77777777" w:rsidTr="00AA0737">
        <w:trPr>
          <w:jc w:val="center"/>
        </w:trPr>
        <w:tc>
          <w:tcPr>
            <w:tcW w:w="12960" w:type="dxa"/>
            <w:gridSpan w:val="5"/>
          </w:tcPr>
          <w:p w14:paraId="398B4E79" w14:textId="77777777" w:rsidR="00CC3202" w:rsidRDefault="00CC3202" w:rsidP="00A924D8">
            <w:pPr>
              <w:pStyle w:val="Subtitle"/>
              <w:jc w:val="both"/>
            </w:pPr>
          </w:p>
        </w:tc>
      </w:tr>
      <w:tr w:rsidR="00CC3202" w14:paraId="1EBE2B59" w14:textId="77777777" w:rsidTr="00AA0737">
        <w:trPr>
          <w:jc w:val="center"/>
        </w:trPr>
        <w:tc>
          <w:tcPr>
            <w:tcW w:w="12960" w:type="dxa"/>
            <w:gridSpan w:val="5"/>
          </w:tcPr>
          <w:p w14:paraId="48206B38" w14:textId="77777777" w:rsidR="00CC3202" w:rsidRDefault="00CC3202" w:rsidP="004D77DC">
            <w:r>
              <w:t>This is to certify that</w:t>
            </w:r>
          </w:p>
        </w:tc>
      </w:tr>
      <w:tr w:rsidR="00CC3202" w14:paraId="6FB2571C" w14:textId="77777777" w:rsidTr="00AA0737">
        <w:trPr>
          <w:jc w:val="center"/>
        </w:trPr>
        <w:tc>
          <w:tcPr>
            <w:tcW w:w="12960" w:type="dxa"/>
            <w:gridSpan w:val="5"/>
          </w:tcPr>
          <w:p w14:paraId="0091AD4F" w14:textId="77777777" w:rsidR="00CC3202" w:rsidRDefault="00CC3202" w:rsidP="00CE3FAF">
            <w:pPr>
              <w:pStyle w:val="Name"/>
            </w:pPr>
            <w:r w:rsidRPr="002C67FB">
              <w:rPr>
                <w:noProof/>
              </w:rPr>
              <w:t>Crystal</w:t>
            </w:r>
            <w:r>
              <w:t xml:space="preserve"> </w:t>
            </w:r>
            <w:r w:rsidRPr="002C67FB">
              <w:rPr>
                <w:noProof/>
              </w:rPr>
              <w:t>Leatherman</w:t>
            </w:r>
          </w:p>
        </w:tc>
      </w:tr>
      <w:tr w:rsidR="00CC3202" w14:paraId="64790C14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27C4BBD8" w14:textId="77777777" w:rsidR="00CC3202" w:rsidRDefault="00CC3202" w:rsidP="00A924D8">
            <w:r>
              <w:t xml:space="preserve">Successfully completed the requirements for the </w:t>
            </w:r>
          </w:p>
          <w:p w14:paraId="4167176C" w14:textId="77777777" w:rsidR="00CC3202" w:rsidRDefault="00CC3202" w:rsidP="00A924D8">
            <w:r>
              <w:t>Geographic Information Systems Certificate in the Master of Environmental Studies Program,</w:t>
            </w:r>
          </w:p>
          <w:p w14:paraId="2AFA6ECA" w14:textId="77777777" w:rsidR="00CC3202" w:rsidRPr="00AA0737" w:rsidRDefault="00CC3202" w:rsidP="00A924D8">
            <w:r>
              <w:t>Winter of 2020</w:t>
            </w:r>
          </w:p>
        </w:tc>
      </w:tr>
      <w:tr w:rsidR="00CC3202" w14:paraId="2B105044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12D14D29" w14:textId="77777777" w:rsidR="00CC3202" w:rsidRDefault="00CC3202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0289D4F9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76057EF8" wp14:editId="4BE4E1AF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-200025</wp:posOffset>
                  </wp:positionV>
                  <wp:extent cx="2681605" cy="577850"/>
                  <wp:effectExtent l="0" t="0" r="0" b="0"/>
                  <wp:wrapNone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182" b="89394" l="327" r="81373">
                                        <a14:foregroundMark x1="4248" y1="40909" x2="4248" y2="40909"/>
                                        <a14:foregroundMark x1="16340" y1="53030" x2="16340" y2="53030"/>
                                        <a14:foregroundMark x1="17974" y1="57576" x2="17974" y2="57576"/>
                                        <a14:foregroundMark x1="23203" y1="28788" x2="23203" y2="28788"/>
                                        <a14:foregroundMark x1="33007" y1="63636" x2="33007" y2="63636"/>
                                        <a14:foregroundMark x1="36928" y1="60606" x2="36928" y2="60606"/>
                                        <a14:foregroundMark x1="47386" y1="53030" x2="47386" y2="53030"/>
                                        <a14:foregroundMark x1="16993" y1="56061" x2="16993" y2="56061"/>
                                        <a14:foregroundMark x1="19281" y1="54545" x2="19281" y2="545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7CBBF4F9" w14:textId="77777777" w:rsidR="00CC3202" w:rsidRDefault="00CC3202" w:rsidP="00AA0737"/>
        </w:tc>
        <w:tc>
          <w:tcPr>
            <w:tcW w:w="3330" w:type="dxa"/>
            <w:vAlign w:val="bottom"/>
          </w:tcPr>
          <w:p w14:paraId="51B1EE38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26B2DE80" wp14:editId="370EABDE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-332740</wp:posOffset>
                  </wp:positionV>
                  <wp:extent cx="2468880" cy="1298575"/>
                  <wp:effectExtent l="0" t="0" r="0" b="0"/>
                  <wp:wrapNone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320CAB31" w14:textId="77777777" w:rsidR="00CC3202" w:rsidRDefault="00CC3202" w:rsidP="00AA0737">
            <w:pPr>
              <w:jc w:val="left"/>
            </w:pPr>
          </w:p>
        </w:tc>
      </w:tr>
      <w:tr w:rsidR="00CC3202" w14:paraId="70FC5B02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2BE415E6" w14:textId="77777777" w:rsidR="00CC3202" w:rsidRDefault="00CC3202" w:rsidP="008A067C"/>
        </w:tc>
        <w:tc>
          <w:tcPr>
            <w:tcW w:w="5310" w:type="dxa"/>
            <w:vAlign w:val="center"/>
          </w:tcPr>
          <w:p w14:paraId="6828E02F" w14:textId="77777777" w:rsidR="00CC3202" w:rsidRDefault="00CC3202" w:rsidP="00A924D8">
            <w:r>
              <w:t>Kevin Francis, Director</w:t>
            </w:r>
          </w:p>
          <w:p w14:paraId="032D5DCB" w14:textId="77777777" w:rsidR="00CC3202" w:rsidRDefault="00CC3202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7E73EBBD" w14:textId="77777777" w:rsidR="00CC3202" w:rsidRDefault="00CC3202" w:rsidP="008A067C"/>
        </w:tc>
        <w:tc>
          <w:tcPr>
            <w:tcW w:w="3330" w:type="dxa"/>
            <w:vAlign w:val="center"/>
          </w:tcPr>
          <w:p w14:paraId="4027BE4E" w14:textId="77777777" w:rsidR="00CC3202" w:rsidRDefault="00CC3202" w:rsidP="00A924D8">
            <w:r>
              <w:t>Mike Ruth, Professor</w:t>
            </w:r>
          </w:p>
          <w:p w14:paraId="4FBC7E7E" w14:textId="77777777" w:rsidR="00CC3202" w:rsidRDefault="00CC3202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0D4D7E8B" w14:textId="77777777" w:rsidR="00CC3202" w:rsidRDefault="00CC3202" w:rsidP="008A067C"/>
        </w:tc>
      </w:tr>
    </w:tbl>
    <w:p w14:paraId="1C3C44A1" w14:textId="77777777" w:rsidR="00CC3202" w:rsidRDefault="00CC3202" w:rsidP="00AA0737">
      <w:pPr>
        <w:pStyle w:val="BodyText"/>
        <w:sectPr w:rsidR="00CC3202" w:rsidSect="00CC3202">
          <w:headerReference w:type="default" r:id="rId27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CC3202" w14:paraId="561ECCBE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4F21935A" w14:textId="77777777" w:rsidR="00CC3202" w:rsidRDefault="00CC3202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6608" behindDoc="1" locked="0" layoutInCell="1" allowOverlap="1" wp14:anchorId="48E4358B" wp14:editId="75E703CA">
                  <wp:simplePos x="0" y="0"/>
                  <wp:positionH relativeFrom="column">
                    <wp:posOffset>6693535</wp:posOffset>
                  </wp:positionH>
                  <wp:positionV relativeFrom="paragraph">
                    <wp:posOffset>-1336040</wp:posOffset>
                  </wp:positionV>
                  <wp:extent cx="1842770" cy="1316990"/>
                  <wp:effectExtent l="0" t="0" r="0" b="0"/>
                  <wp:wrapNone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CC3202" w14:paraId="2DF27A3F" w14:textId="77777777" w:rsidTr="00AA0737">
        <w:trPr>
          <w:jc w:val="center"/>
        </w:trPr>
        <w:tc>
          <w:tcPr>
            <w:tcW w:w="12960" w:type="dxa"/>
            <w:gridSpan w:val="5"/>
          </w:tcPr>
          <w:p w14:paraId="76A1882F" w14:textId="77777777" w:rsidR="00CC3202" w:rsidRDefault="00CC3202" w:rsidP="00A924D8">
            <w:pPr>
              <w:pStyle w:val="Subtitle"/>
              <w:jc w:val="both"/>
            </w:pPr>
          </w:p>
        </w:tc>
      </w:tr>
      <w:tr w:rsidR="00CC3202" w14:paraId="5CD9F273" w14:textId="77777777" w:rsidTr="00AA0737">
        <w:trPr>
          <w:jc w:val="center"/>
        </w:trPr>
        <w:tc>
          <w:tcPr>
            <w:tcW w:w="12960" w:type="dxa"/>
            <w:gridSpan w:val="5"/>
          </w:tcPr>
          <w:p w14:paraId="4A489070" w14:textId="77777777" w:rsidR="00CC3202" w:rsidRDefault="00CC3202" w:rsidP="004D77DC">
            <w:r>
              <w:t>This is to certify that</w:t>
            </w:r>
          </w:p>
        </w:tc>
      </w:tr>
      <w:tr w:rsidR="00CC3202" w14:paraId="4C7439FB" w14:textId="77777777" w:rsidTr="00AA0737">
        <w:trPr>
          <w:jc w:val="center"/>
        </w:trPr>
        <w:tc>
          <w:tcPr>
            <w:tcW w:w="12960" w:type="dxa"/>
            <w:gridSpan w:val="5"/>
          </w:tcPr>
          <w:p w14:paraId="303716D8" w14:textId="77777777" w:rsidR="00CC3202" w:rsidRDefault="00CC3202" w:rsidP="00CE3FAF">
            <w:pPr>
              <w:pStyle w:val="Name"/>
            </w:pPr>
            <w:r w:rsidRPr="002C67FB">
              <w:rPr>
                <w:noProof/>
              </w:rPr>
              <w:t>Kevin</w:t>
            </w:r>
            <w:r>
              <w:t xml:space="preserve"> </w:t>
            </w:r>
            <w:r w:rsidRPr="002C67FB">
              <w:rPr>
                <w:noProof/>
              </w:rPr>
              <w:t>Lester</w:t>
            </w:r>
          </w:p>
        </w:tc>
      </w:tr>
      <w:tr w:rsidR="00CC3202" w14:paraId="6B37A746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21E12009" w14:textId="77777777" w:rsidR="00CC3202" w:rsidRDefault="00CC3202" w:rsidP="00A924D8">
            <w:r>
              <w:t xml:space="preserve">Successfully completed the requirements for the </w:t>
            </w:r>
          </w:p>
          <w:p w14:paraId="5496C88B" w14:textId="77777777" w:rsidR="00CC3202" w:rsidRDefault="00CC3202" w:rsidP="00A924D8">
            <w:r>
              <w:t>Geographic Information Systems Certificate in the Master of Environmental Studies Program,</w:t>
            </w:r>
          </w:p>
          <w:p w14:paraId="37985D14" w14:textId="77777777" w:rsidR="00CC3202" w:rsidRPr="00AA0737" w:rsidRDefault="00CC3202" w:rsidP="00A924D8">
            <w:r>
              <w:t>Winter of 2020</w:t>
            </w:r>
          </w:p>
        </w:tc>
      </w:tr>
      <w:tr w:rsidR="00CC3202" w14:paraId="47376EE9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51190E8E" w14:textId="77777777" w:rsidR="00CC3202" w:rsidRDefault="00CC3202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49504D9A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3A89449C" wp14:editId="3F19E1A0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-200025</wp:posOffset>
                  </wp:positionV>
                  <wp:extent cx="2681605" cy="577850"/>
                  <wp:effectExtent l="0" t="0" r="0" b="0"/>
                  <wp:wrapNone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182" b="89394" l="327" r="81373">
                                        <a14:foregroundMark x1="4248" y1="40909" x2="4248" y2="40909"/>
                                        <a14:foregroundMark x1="16340" y1="53030" x2="16340" y2="53030"/>
                                        <a14:foregroundMark x1="17974" y1="57576" x2="17974" y2="57576"/>
                                        <a14:foregroundMark x1="23203" y1="28788" x2="23203" y2="28788"/>
                                        <a14:foregroundMark x1="33007" y1="63636" x2="33007" y2="63636"/>
                                        <a14:foregroundMark x1="36928" y1="60606" x2="36928" y2="60606"/>
                                        <a14:foregroundMark x1="47386" y1="53030" x2="47386" y2="53030"/>
                                        <a14:foregroundMark x1="16993" y1="56061" x2="16993" y2="56061"/>
                                        <a14:foregroundMark x1="19281" y1="54545" x2="19281" y2="545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28BDFBFE" w14:textId="77777777" w:rsidR="00CC3202" w:rsidRDefault="00CC3202" w:rsidP="00AA0737"/>
        </w:tc>
        <w:tc>
          <w:tcPr>
            <w:tcW w:w="3330" w:type="dxa"/>
            <w:vAlign w:val="bottom"/>
          </w:tcPr>
          <w:p w14:paraId="1B78FA18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5EF17F81" wp14:editId="71B56388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-332740</wp:posOffset>
                  </wp:positionV>
                  <wp:extent cx="2468880" cy="1298575"/>
                  <wp:effectExtent l="0" t="0" r="0" b="0"/>
                  <wp:wrapNone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0B1F34C0" w14:textId="77777777" w:rsidR="00CC3202" w:rsidRDefault="00CC3202" w:rsidP="00AA0737">
            <w:pPr>
              <w:jc w:val="left"/>
            </w:pPr>
          </w:p>
        </w:tc>
      </w:tr>
      <w:tr w:rsidR="00CC3202" w14:paraId="53532E30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34A6AD39" w14:textId="77777777" w:rsidR="00CC3202" w:rsidRDefault="00CC3202" w:rsidP="008A067C"/>
        </w:tc>
        <w:tc>
          <w:tcPr>
            <w:tcW w:w="5310" w:type="dxa"/>
            <w:vAlign w:val="center"/>
          </w:tcPr>
          <w:p w14:paraId="79502F9B" w14:textId="77777777" w:rsidR="00CC3202" w:rsidRDefault="00CC3202" w:rsidP="00A924D8">
            <w:r>
              <w:t>Kevin Francis, Director</w:t>
            </w:r>
          </w:p>
          <w:p w14:paraId="143F4D97" w14:textId="77777777" w:rsidR="00CC3202" w:rsidRDefault="00CC3202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5B904C22" w14:textId="77777777" w:rsidR="00CC3202" w:rsidRDefault="00CC3202" w:rsidP="008A067C"/>
        </w:tc>
        <w:tc>
          <w:tcPr>
            <w:tcW w:w="3330" w:type="dxa"/>
            <w:vAlign w:val="center"/>
          </w:tcPr>
          <w:p w14:paraId="49C5899F" w14:textId="77777777" w:rsidR="00CC3202" w:rsidRDefault="00CC3202" w:rsidP="00A924D8">
            <w:r>
              <w:t>Mike Ruth, Professor</w:t>
            </w:r>
          </w:p>
          <w:p w14:paraId="3A3D675D" w14:textId="77777777" w:rsidR="00CC3202" w:rsidRDefault="00CC3202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60B32304" w14:textId="77777777" w:rsidR="00CC3202" w:rsidRDefault="00CC3202" w:rsidP="008A067C"/>
        </w:tc>
      </w:tr>
    </w:tbl>
    <w:p w14:paraId="391FCA32" w14:textId="77777777" w:rsidR="00CC3202" w:rsidRDefault="00CC3202" w:rsidP="00AA0737">
      <w:pPr>
        <w:pStyle w:val="BodyText"/>
        <w:sectPr w:rsidR="00CC3202" w:rsidSect="00CC3202">
          <w:headerReference w:type="default" r:id="rId28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CC3202" w14:paraId="7B28F19B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139CA314" w14:textId="77777777" w:rsidR="00CC3202" w:rsidRDefault="00CC3202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0704" behindDoc="1" locked="0" layoutInCell="1" allowOverlap="1" wp14:anchorId="56B85948" wp14:editId="7946092D">
                  <wp:simplePos x="0" y="0"/>
                  <wp:positionH relativeFrom="column">
                    <wp:posOffset>6693535</wp:posOffset>
                  </wp:positionH>
                  <wp:positionV relativeFrom="paragraph">
                    <wp:posOffset>-1336040</wp:posOffset>
                  </wp:positionV>
                  <wp:extent cx="1842770" cy="1316990"/>
                  <wp:effectExtent l="0" t="0" r="0" b="0"/>
                  <wp:wrapNone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CC3202" w14:paraId="1328C7A7" w14:textId="77777777" w:rsidTr="00AA0737">
        <w:trPr>
          <w:jc w:val="center"/>
        </w:trPr>
        <w:tc>
          <w:tcPr>
            <w:tcW w:w="12960" w:type="dxa"/>
            <w:gridSpan w:val="5"/>
          </w:tcPr>
          <w:p w14:paraId="6CC9C21D" w14:textId="77777777" w:rsidR="00CC3202" w:rsidRDefault="00CC3202" w:rsidP="00A924D8">
            <w:pPr>
              <w:pStyle w:val="Subtitle"/>
              <w:jc w:val="both"/>
            </w:pPr>
          </w:p>
        </w:tc>
      </w:tr>
      <w:tr w:rsidR="00CC3202" w14:paraId="2FC83452" w14:textId="77777777" w:rsidTr="00AA0737">
        <w:trPr>
          <w:jc w:val="center"/>
        </w:trPr>
        <w:tc>
          <w:tcPr>
            <w:tcW w:w="12960" w:type="dxa"/>
            <w:gridSpan w:val="5"/>
          </w:tcPr>
          <w:p w14:paraId="1E80018D" w14:textId="77777777" w:rsidR="00CC3202" w:rsidRDefault="00CC3202" w:rsidP="004D77DC">
            <w:r>
              <w:t>This is to certify that</w:t>
            </w:r>
          </w:p>
        </w:tc>
      </w:tr>
      <w:tr w:rsidR="00CC3202" w14:paraId="4DE23397" w14:textId="77777777" w:rsidTr="00AA0737">
        <w:trPr>
          <w:jc w:val="center"/>
        </w:trPr>
        <w:tc>
          <w:tcPr>
            <w:tcW w:w="12960" w:type="dxa"/>
            <w:gridSpan w:val="5"/>
          </w:tcPr>
          <w:p w14:paraId="2E8C0D2D" w14:textId="77777777" w:rsidR="00CC3202" w:rsidRDefault="00CC3202" w:rsidP="00CE3FAF">
            <w:pPr>
              <w:pStyle w:val="Name"/>
            </w:pPr>
            <w:r w:rsidRPr="002C67FB">
              <w:rPr>
                <w:noProof/>
              </w:rPr>
              <w:t>Ashley</w:t>
            </w:r>
            <w:r>
              <w:t xml:space="preserve"> </w:t>
            </w:r>
            <w:r w:rsidRPr="002C67FB">
              <w:rPr>
                <w:noProof/>
              </w:rPr>
              <w:t>Owens</w:t>
            </w:r>
          </w:p>
        </w:tc>
      </w:tr>
      <w:tr w:rsidR="00CC3202" w14:paraId="489C57F3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79E20331" w14:textId="77777777" w:rsidR="00CC3202" w:rsidRDefault="00CC3202" w:rsidP="00A924D8">
            <w:r>
              <w:t xml:space="preserve">Successfully completed the requirements for the </w:t>
            </w:r>
          </w:p>
          <w:p w14:paraId="6EA158BF" w14:textId="77777777" w:rsidR="00CC3202" w:rsidRDefault="00CC3202" w:rsidP="00A924D8">
            <w:r>
              <w:t>Geographic Information Systems Certificate in the Master of Environmental Studies Program,</w:t>
            </w:r>
          </w:p>
          <w:p w14:paraId="3ED69198" w14:textId="77777777" w:rsidR="00CC3202" w:rsidRPr="00AA0737" w:rsidRDefault="00CC3202" w:rsidP="00A924D8">
            <w:r>
              <w:t>Winter of 2020</w:t>
            </w:r>
          </w:p>
        </w:tc>
      </w:tr>
      <w:tr w:rsidR="00CC3202" w14:paraId="3B00EC19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30E6D60D" w14:textId="77777777" w:rsidR="00CC3202" w:rsidRDefault="00CC3202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22AE8339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0EDB0461" wp14:editId="0343A8A0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-200025</wp:posOffset>
                  </wp:positionV>
                  <wp:extent cx="2681605" cy="577850"/>
                  <wp:effectExtent l="0" t="0" r="0" b="0"/>
                  <wp:wrapNone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182" b="89394" l="327" r="81373">
                                        <a14:foregroundMark x1="4248" y1="40909" x2="4248" y2="40909"/>
                                        <a14:foregroundMark x1="16340" y1="53030" x2="16340" y2="53030"/>
                                        <a14:foregroundMark x1="17974" y1="57576" x2="17974" y2="57576"/>
                                        <a14:foregroundMark x1="23203" y1="28788" x2="23203" y2="28788"/>
                                        <a14:foregroundMark x1="33007" y1="63636" x2="33007" y2="63636"/>
                                        <a14:foregroundMark x1="36928" y1="60606" x2="36928" y2="60606"/>
                                        <a14:foregroundMark x1="47386" y1="53030" x2="47386" y2="53030"/>
                                        <a14:foregroundMark x1="16993" y1="56061" x2="16993" y2="56061"/>
                                        <a14:foregroundMark x1="19281" y1="54545" x2="19281" y2="545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1BECD4A9" w14:textId="77777777" w:rsidR="00CC3202" w:rsidRDefault="00CC3202" w:rsidP="00AA0737"/>
        </w:tc>
        <w:tc>
          <w:tcPr>
            <w:tcW w:w="3330" w:type="dxa"/>
            <w:vAlign w:val="bottom"/>
          </w:tcPr>
          <w:p w14:paraId="67A71EA6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55A8BC1E" wp14:editId="4545BB5E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-332740</wp:posOffset>
                  </wp:positionV>
                  <wp:extent cx="2468880" cy="1298575"/>
                  <wp:effectExtent l="0" t="0" r="0" b="0"/>
                  <wp:wrapNone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114FBC8B" w14:textId="77777777" w:rsidR="00CC3202" w:rsidRDefault="00CC3202" w:rsidP="00AA0737">
            <w:pPr>
              <w:jc w:val="left"/>
            </w:pPr>
          </w:p>
        </w:tc>
      </w:tr>
      <w:tr w:rsidR="00CC3202" w14:paraId="4718C588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2D6E5F7D" w14:textId="77777777" w:rsidR="00CC3202" w:rsidRDefault="00CC3202" w:rsidP="008A067C"/>
        </w:tc>
        <w:tc>
          <w:tcPr>
            <w:tcW w:w="5310" w:type="dxa"/>
            <w:vAlign w:val="center"/>
          </w:tcPr>
          <w:p w14:paraId="7E52012B" w14:textId="77777777" w:rsidR="00CC3202" w:rsidRDefault="00CC3202" w:rsidP="00A924D8">
            <w:r>
              <w:t>Kevin Francis, Director</w:t>
            </w:r>
          </w:p>
          <w:p w14:paraId="2B03C8C1" w14:textId="77777777" w:rsidR="00CC3202" w:rsidRDefault="00CC3202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4B3970F3" w14:textId="77777777" w:rsidR="00CC3202" w:rsidRDefault="00CC3202" w:rsidP="008A067C"/>
        </w:tc>
        <w:tc>
          <w:tcPr>
            <w:tcW w:w="3330" w:type="dxa"/>
            <w:vAlign w:val="center"/>
          </w:tcPr>
          <w:p w14:paraId="75AEF623" w14:textId="77777777" w:rsidR="00CC3202" w:rsidRDefault="00CC3202" w:rsidP="00A924D8">
            <w:r>
              <w:t>Mike Ruth, Professor</w:t>
            </w:r>
          </w:p>
          <w:p w14:paraId="54259114" w14:textId="77777777" w:rsidR="00CC3202" w:rsidRDefault="00CC3202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403B898D" w14:textId="77777777" w:rsidR="00CC3202" w:rsidRDefault="00CC3202" w:rsidP="008A067C"/>
        </w:tc>
      </w:tr>
    </w:tbl>
    <w:p w14:paraId="1C5ECE0C" w14:textId="77777777" w:rsidR="00CC3202" w:rsidRDefault="00CC3202" w:rsidP="00AA0737">
      <w:pPr>
        <w:pStyle w:val="BodyText"/>
        <w:sectPr w:rsidR="00CC3202" w:rsidSect="00CC3202">
          <w:headerReference w:type="default" r:id="rId29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CC3202" w14:paraId="0DA85AB8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7C135B74" w14:textId="77777777" w:rsidR="00CC3202" w:rsidRDefault="00CC3202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4800" behindDoc="1" locked="0" layoutInCell="1" allowOverlap="1" wp14:anchorId="1F31E848" wp14:editId="58A8D18B">
                  <wp:simplePos x="0" y="0"/>
                  <wp:positionH relativeFrom="column">
                    <wp:posOffset>6693535</wp:posOffset>
                  </wp:positionH>
                  <wp:positionV relativeFrom="paragraph">
                    <wp:posOffset>-1336040</wp:posOffset>
                  </wp:positionV>
                  <wp:extent cx="1842770" cy="1316990"/>
                  <wp:effectExtent l="0" t="0" r="0" b="0"/>
                  <wp:wrapNone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CC3202" w14:paraId="1C5D77DC" w14:textId="77777777" w:rsidTr="00AA0737">
        <w:trPr>
          <w:jc w:val="center"/>
        </w:trPr>
        <w:tc>
          <w:tcPr>
            <w:tcW w:w="12960" w:type="dxa"/>
            <w:gridSpan w:val="5"/>
          </w:tcPr>
          <w:p w14:paraId="0EACF5C6" w14:textId="77777777" w:rsidR="00CC3202" w:rsidRDefault="00CC3202" w:rsidP="00A924D8">
            <w:pPr>
              <w:pStyle w:val="Subtitle"/>
              <w:jc w:val="both"/>
            </w:pPr>
          </w:p>
        </w:tc>
      </w:tr>
      <w:tr w:rsidR="00CC3202" w14:paraId="55017E4F" w14:textId="77777777" w:rsidTr="00AA0737">
        <w:trPr>
          <w:jc w:val="center"/>
        </w:trPr>
        <w:tc>
          <w:tcPr>
            <w:tcW w:w="12960" w:type="dxa"/>
            <w:gridSpan w:val="5"/>
          </w:tcPr>
          <w:p w14:paraId="48CBFEF9" w14:textId="77777777" w:rsidR="00CC3202" w:rsidRDefault="00CC3202" w:rsidP="004D77DC">
            <w:r>
              <w:t>This is to certify that</w:t>
            </w:r>
          </w:p>
        </w:tc>
      </w:tr>
      <w:tr w:rsidR="00CC3202" w14:paraId="76012E19" w14:textId="77777777" w:rsidTr="00AA0737">
        <w:trPr>
          <w:jc w:val="center"/>
        </w:trPr>
        <w:tc>
          <w:tcPr>
            <w:tcW w:w="12960" w:type="dxa"/>
            <w:gridSpan w:val="5"/>
          </w:tcPr>
          <w:p w14:paraId="35576D19" w14:textId="77777777" w:rsidR="00CC3202" w:rsidRDefault="00CC3202" w:rsidP="00CE3FAF">
            <w:pPr>
              <w:pStyle w:val="Name"/>
            </w:pPr>
            <w:r w:rsidRPr="002C67FB">
              <w:rPr>
                <w:noProof/>
              </w:rPr>
              <w:t>Marisa</w:t>
            </w:r>
            <w:r>
              <w:t xml:space="preserve"> </w:t>
            </w:r>
            <w:r w:rsidRPr="002C67FB">
              <w:rPr>
                <w:noProof/>
              </w:rPr>
              <w:t>Pushee</w:t>
            </w:r>
          </w:p>
        </w:tc>
      </w:tr>
      <w:tr w:rsidR="00CC3202" w14:paraId="621F8671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26526301" w14:textId="77777777" w:rsidR="00CC3202" w:rsidRDefault="00CC3202" w:rsidP="00A924D8">
            <w:r>
              <w:t xml:space="preserve">Successfully completed the requirements for the </w:t>
            </w:r>
          </w:p>
          <w:p w14:paraId="41ACE2D2" w14:textId="77777777" w:rsidR="00CC3202" w:rsidRDefault="00CC3202" w:rsidP="00A924D8">
            <w:r>
              <w:t>Geographic Information Systems Certificate in the Master of Environmental Studies Program,</w:t>
            </w:r>
          </w:p>
          <w:p w14:paraId="20867ABE" w14:textId="77777777" w:rsidR="00CC3202" w:rsidRPr="00AA0737" w:rsidRDefault="00CC3202" w:rsidP="00A924D8">
            <w:r>
              <w:t>Winter of 2020</w:t>
            </w:r>
          </w:p>
        </w:tc>
      </w:tr>
      <w:tr w:rsidR="00CC3202" w14:paraId="0A180311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6E757876" w14:textId="77777777" w:rsidR="00CC3202" w:rsidRDefault="00CC3202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2B9B37C9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5F7BB4F6" wp14:editId="27DA17B0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-200025</wp:posOffset>
                  </wp:positionV>
                  <wp:extent cx="2681605" cy="577850"/>
                  <wp:effectExtent l="0" t="0" r="0" b="0"/>
                  <wp:wrapNone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182" b="89394" l="327" r="81373">
                                        <a14:foregroundMark x1="4248" y1="40909" x2="4248" y2="40909"/>
                                        <a14:foregroundMark x1="16340" y1="53030" x2="16340" y2="53030"/>
                                        <a14:foregroundMark x1="17974" y1="57576" x2="17974" y2="57576"/>
                                        <a14:foregroundMark x1="23203" y1="28788" x2="23203" y2="28788"/>
                                        <a14:foregroundMark x1="33007" y1="63636" x2="33007" y2="63636"/>
                                        <a14:foregroundMark x1="36928" y1="60606" x2="36928" y2="60606"/>
                                        <a14:foregroundMark x1="47386" y1="53030" x2="47386" y2="53030"/>
                                        <a14:foregroundMark x1="16993" y1="56061" x2="16993" y2="56061"/>
                                        <a14:foregroundMark x1="19281" y1="54545" x2="19281" y2="545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7CB7E9AA" w14:textId="77777777" w:rsidR="00CC3202" w:rsidRDefault="00CC3202" w:rsidP="00AA0737"/>
        </w:tc>
        <w:tc>
          <w:tcPr>
            <w:tcW w:w="3330" w:type="dxa"/>
            <w:vAlign w:val="bottom"/>
          </w:tcPr>
          <w:p w14:paraId="368C222F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 wp14:anchorId="74CB7800" wp14:editId="3CC799A0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-332740</wp:posOffset>
                  </wp:positionV>
                  <wp:extent cx="2468880" cy="1298575"/>
                  <wp:effectExtent l="0" t="0" r="0" b="0"/>
                  <wp:wrapNone/>
                  <wp:docPr id="392" name="Pictur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39082FA1" w14:textId="77777777" w:rsidR="00CC3202" w:rsidRDefault="00CC3202" w:rsidP="00AA0737">
            <w:pPr>
              <w:jc w:val="left"/>
            </w:pPr>
          </w:p>
        </w:tc>
      </w:tr>
      <w:tr w:rsidR="00CC3202" w14:paraId="5D7FAC5B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563A52E7" w14:textId="77777777" w:rsidR="00CC3202" w:rsidRDefault="00CC3202" w:rsidP="008A067C"/>
        </w:tc>
        <w:tc>
          <w:tcPr>
            <w:tcW w:w="5310" w:type="dxa"/>
            <w:vAlign w:val="center"/>
          </w:tcPr>
          <w:p w14:paraId="168B5CCF" w14:textId="77777777" w:rsidR="00CC3202" w:rsidRDefault="00CC3202" w:rsidP="00A924D8">
            <w:r>
              <w:t>Kevin Francis, Director</w:t>
            </w:r>
          </w:p>
          <w:p w14:paraId="7B743275" w14:textId="77777777" w:rsidR="00CC3202" w:rsidRDefault="00CC3202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33C0BABA" w14:textId="77777777" w:rsidR="00CC3202" w:rsidRDefault="00CC3202" w:rsidP="008A067C"/>
        </w:tc>
        <w:tc>
          <w:tcPr>
            <w:tcW w:w="3330" w:type="dxa"/>
            <w:vAlign w:val="center"/>
          </w:tcPr>
          <w:p w14:paraId="03C82DBE" w14:textId="77777777" w:rsidR="00CC3202" w:rsidRDefault="00CC3202" w:rsidP="00A924D8">
            <w:r>
              <w:t>Mike Ruth, Professor</w:t>
            </w:r>
          </w:p>
          <w:p w14:paraId="318F8008" w14:textId="77777777" w:rsidR="00CC3202" w:rsidRDefault="00CC3202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692F7A9C" w14:textId="77777777" w:rsidR="00CC3202" w:rsidRDefault="00CC3202" w:rsidP="008A067C"/>
        </w:tc>
      </w:tr>
    </w:tbl>
    <w:p w14:paraId="0603F84D" w14:textId="77777777" w:rsidR="00CC3202" w:rsidRDefault="00CC3202" w:rsidP="00AA0737">
      <w:pPr>
        <w:pStyle w:val="BodyText"/>
        <w:sectPr w:rsidR="00CC3202" w:rsidSect="00CC3202">
          <w:headerReference w:type="default" r:id="rId30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CC3202" w14:paraId="3D1B7856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61596242" w14:textId="77777777" w:rsidR="00CC3202" w:rsidRDefault="00CC3202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8896" behindDoc="1" locked="0" layoutInCell="1" allowOverlap="1" wp14:anchorId="505D7241" wp14:editId="2BF50D5E">
                  <wp:simplePos x="0" y="0"/>
                  <wp:positionH relativeFrom="column">
                    <wp:posOffset>6693535</wp:posOffset>
                  </wp:positionH>
                  <wp:positionV relativeFrom="paragraph">
                    <wp:posOffset>-1336040</wp:posOffset>
                  </wp:positionV>
                  <wp:extent cx="1842770" cy="1316990"/>
                  <wp:effectExtent l="0" t="0" r="0" b="0"/>
                  <wp:wrapNone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CC3202" w14:paraId="0D705186" w14:textId="77777777" w:rsidTr="00AA0737">
        <w:trPr>
          <w:jc w:val="center"/>
        </w:trPr>
        <w:tc>
          <w:tcPr>
            <w:tcW w:w="12960" w:type="dxa"/>
            <w:gridSpan w:val="5"/>
          </w:tcPr>
          <w:p w14:paraId="61E44678" w14:textId="77777777" w:rsidR="00CC3202" w:rsidRDefault="00CC3202" w:rsidP="00A924D8">
            <w:pPr>
              <w:pStyle w:val="Subtitle"/>
              <w:jc w:val="both"/>
            </w:pPr>
          </w:p>
        </w:tc>
      </w:tr>
      <w:tr w:rsidR="00CC3202" w14:paraId="3B493579" w14:textId="77777777" w:rsidTr="00AA0737">
        <w:trPr>
          <w:jc w:val="center"/>
        </w:trPr>
        <w:tc>
          <w:tcPr>
            <w:tcW w:w="12960" w:type="dxa"/>
            <w:gridSpan w:val="5"/>
          </w:tcPr>
          <w:p w14:paraId="28F432AF" w14:textId="77777777" w:rsidR="00CC3202" w:rsidRDefault="00CC3202" w:rsidP="004D77DC">
            <w:r>
              <w:t>This is to certify that</w:t>
            </w:r>
          </w:p>
        </w:tc>
      </w:tr>
      <w:tr w:rsidR="00CC3202" w14:paraId="2F9B2EB1" w14:textId="77777777" w:rsidTr="00AA0737">
        <w:trPr>
          <w:jc w:val="center"/>
        </w:trPr>
        <w:tc>
          <w:tcPr>
            <w:tcW w:w="12960" w:type="dxa"/>
            <w:gridSpan w:val="5"/>
          </w:tcPr>
          <w:p w14:paraId="02952AE4" w14:textId="77777777" w:rsidR="00CC3202" w:rsidRDefault="00CC3202" w:rsidP="00CE3FAF">
            <w:pPr>
              <w:pStyle w:val="Name"/>
            </w:pPr>
            <w:r w:rsidRPr="002C67FB">
              <w:rPr>
                <w:noProof/>
              </w:rPr>
              <w:t>Melissa</w:t>
            </w:r>
            <w:r>
              <w:t xml:space="preserve"> </w:t>
            </w:r>
            <w:r w:rsidRPr="002C67FB">
              <w:rPr>
                <w:noProof/>
              </w:rPr>
              <w:t>Sanchez</w:t>
            </w:r>
          </w:p>
        </w:tc>
      </w:tr>
      <w:tr w:rsidR="00CC3202" w14:paraId="1FCB93A9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6F5B092D" w14:textId="77777777" w:rsidR="00CC3202" w:rsidRDefault="00CC3202" w:rsidP="00A924D8">
            <w:r>
              <w:t xml:space="preserve">Successfully completed the requirements for the </w:t>
            </w:r>
          </w:p>
          <w:p w14:paraId="127C0221" w14:textId="77777777" w:rsidR="00CC3202" w:rsidRDefault="00CC3202" w:rsidP="00A924D8">
            <w:r>
              <w:t>Geographic Information Systems Certificate in the Master of Environmental Studies Program,</w:t>
            </w:r>
          </w:p>
          <w:p w14:paraId="3A6A6C5A" w14:textId="77777777" w:rsidR="00CC3202" w:rsidRPr="00AA0737" w:rsidRDefault="00CC3202" w:rsidP="00A924D8">
            <w:r>
              <w:t>Winter of 2020</w:t>
            </w:r>
          </w:p>
        </w:tc>
      </w:tr>
      <w:tr w:rsidR="00CC3202" w14:paraId="3127E9F1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5FEC8180" w14:textId="77777777" w:rsidR="00CC3202" w:rsidRDefault="00CC3202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0F30F3CE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29920" behindDoc="1" locked="0" layoutInCell="1" allowOverlap="1" wp14:anchorId="730E9C3F" wp14:editId="128D1992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-200025</wp:posOffset>
                  </wp:positionV>
                  <wp:extent cx="2681605" cy="577850"/>
                  <wp:effectExtent l="0" t="0" r="0" b="0"/>
                  <wp:wrapNone/>
                  <wp:docPr id="413" name="Pictur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182" b="89394" l="327" r="81373">
                                        <a14:foregroundMark x1="4248" y1="40909" x2="4248" y2="40909"/>
                                        <a14:foregroundMark x1="16340" y1="53030" x2="16340" y2="53030"/>
                                        <a14:foregroundMark x1="17974" y1="57576" x2="17974" y2="57576"/>
                                        <a14:foregroundMark x1="23203" y1="28788" x2="23203" y2="28788"/>
                                        <a14:foregroundMark x1="33007" y1="63636" x2="33007" y2="63636"/>
                                        <a14:foregroundMark x1="36928" y1="60606" x2="36928" y2="60606"/>
                                        <a14:foregroundMark x1="47386" y1="53030" x2="47386" y2="53030"/>
                                        <a14:foregroundMark x1="16993" y1="56061" x2="16993" y2="56061"/>
                                        <a14:foregroundMark x1="19281" y1="54545" x2="19281" y2="545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6405D351" w14:textId="77777777" w:rsidR="00CC3202" w:rsidRDefault="00CC3202" w:rsidP="00AA0737"/>
        </w:tc>
        <w:tc>
          <w:tcPr>
            <w:tcW w:w="3330" w:type="dxa"/>
            <w:vAlign w:val="bottom"/>
          </w:tcPr>
          <w:p w14:paraId="4E88AE14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 wp14:anchorId="4A1AB31B" wp14:editId="7D55EE11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-332740</wp:posOffset>
                  </wp:positionV>
                  <wp:extent cx="2468880" cy="1298575"/>
                  <wp:effectExtent l="0" t="0" r="0" b="0"/>
                  <wp:wrapNone/>
                  <wp:docPr id="414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6C8B256E" w14:textId="77777777" w:rsidR="00CC3202" w:rsidRDefault="00CC3202" w:rsidP="00AA0737">
            <w:pPr>
              <w:jc w:val="left"/>
            </w:pPr>
          </w:p>
        </w:tc>
      </w:tr>
      <w:tr w:rsidR="00CC3202" w14:paraId="7A41C29A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63469B7D" w14:textId="77777777" w:rsidR="00CC3202" w:rsidRDefault="00CC3202" w:rsidP="008A067C"/>
        </w:tc>
        <w:tc>
          <w:tcPr>
            <w:tcW w:w="5310" w:type="dxa"/>
            <w:vAlign w:val="center"/>
          </w:tcPr>
          <w:p w14:paraId="26C7FB8E" w14:textId="77777777" w:rsidR="00CC3202" w:rsidRDefault="00CC3202" w:rsidP="00A924D8">
            <w:r>
              <w:t>Kevin Francis, Director</w:t>
            </w:r>
          </w:p>
          <w:p w14:paraId="610A34B3" w14:textId="77777777" w:rsidR="00CC3202" w:rsidRDefault="00CC3202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5F94A71E" w14:textId="77777777" w:rsidR="00CC3202" w:rsidRDefault="00CC3202" w:rsidP="008A067C"/>
        </w:tc>
        <w:tc>
          <w:tcPr>
            <w:tcW w:w="3330" w:type="dxa"/>
            <w:vAlign w:val="center"/>
          </w:tcPr>
          <w:p w14:paraId="64DC1FE9" w14:textId="77777777" w:rsidR="00CC3202" w:rsidRDefault="00CC3202" w:rsidP="00A924D8">
            <w:r>
              <w:t>Mike Ruth, Professor</w:t>
            </w:r>
          </w:p>
          <w:p w14:paraId="6BC10AB4" w14:textId="77777777" w:rsidR="00CC3202" w:rsidRDefault="00CC3202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67C48C28" w14:textId="77777777" w:rsidR="00CC3202" w:rsidRDefault="00CC3202" w:rsidP="008A067C"/>
        </w:tc>
      </w:tr>
    </w:tbl>
    <w:p w14:paraId="47D3999D" w14:textId="77777777" w:rsidR="00CC3202" w:rsidRDefault="00CC3202" w:rsidP="00AA0737">
      <w:pPr>
        <w:pStyle w:val="BodyText"/>
        <w:sectPr w:rsidR="00CC3202" w:rsidSect="00CC3202">
          <w:headerReference w:type="default" r:id="rId31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CC3202" w14:paraId="1F507FFC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1BB8E5B1" w14:textId="77777777" w:rsidR="00CC3202" w:rsidRDefault="00CC3202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2992" behindDoc="1" locked="0" layoutInCell="1" allowOverlap="1" wp14:anchorId="649B0B84" wp14:editId="2B15C535">
                  <wp:simplePos x="0" y="0"/>
                  <wp:positionH relativeFrom="column">
                    <wp:posOffset>6693535</wp:posOffset>
                  </wp:positionH>
                  <wp:positionV relativeFrom="paragraph">
                    <wp:posOffset>-1336040</wp:posOffset>
                  </wp:positionV>
                  <wp:extent cx="1842770" cy="1316990"/>
                  <wp:effectExtent l="0" t="0" r="0" b="0"/>
                  <wp:wrapNone/>
                  <wp:docPr id="434" name="Picture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CC3202" w14:paraId="401D5D2E" w14:textId="77777777" w:rsidTr="00AA0737">
        <w:trPr>
          <w:jc w:val="center"/>
        </w:trPr>
        <w:tc>
          <w:tcPr>
            <w:tcW w:w="12960" w:type="dxa"/>
            <w:gridSpan w:val="5"/>
          </w:tcPr>
          <w:p w14:paraId="6E4AA15D" w14:textId="77777777" w:rsidR="00CC3202" w:rsidRDefault="00CC3202" w:rsidP="00A924D8">
            <w:pPr>
              <w:pStyle w:val="Subtitle"/>
              <w:jc w:val="both"/>
            </w:pPr>
          </w:p>
        </w:tc>
      </w:tr>
      <w:tr w:rsidR="00CC3202" w14:paraId="441FA197" w14:textId="77777777" w:rsidTr="00AA0737">
        <w:trPr>
          <w:jc w:val="center"/>
        </w:trPr>
        <w:tc>
          <w:tcPr>
            <w:tcW w:w="12960" w:type="dxa"/>
            <w:gridSpan w:val="5"/>
          </w:tcPr>
          <w:p w14:paraId="418C72DF" w14:textId="77777777" w:rsidR="00CC3202" w:rsidRDefault="00CC3202" w:rsidP="004D77DC">
            <w:r>
              <w:t>This is to certify that</w:t>
            </w:r>
          </w:p>
        </w:tc>
      </w:tr>
      <w:tr w:rsidR="00CC3202" w14:paraId="2EC29164" w14:textId="77777777" w:rsidTr="00AA0737">
        <w:trPr>
          <w:jc w:val="center"/>
        </w:trPr>
        <w:tc>
          <w:tcPr>
            <w:tcW w:w="12960" w:type="dxa"/>
            <w:gridSpan w:val="5"/>
          </w:tcPr>
          <w:p w14:paraId="0C86E9C3" w14:textId="77777777" w:rsidR="00CC3202" w:rsidRDefault="00CC3202" w:rsidP="00CE3FAF">
            <w:pPr>
              <w:pStyle w:val="Name"/>
            </w:pPr>
            <w:r w:rsidRPr="002C67FB">
              <w:rPr>
                <w:noProof/>
              </w:rPr>
              <w:t>Skyler</w:t>
            </w:r>
            <w:r>
              <w:t xml:space="preserve"> </w:t>
            </w:r>
            <w:r w:rsidRPr="002C67FB">
              <w:rPr>
                <w:noProof/>
              </w:rPr>
              <w:t>Specht</w:t>
            </w:r>
          </w:p>
        </w:tc>
      </w:tr>
      <w:tr w:rsidR="00CC3202" w14:paraId="06EB1FF1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795081F7" w14:textId="77777777" w:rsidR="00CC3202" w:rsidRDefault="00CC3202" w:rsidP="00A924D8">
            <w:r>
              <w:t xml:space="preserve">Successfully completed the requirements for the </w:t>
            </w:r>
          </w:p>
          <w:p w14:paraId="2096DC5D" w14:textId="77777777" w:rsidR="00CC3202" w:rsidRDefault="00CC3202" w:rsidP="00A924D8">
            <w:r>
              <w:t>Geographic Information Systems Certificate in the Master of Environmental Studies Program,</w:t>
            </w:r>
          </w:p>
          <w:p w14:paraId="5690AA89" w14:textId="77777777" w:rsidR="00CC3202" w:rsidRPr="00AA0737" w:rsidRDefault="00CC3202" w:rsidP="00A924D8">
            <w:r>
              <w:t>Winter of 2020</w:t>
            </w:r>
          </w:p>
        </w:tc>
      </w:tr>
      <w:tr w:rsidR="00CC3202" w14:paraId="26CB7AFD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05350FAF" w14:textId="77777777" w:rsidR="00CC3202" w:rsidRDefault="00CC3202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5FA769B7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 wp14:anchorId="7D3B5E90" wp14:editId="69A7B21F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-200025</wp:posOffset>
                  </wp:positionV>
                  <wp:extent cx="2681605" cy="577850"/>
                  <wp:effectExtent l="0" t="0" r="0" b="0"/>
                  <wp:wrapNone/>
                  <wp:docPr id="435" name="Picture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182" b="89394" l="327" r="81373">
                                        <a14:foregroundMark x1="4248" y1="40909" x2="4248" y2="40909"/>
                                        <a14:foregroundMark x1="16340" y1="53030" x2="16340" y2="53030"/>
                                        <a14:foregroundMark x1="17974" y1="57576" x2="17974" y2="57576"/>
                                        <a14:foregroundMark x1="23203" y1="28788" x2="23203" y2="28788"/>
                                        <a14:foregroundMark x1="33007" y1="63636" x2="33007" y2="63636"/>
                                        <a14:foregroundMark x1="36928" y1="60606" x2="36928" y2="60606"/>
                                        <a14:foregroundMark x1="47386" y1="53030" x2="47386" y2="53030"/>
                                        <a14:foregroundMark x1="16993" y1="56061" x2="16993" y2="56061"/>
                                        <a14:foregroundMark x1="19281" y1="54545" x2="19281" y2="545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348F73B6" w14:textId="77777777" w:rsidR="00CC3202" w:rsidRDefault="00CC3202" w:rsidP="00AA0737"/>
        </w:tc>
        <w:tc>
          <w:tcPr>
            <w:tcW w:w="3330" w:type="dxa"/>
            <w:vAlign w:val="bottom"/>
          </w:tcPr>
          <w:p w14:paraId="7E56EBF9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 wp14:anchorId="61693A2F" wp14:editId="1CE9FEA2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-332740</wp:posOffset>
                  </wp:positionV>
                  <wp:extent cx="2468880" cy="1298575"/>
                  <wp:effectExtent l="0" t="0" r="0" b="0"/>
                  <wp:wrapNone/>
                  <wp:docPr id="436" name="Picture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67A7AE02" w14:textId="77777777" w:rsidR="00CC3202" w:rsidRDefault="00CC3202" w:rsidP="00AA0737">
            <w:pPr>
              <w:jc w:val="left"/>
            </w:pPr>
          </w:p>
        </w:tc>
      </w:tr>
      <w:tr w:rsidR="00CC3202" w14:paraId="4AC7C589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673A03D7" w14:textId="77777777" w:rsidR="00CC3202" w:rsidRDefault="00CC3202" w:rsidP="008A067C"/>
        </w:tc>
        <w:tc>
          <w:tcPr>
            <w:tcW w:w="5310" w:type="dxa"/>
            <w:vAlign w:val="center"/>
          </w:tcPr>
          <w:p w14:paraId="37B23755" w14:textId="77777777" w:rsidR="00CC3202" w:rsidRDefault="00CC3202" w:rsidP="00A924D8">
            <w:r>
              <w:t>Kevin Francis, Director</w:t>
            </w:r>
          </w:p>
          <w:p w14:paraId="4B0184C1" w14:textId="77777777" w:rsidR="00CC3202" w:rsidRDefault="00CC3202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144EC7E4" w14:textId="77777777" w:rsidR="00CC3202" w:rsidRDefault="00CC3202" w:rsidP="008A067C"/>
        </w:tc>
        <w:tc>
          <w:tcPr>
            <w:tcW w:w="3330" w:type="dxa"/>
            <w:vAlign w:val="center"/>
          </w:tcPr>
          <w:p w14:paraId="2D573F42" w14:textId="77777777" w:rsidR="00CC3202" w:rsidRDefault="00CC3202" w:rsidP="00A924D8">
            <w:r>
              <w:t>Mike Ruth, Professor</w:t>
            </w:r>
          </w:p>
          <w:p w14:paraId="0722A11E" w14:textId="77777777" w:rsidR="00CC3202" w:rsidRDefault="00CC3202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568BC314" w14:textId="77777777" w:rsidR="00CC3202" w:rsidRDefault="00CC3202" w:rsidP="008A067C"/>
        </w:tc>
      </w:tr>
    </w:tbl>
    <w:p w14:paraId="6CF1E87E" w14:textId="77777777" w:rsidR="00CC3202" w:rsidRDefault="00CC3202" w:rsidP="00AA0737">
      <w:pPr>
        <w:pStyle w:val="BodyText"/>
        <w:sectPr w:rsidR="00CC3202" w:rsidSect="00CC3202">
          <w:headerReference w:type="default" r:id="rId32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CC3202" w14:paraId="672B5E31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17710DCE" w14:textId="77777777" w:rsidR="00CC3202" w:rsidRDefault="00CC3202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7088" behindDoc="1" locked="0" layoutInCell="1" allowOverlap="1" wp14:anchorId="57DA535C" wp14:editId="6DBCC756">
                  <wp:simplePos x="0" y="0"/>
                  <wp:positionH relativeFrom="column">
                    <wp:posOffset>6693535</wp:posOffset>
                  </wp:positionH>
                  <wp:positionV relativeFrom="paragraph">
                    <wp:posOffset>-1336040</wp:posOffset>
                  </wp:positionV>
                  <wp:extent cx="1842770" cy="1316990"/>
                  <wp:effectExtent l="0" t="0" r="0" b="0"/>
                  <wp:wrapNone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CC3202" w14:paraId="1B6CFB23" w14:textId="77777777" w:rsidTr="00AA0737">
        <w:trPr>
          <w:jc w:val="center"/>
        </w:trPr>
        <w:tc>
          <w:tcPr>
            <w:tcW w:w="12960" w:type="dxa"/>
            <w:gridSpan w:val="5"/>
          </w:tcPr>
          <w:p w14:paraId="05C96D26" w14:textId="77777777" w:rsidR="00CC3202" w:rsidRDefault="00CC3202" w:rsidP="00A924D8">
            <w:pPr>
              <w:pStyle w:val="Subtitle"/>
              <w:jc w:val="both"/>
            </w:pPr>
          </w:p>
        </w:tc>
      </w:tr>
      <w:tr w:rsidR="00CC3202" w14:paraId="5E4DFBFF" w14:textId="77777777" w:rsidTr="00AA0737">
        <w:trPr>
          <w:jc w:val="center"/>
        </w:trPr>
        <w:tc>
          <w:tcPr>
            <w:tcW w:w="12960" w:type="dxa"/>
            <w:gridSpan w:val="5"/>
          </w:tcPr>
          <w:p w14:paraId="3EEB2743" w14:textId="77777777" w:rsidR="00CC3202" w:rsidRDefault="00CC3202" w:rsidP="004D77DC">
            <w:r>
              <w:t>This is to certify that</w:t>
            </w:r>
          </w:p>
        </w:tc>
      </w:tr>
      <w:tr w:rsidR="00CC3202" w14:paraId="753B89FA" w14:textId="77777777" w:rsidTr="00AA0737">
        <w:trPr>
          <w:jc w:val="center"/>
        </w:trPr>
        <w:tc>
          <w:tcPr>
            <w:tcW w:w="12960" w:type="dxa"/>
            <w:gridSpan w:val="5"/>
          </w:tcPr>
          <w:p w14:paraId="70C94A7D" w14:textId="77777777" w:rsidR="00CC3202" w:rsidRDefault="00CC3202" w:rsidP="00CE3FAF">
            <w:pPr>
              <w:pStyle w:val="Name"/>
            </w:pPr>
            <w:r w:rsidRPr="002C67FB">
              <w:rPr>
                <w:noProof/>
              </w:rPr>
              <w:t>David</w:t>
            </w:r>
            <w:r>
              <w:t xml:space="preserve"> </w:t>
            </w:r>
            <w:r w:rsidRPr="002C67FB">
              <w:rPr>
                <w:noProof/>
              </w:rPr>
              <w:t>Stocks</w:t>
            </w:r>
          </w:p>
        </w:tc>
      </w:tr>
      <w:tr w:rsidR="00CC3202" w14:paraId="3580764B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082943AB" w14:textId="77777777" w:rsidR="00CC3202" w:rsidRDefault="00CC3202" w:rsidP="00A924D8">
            <w:r>
              <w:t xml:space="preserve">Successfully completed the requirements for the </w:t>
            </w:r>
          </w:p>
          <w:p w14:paraId="3215B6BD" w14:textId="77777777" w:rsidR="00CC3202" w:rsidRDefault="00CC3202" w:rsidP="00A924D8">
            <w:r>
              <w:t>Geographic Information Systems Certificate in the Master of Environmental Studies Program,</w:t>
            </w:r>
          </w:p>
          <w:p w14:paraId="06102C4F" w14:textId="77777777" w:rsidR="00CC3202" w:rsidRPr="00AA0737" w:rsidRDefault="00CC3202" w:rsidP="00A924D8">
            <w:r>
              <w:t>Winter of 2020</w:t>
            </w:r>
          </w:p>
        </w:tc>
      </w:tr>
      <w:tr w:rsidR="00CC3202" w14:paraId="769691E4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1C46D970" w14:textId="77777777" w:rsidR="00CC3202" w:rsidRDefault="00CC3202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65106E62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38112" behindDoc="1" locked="0" layoutInCell="1" allowOverlap="1" wp14:anchorId="7E38230D" wp14:editId="4AA5B0D1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-200025</wp:posOffset>
                  </wp:positionV>
                  <wp:extent cx="2681605" cy="577850"/>
                  <wp:effectExtent l="0" t="0" r="0" b="0"/>
                  <wp:wrapNone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182" b="89394" l="327" r="81373">
                                        <a14:foregroundMark x1="4248" y1="40909" x2="4248" y2="40909"/>
                                        <a14:foregroundMark x1="16340" y1="53030" x2="16340" y2="53030"/>
                                        <a14:foregroundMark x1="17974" y1="57576" x2="17974" y2="57576"/>
                                        <a14:foregroundMark x1="23203" y1="28788" x2="23203" y2="28788"/>
                                        <a14:foregroundMark x1="33007" y1="63636" x2="33007" y2="63636"/>
                                        <a14:foregroundMark x1="36928" y1="60606" x2="36928" y2="60606"/>
                                        <a14:foregroundMark x1="47386" y1="53030" x2="47386" y2="53030"/>
                                        <a14:foregroundMark x1="16993" y1="56061" x2="16993" y2="56061"/>
                                        <a14:foregroundMark x1="19281" y1="54545" x2="19281" y2="545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4267977E" w14:textId="77777777" w:rsidR="00CC3202" w:rsidRDefault="00CC3202" w:rsidP="00AA0737"/>
        </w:tc>
        <w:tc>
          <w:tcPr>
            <w:tcW w:w="3330" w:type="dxa"/>
            <w:vAlign w:val="bottom"/>
          </w:tcPr>
          <w:p w14:paraId="1B2B9A36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517D2EF2" wp14:editId="4A7EDEC4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-332740</wp:posOffset>
                  </wp:positionV>
                  <wp:extent cx="2468880" cy="1298575"/>
                  <wp:effectExtent l="0" t="0" r="0" b="0"/>
                  <wp:wrapNone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72C7D07F" w14:textId="77777777" w:rsidR="00CC3202" w:rsidRDefault="00CC3202" w:rsidP="00AA0737">
            <w:pPr>
              <w:jc w:val="left"/>
            </w:pPr>
          </w:p>
        </w:tc>
      </w:tr>
      <w:tr w:rsidR="00CC3202" w14:paraId="2978359B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0967DE7A" w14:textId="77777777" w:rsidR="00CC3202" w:rsidRDefault="00CC3202" w:rsidP="008A067C"/>
        </w:tc>
        <w:tc>
          <w:tcPr>
            <w:tcW w:w="5310" w:type="dxa"/>
            <w:vAlign w:val="center"/>
          </w:tcPr>
          <w:p w14:paraId="70CEB187" w14:textId="77777777" w:rsidR="00CC3202" w:rsidRDefault="00CC3202" w:rsidP="00A924D8">
            <w:r>
              <w:t>Kevin Francis, Director</w:t>
            </w:r>
          </w:p>
          <w:p w14:paraId="447D859F" w14:textId="77777777" w:rsidR="00CC3202" w:rsidRDefault="00CC3202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1E7C0F16" w14:textId="77777777" w:rsidR="00CC3202" w:rsidRDefault="00CC3202" w:rsidP="008A067C"/>
        </w:tc>
        <w:tc>
          <w:tcPr>
            <w:tcW w:w="3330" w:type="dxa"/>
            <w:vAlign w:val="center"/>
          </w:tcPr>
          <w:p w14:paraId="185B8F2B" w14:textId="77777777" w:rsidR="00CC3202" w:rsidRDefault="00CC3202" w:rsidP="00A924D8">
            <w:r>
              <w:t>Mike Ruth, Professor</w:t>
            </w:r>
          </w:p>
          <w:p w14:paraId="0B9025BD" w14:textId="77777777" w:rsidR="00CC3202" w:rsidRDefault="00CC3202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34047138" w14:textId="77777777" w:rsidR="00CC3202" w:rsidRDefault="00CC3202" w:rsidP="008A067C"/>
        </w:tc>
      </w:tr>
    </w:tbl>
    <w:p w14:paraId="03AD40FF" w14:textId="77777777" w:rsidR="00CC3202" w:rsidRDefault="00CC3202" w:rsidP="00AA0737">
      <w:pPr>
        <w:pStyle w:val="BodyText"/>
        <w:sectPr w:rsidR="00CC3202" w:rsidSect="00CC3202">
          <w:headerReference w:type="default" r:id="rId33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CC3202" w14:paraId="16263120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28A32744" w14:textId="77777777" w:rsidR="00CC3202" w:rsidRDefault="00CC3202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1184" behindDoc="1" locked="0" layoutInCell="1" allowOverlap="1" wp14:anchorId="0034F1C7" wp14:editId="0A2C1A57">
                  <wp:simplePos x="0" y="0"/>
                  <wp:positionH relativeFrom="column">
                    <wp:posOffset>6693535</wp:posOffset>
                  </wp:positionH>
                  <wp:positionV relativeFrom="paragraph">
                    <wp:posOffset>-1336040</wp:posOffset>
                  </wp:positionV>
                  <wp:extent cx="1842770" cy="1316990"/>
                  <wp:effectExtent l="0" t="0" r="0" b="0"/>
                  <wp:wrapNone/>
                  <wp:docPr id="478" name="Pictur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CC3202" w14:paraId="2ED6CE76" w14:textId="77777777" w:rsidTr="00AA0737">
        <w:trPr>
          <w:jc w:val="center"/>
        </w:trPr>
        <w:tc>
          <w:tcPr>
            <w:tcW w:w="12960" w:type="dxa"/>
            <w:gridSpan w:val="5"/>
          </w:tcPr>
          <w:p w14:paraId="52374ECC" w14:textId="77777777" w:rsidR="00CC3202" w:rsidRDefault="00CC3202" w:rsidP="00A924D8">
            <w:pPr>
              <w:pStyle w:val="Subtitle"/>
              <w:jc w:val="both"/>
            </w:pPr>
          </w:p>
        </w:tc>
      </w:tr>
      <w:tr w:rsidR="00CC3202" w14:paraId="0CDF4F69" w14:textId="77777777" w:rsidTr="00AA0737">
        <w:trPr>
          <w:jc w:val="center"/>
        </w:trPr>
        <w:tc>
          <w:tcPr>
            <w:tcW w:w="12960" w:type="dxa"/>
            <w:gridSpan w:val="5"/>
          </w:tcPr>
          <w:p w14:paraId="01BB635B" w14:textId="77777777" w:rsidR="00CC3202" w:rsidRDefault="00CC3202" w:rsidP="004D77DC">
            <w:r>
              <w:t>This is to certify that</w:t>
            </w:r>
          </w:p>
        </w:tc>
      </w:tr>
      <w:tr w:rsidR="00CC3202" w14:paraId="187E00B4" w14:textId="77777777" w:rsidTr="00AA0737">
        <w:trPr>
          <w:jc w:val="center"/>
        </w:trPr>
        <w:tc>
          <w:tcPr>
            <w:tcW w:w="12960" w:type="dxa"/>
            <w:gridSpan w:val="5"/>
          </w:tcPr>
          <w:p w14:paraId="6DF62F35" w14:textId="77777777" w:rsidR="00CC3202" w:rsidRDefault="00CC3202" w:rsidP="00CE3FAF">
            <w:pPr>
              <w:pStyle w:val="Name"/>
            </w:pPr>
            <w:r w:rsidRPr="002C67FB">
              <w:rPr>
                <w:noProof/>
              </w:rPr>
              <w:t>Timothy</w:t>
            </w:r>
            <w:r>
              <w:t xml:space="preserve"> </w:t>
            </w:r>
            <w:r w:rsidRPr="002C67FB">
              <w:rPr>
                <w:noProof/>
              </w:rPr>
              <w:t>Teets</w:t>
            </w:r>
          </w:p>
        </w:tc>
      </w:tr>
      <w:tr w:rsidR="00CC3202" w14:paraId="79F28BF8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34EDB8B5" w14:textId="77777777" w:rsidR="00CC3202" w:rsidRDefault="00CC3202" w:rsidP="00A924D8">
            <w:r>
              <w:t xml:space="preserve">Successfully completed the requirements for the </w:t>
            </w:r>
          </w:p>
          <w:p w14:paraId="1ED3BDE4" w14:textId="77777777" w:rsidR="00CC3202" w:rsidRDefault="00CC3202" w:rsidP="00A924D8">
            <w:r>
              <w:t>Geographic Information Systems Certificate in the Master of Environmental Studies Program,</w:t>
            </w:r>
          </w:p>
          <w:p w14:paraId="3C2887E7" w14:textId="77777777" w:rsidR="00CC3202" w:rsidRPr="00AA0737" w:rsidRDefault="00CC3202" w:rsidP="00A924D8">
            <w:r>
              <w:t>Winter of 2020</w:t>
            </w:r>
          </w:p>
        </w:tc>
      </w:tr>
      <w:tr w:rsidR="00CC3202" w14:paraId="4F22978F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68F0AE3D" w14:textId="77777777" w:rsidR="00CC3202" w:rsidRDefault="00CC3202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745951D1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58FB342D" wp14:editId="380D8FE2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-200025</wp:posOffset>
                  </wp:positionV>
                  <wp:extent cx="2681605" cy="577850"/>
                  <wp:effectExtent l="0" t="0" r="0" b="0"/>
                  <wp:wrapNone/>
                  <wp:docPr id="479" name="Pictur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182" b="89394" l="327" r="81373">
                                        <a14:foregroundMark x1="4248" y1="40909" x2="4248" y2="40909"/>
                                        <a14:foregroundMark x1="16340" y1="53030" x2="16340" y2="53030"/>
                                        <a14:foregroundMark x1="17974" y1="57576" x2="17974" y2="57576"/>
                                        <a14:foregroundMark x1="23203" y1="28788" x2="23203" y2="28788"/>
                                        <a14:foregroundMark x1="33007" y1="63636" x2="33007" y2="63636"/>
                                        <a14:foregroundMark x1="36928" y1="60606" x2="36928" y2="60606"/>
                                        <a14:foregroundMark x1="47386" y1="53030" x2="47386" y2="53030"/>
                                        <a14:foregroundMark x1="16993" y1="56061" x2="16993" y2="56061"/>
                                        <a14:foregroundMark x1="19281" y1="54545" x2="19281" y2="545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21A4C234" w14:textId="77777777" w:rsidR="00CC3202" w:rsidRDefault="00CC3202" w:rsidP="00AA0737"/>
        </w:tc>
        <w:tc>
          <w:tcPr>
            <w:tcW w:w="3330" w:type="dxa"/>
            <w:vAlign w:val="bottom"/>
          </w:tcPr>
          <w:p w14:paraId="48BB015C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 wp14:anchorId="7B55B115" wp14:editId="2177669F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-332740</wp:posOffset>
                  </wp:positionV>
                  <wp:extent cx="2468880" cy="1298575"/>
                  <wp:effectExtent l="0" t="0" r="0" b="0"/>
                  <wp:wrapNone/>
                  <wp:docPr id="480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492FF04D" w14:textId="77777777" w:rsidR="00CC3202" w:rsidRDefault="00CC3202" w:rsidP="00AA0737">
            <w:pPr>
              <w:jc w:val="left"/>
            </w:pPr>
          </w:p>
        </w:tc>
      </w:tr>
      <w:tr w:rsidR="00CC3202" w14:paraId="7D5C5F08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7D1D1DC4" w14:textId="77777777" w:rsidR="00CC3202" w:rsidRDefault="00CC3202" w:rsidP="008A067C"/>
        </w:tc>
        <w:tc>
          <w:tcPr>
            <w:tcW w:w="5310" w:type="dxa"/>
            <w:vAlign w:val="center"/>
          </w:tcPr>
          <w:p w14:paraId="610BD9B8" w14:textId="77777777" w:rsidR="00CC3202" w:rsidRDefault="00CC3202" w:rsidP="00A924D8">
            <w:r>
              <w:t>Kevin Francis, Director</w:t>
            </w:r>
          </w:p>
          <w:p w14:paraId="1EAC48E1" w14:textId="77777777" w:rsidR="00CC3202" w:rsidRDefault="00CC3202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52749BD4" w14:textId="77777777" w:rsidR="00CC3202" w:rsidRDefault="00CC3202" w:rsidP="008A067C"/>
        </w:tc>
        <w:tc>
          <w:tcPr>
            <w:tcW w:w="3330" w:type="dxa"/>
            <w:vAlign w:val="center"/>
          </w:tcPr>
          <w:p w14:paraId="5E8B07C7" w14:textId="77777777" w:rsidR="00CC3202" w:rsidRDefault="00CC3202" w:rsidP="00A924D8">
            <w:r>
              <w:t>Mike Ruth, Professor</w:t>
            </w:r>
          </w:p>
          <w:p w14:paraId="16B64F7D" w14:textId="77777777" w:rsidR="00CC3202" w:rsidRDefault="00CC3202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6B141AFD" w14:textId="77777777" w:rsidR="00CC3202" w:rsidRDefault="00CC3202" w:rsidP="008A067C"/>
        </w:tc>
      </w:tr>
    </w:tbl>
    <w:p w14:paraId="5BB6B150" w14:textId="77777777" w:rsidR="00CC3202" w:rsidRDefault="00CC3202" w:rsidP="00AA0737">
      <w:pPr>
        <w:pStyle w:val="BodyText"/>
        <w:sectPr w:rsidR="00CC3202" w:rsidSect="00CC3202">
          <w:headerReference w:type="default" r:id="rId34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CC3202" w14:paraId="16089BBB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0ABD2A33" w14:textId="77777777" w:rsidR="00CC3202" w:rsidRDefault="00CC3202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5280" behindDoc="1" locked="0" layoutInCell="1" allowOverlap="1" wp14:anchorId="7CA89C21" wp14:editId="6B7A8AEF">
                  <wp:simplePos x="0" y="0"/>
                  <wp:positionH relativeFrom="column">
                    <wp:posOffset>6693535</wp:posOffset>
                  </wp:positionH>
                  <wp:positionV relativeFrom="paragraph">
                    <wp:posOffset>-1336040</wp:posOffset>
                  </wp:positionV>
                  <wp:extent cx="1842770" cy="1316990"/>
                  <wp:effectExtent l="0" t="0" r="0" b="0"/>
                  <wp:wrapNone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CC3202" w14:paraId="505AB825" w14:textId="77777777" w:rsidTr="00AA0737">
        <w:trPr>
          <w:jc w:val="center"/>
        </w:trPr>
        <w:tc>
          <w:tcPr>
            <w:tcW w:w="12960" w:type="dxa"/>
            <w:gridSpan w:val="5"/>
          </w:tcPr>
          <w:p w14:paraId="634B070F" w14:textId="77777777" w:rsidR="00CC3202" w:rsidRDefault="00CC3202" w:rsidP="00A924D8">
            <w:pPr>
              <w:pStyle w:val="Subtitle"/>
              <w:jc w:val="both"/>
            </w:pPr>
          </w:p>
        </w:tc>
      </w:tr>
      <w:tr w:rsidR="00CC3202" w14:paraId="0463CA01" w14:textId="77777777" w:rsidTr="00AA0737">
        <w:trPr>
          <w:jc w:val="center"/>
        </w:trPr>
        <w:tc>
          <w:tcPr>
            <w:tcW w:w="12960" w:type="dxa"/>
            <w:gridSpan w:val="5"/>
          </w:tcPr>
          <w:p w14:paraId="43573A49" w14:textId="77777777" w:rsidR="00CC3202" w:rsidRDefault="00CC3202" w:rsidP="004D77DC">
            <w:r>
              <w:t>This is to certify that</w:t>
            </w:r>
          </w:p>
        </w:tc>
      </w:tr>
      <w:tr w:rsidR="00CC3202" w14:paraId="2D2D25E6" w14:textId="77777777" w:rsidTr="00AA0737">
        <w:trPr>
          <w:jc w:val="center"/>
        </w:trPr>
        <w:tc>
          <w:tcPr>
            <w:tcW w:w="12960" w:type="dxa"/>
            <w:gridSpan w:val="5"/>
          </w:tcPr>
          <w:p w14:paraId="034946C8" w14:textId="77777777" w:rsidR="00CC3202" w:rsidRDefault="00CC3202" w:rsidP="00CE3FAF">
            <w:pPr>
              <w:pStyle w:val="Name"/>
            </w:pPr>
            <w:r w:rsidRPr="002C67FB">
              <w:rPr>
                <w:noProof/>
              </w:rPr>
              <w:t>Julian</w:t>
            </w:r>
            <w:r>
              <w:t xml:space="preserve"> </w:t>
            </w:r>
            <w:r w:rsidRPr="002C67FB">
              <w:rPr>
                <w:noProof/>
              </w:rPr>
              <w:t>Wischniewski</w:t>
            </w:r>
          </w:p>
        </w:tc>
      </w:tr>
      <w:tr w:rsidR="00CC3202" w14:paraId="7BFF63D1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3813A7B9" w14:textId="77777777" w:rsidR="00CC3202" w:rsidRDefault="00CC3202" w:rsidP="00A924D8">
            <w:r>
              <w:t xml:space="preserve">Successfully completed the requirements for the </w:t>
            </w:r>
          </w:p>
          <w:p w14:paraId="65163368" w14:textId="77777777" w:rsidR="00CC3202" w:rsidRDefault="00CC3202" w:rsidP="00A924D8">
            <w:r>
              <w:t>Geographic Information Systems Certificate in the Master of Environmental Studies Program,</w:t>
            </w:r>
          </w:p>
          <w:p w14:paraId="1FBEF666" w14:textId="77777777" w:rsidR="00CC3202" w:rsidRPr="00AA0737" w:rsidRDefault="00CC3202" w:rsidP="00A924D8">
            <w:r>
              <w:t>Winter of 2020</w:t>
            </w:r>
          </w:p>
        </w:tc>
      </w:tr>
      <w:tr w:rsidR="00CC3202" w14:paraId="5548216B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0FA5550C" w14:textId="77777777" w:rsidR="00CC3202" w:rsidRDefault="00CC3202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54BC543F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5730D0DC" wp14:editId="06C96044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-200025</wp:posOffset>
                  </wp:positionV>
                  <wp:extent cx="2681605" cy="577850"/>
                  <wp:effectExtent l="0" t="0" r="0" b="0"/>
                  <wp:wrapNone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182" b="89394" l="327" r="81373">
                                        <a14:foregroundMark x1="4248" y1="40909" x2="4248" y2="40909"/>
                                        <a14:foregroundMark x1="16340" y1="53030" x2="16340" y2="53030"/>
                                        <a14:foregroundMark x1="17974" y1="57576" x2="17974" y2="57576"/>
                                        <a14:foregroundMark x1="23203" y1="28788" x2="23203" y2="28788"/>
                                        <a14:foregroundMark x1="33007" y1="63636" x2="33007" y2="63636"/>
                                        <a14:foregroundMark x1="36928" y1="60606" x2="36928" y2="60606"/>
                                        <a14:foregroundMark x1="47386" y1="53030" x2="47386" y2="53030"/>
                                        <a14:foregroundMark x1="16993" y1="56061" x2="16993" y2="56061"/>
                                        <a14:foregroundMark x1="19281" y1="54545" x2="19281" y2="545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57F8D924" w14:textId="77777777" w:rsidR="00CC3202" w:rsidRDefault="00CC3202" w:rsidP="00AA0737"/>
        </w:tc>
        <w:tc>
          <w:tcPr>
            <w:tcW w:w="3330" w:type="dxa"/>
            <w:vAlign w:val="bottom"/>
          </w:tcPr>
          <w:p w14:paraId="00AF1545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47328" behindDoc="1" locked="0" layoutInCell="1" allowOverlap="1" wp14:anchorId="767ECA18" wp14:editId="791C002A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-332740</wp:posOffset>
                  </wp:positionV>
                  <wp:extent cx="2468880" cy="1298575"/>
                  <wp:effectExtent l="0" t="0" r="0" b="0"/>
                  <wp:wrapNone/>
                  <wp:docPr id="502" name="Pictur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57CFADB7" w14:textId="77777777" w:rsidR="00CC3202" w:rsidRDefault="00CC3202" w:rsidP="00AA0737">
            <w:pPr>
              <w:jc w:val="left"/>
            </w:pPr>
          </w:p>
        </w:tc>
      </w:tr>
      <w:tr w:rsidR="00CC3202" w14:paraId="42DD22A5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4B36E64E" w14:textId="77777777" w:rsidR="00CC3202" w:rsidRDefault="00CC3202" w:rsidP="008A067C"/>
        </w:tc>
        <w:tc>
          <w:tcPr>
            <w:tcW w:w="5310" w:type="dxa"/>
            <w:vAlign w:val="center"/>
          </w:tcPr>
          <w:p w14:paraId="142E0F69" w14:textId="77777777" w:rsidR="00CC3202" w:rsidRDefault="00CC3202" w:rsidP="00A924D8">
            <w:r>
              <w:t>Kevin Francis, Director</w:t>
            </w:r>
          </w:p>
          <w:p w14:paraId="4611F727" w14:textId="77777777" w:rsidR="00CC3202" w:rsidRDefault="00CC3202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3A435C00" w14:textId="77777777" w:rsidR="00CC3202" w:rsidRDefault="00CC3202" w:rsidP="008A067C"/>
        </w:tc>
        <w:tc>
          <w:tcPr>
            <w:tcW w:w="3330" w:type="dxa"/>
            <w:vAlign w:val="center"/>
          </w:tcPr>
          <w:p w14:paraId="452D34C1" w14:textId="77777777" w:rsidR="00CC3202" w:rsidRDefault="00CC3202" w:rsidP="00A924D8">
            <w:r>
              <w:t>Mike Ruth, Professor</w:t>
            </w:r>
          </w:p>
          <w:p w14:paraId="724DB843" w14:textId="77777777" w:rsidR="00CC3202" w:rsidRDefault="00CC3202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2AA2CE9D" w14:textId="77777777" w:rsidR="00CC3202" w:rsidRDefault="00CC3202" w:rsidP="008A067C"/>
        </w:tc>
      </w:tr>
    </w:tbl>
    <w:p w14:paraId="3886E3F7" w14:textId="77777777" w:rsidR="00CC3202" w:rsidRDefault="00CC3202" w:rsidP="00AA0737">
      <w:pPr>
        <w:pStyle w:val="BodyText"/>
        <w:sectPr w:rsidR="00CC3202" w:rsidSect="00CC3202">
          <w:headerReference w:type="default" r:id="rId35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</w:p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CC3202" w14:paraId="3781B73B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29E45445" w14:textId="77777777" w:rsidR="00CC3202" w:rsidRDefault="00CC3202" w:rsidP="00A924D8">
            <w:pPr>
              <w:pStyle w:val="Title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9376" behindDoc="1" locked="0" layoutInCell="1" allowOverlap="1" wp14:anchorId="423F386E" wp14:editId="0E64A077">
                  <wp:simplePos x="0" y="0"/>
                  <wp:positionH relativeFrom="column">
                    <wp:posOffset>6693535</wp:posOffset>
                  </wp:positionH>
                  <wp:positionV relativeFrom="paragraph">
                    <wp:posOffset>-1336040</wp:posOffset>
                  </wp:positionV>
                  <wp:extent cx="1842770" cy="1316990"/>
                  <wp:effectExtent l="0" t="0" r="0" b="0"/>
                  <wp:wrapNone/>
                  <wp:docPr id="522" name="Picture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96"/>
              </w:rPr>
              <w:t>GIS</w:t>
            </w:r>
            <w:r w:rsidRPr="00A924D8">
              <w:rPr>
                <w:sz w:val="96"/>
              </w:rPr>
              <w:t xml:space="preserve"> Certificate</w:t>
            </w:r>
          </w:p>
        </w:tc>
      </w:tr>
      <w:tr w:rsidR="00CC3202" w14:paraId="08D9B1A5" w14:textId="77777777" w:rsidTr="00AA0737">
        <w:trPr>
          <w:jc w:val="center"/>
        </w:trPr>
        <w:tc>
          <w:tcPr>
            <w:tcW w:w="12960" w:type="dxa"/>
            <w:gridSpan w:val="5"/>
          </w:tcPr>
          <w:p w14:paraId="065F15F3" w14:textId="77777777" w:rsidR="00CC3202" w:rsidRDefault="00CC3202" w:rsidP="00A924D8">
            <w:pPr>
              <w:pStyle w:val="Subtitle"/>
              <w:jc w:val="both"/>
            </w:pPr>
          </w:p>
        </w:tc>
      </w:tr>
      <w:tr w:rsidR="00CC3202" w14:paraId="3F7C6C8B" w14:textId="77777777" w:rsidTr="00AA0737">
        <w:trPr>
          <w:jc w:val="center"/>
        </w:trPr>
        <w:tc>
          <w:tcPr>
            <w:tcW w:w="12960" w:type="dxa"/>
            <w:gridSpan w:val="5"/>
          </w:tcPr>
          <w:p w14:paraId="2280BA6B" w14:textId="77777777" w:rsidR="00CC3202" w:rsidRDefault="00CC3202" w:rsidP="004D77DC">
            <w:r>
              <w:t>This is to certify that</w:t>
            </w:r>
          </w:p>
        </w:tc>
      </w:tr>
      <w:tr w:rsidR="00CC3202" w14:paraId="3E8577B1" w14:textId="77777777" w:rsidTr="00AA0737">
        <w:trPr>
          <w:jc w:val="center"/>
        </w:trPr>
        <w:tc>
          <w:tcPr>
            <w:tcW w:w="12960" w:type="dxa"/>
            <w:gridSpan w:val="5"/>
          </w:tcPr>
          <w:p w14:paraId="235CE9E3" w14:textId="77777777" w:rsidR="00CC3202" w:rsidRDefault="00CC3202" w:rsidP="00CE3FAF">
            <w:pPr>
              <w:pStyle w:val="Name"/>
            </w:pPr>
            <w:r w:rsidRPr="002C67FB">
              <w:rPr>
                <w:noProof/>
              </w:rPr>
              <w:t>Heidi</w:t>
            </w:r>
            <w:r>
              <w:t xml:space="preserve"> </w:t>
            </w:r>
            <w:r w:rsidRPr="002C67FB">
              <w:rPr>
                <w:noProof/>
              </w:rPr>
              <w:t>Zarghami</w:t>
            </w:r>
          </w:p>
        </w:tc>
      </w:tr>
      <w:tr w:rsidR="00CC3202" w14:paraId="40867D2F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214D8D0E" w14:textId="77777777" w:rsidR="00CC3202" w:rsidRDefault="00CC3202" w:rsidP="00A924D8">
            <w:r>
              <w:t xml:space="preserve">Successfully completed the requirements for the </w:t>
            </w:r>
          </w:p>
          <w:p w14:paraId="37291E10" w14:textId="77777777" w:rsidR="00CC3202" w:rsidRDefault="00CC3202" w:rsidP="00A924D8">
            <w:r>
              <w:t>Geographic Information Systems Certificate in the Master of Environmental Studies Program,</w:t>
            </w:r>
          </w:p>
          <w:p w14:paraId="3F732CB2" w14:textId="77777777" w:rsidR="00CC3202" w:rsidRPr="00AA0737" w:rsidRDefault="00CC3202" w:rsidP="00A924D8">
            <w:r>
              <w:t>Winter of 2020</w:t>
            </w:r>
          </w:p>
        </w:tc>
      </w:tr>
      <w:tr w:rsidR="00CC3202" w14:paraId="77B3484F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027D49B9" w14:textId="77777777" w:rsidR="00CC3202" w:rsidRDefault="00CC3202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1B81E2ED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50400" behindDoc="1" locked="0" layoutInCell="1" allowOverlap="1" wp14:anchorId="456CBA2A" wp14:editId="772EBB4A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-200025</wp:posOffset>
                  </wp:positionV>
                  <wp:extent cx="2681605" cy="577850"/>
                  <wp:effectExtent l="0" t="0" r="0" b="0"/>
                  <wp:wrapNone/>
                  <wp:docPr id="523" name="Picture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8182" b="89394" l="327" r="81373">
                                        <a14:foregroundMark x1="4248" y1="40909" x2="4248" y2="40909"/>
                                        <a14:foregroundMark x1="16340" y1="53030" x2="16340" y2="53030"/>
                                        <a14:foregroundMark x1="17974" y1="57576" x2="17974" y2="57576"/>
                                        <a14:foregroundMark x1="23203" y1="28788" x2="23203" y2="28788"/>
                                        <a14:foregroundMark x1="33007" y1="63636" x2="33007" y2="63636"/>
                                        <a14:foregroundMark x1="36928" y1="60606" x2="36928" y2="60606"/>
                                        <a14:foregroundMark x1="47386" y1="53030" x2="47386" y2="53030"/>
                                        <a14:foregroundMark x1="16993" y1="56061" x2="16993" y2="56061"/>
                                        <a14:foregroundMark x1="19281" y1="54545" x2="19281" y2="545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60EB51B9" w14:textId="77777777" w:rsidR="00CC3202" w:rsidRDefault="00CC3202" w:rsidP="00AA0737"/>
        </w:tc>
        <w:tc>
          <w:tcPr>
            <w:tcW w:w="3330" w:type="dxa"/>
            <w:vAlign w:val="bottom"/>
          </w:tcPr>
          <w:p w14:paraId="3EAB1CD2" w14:textId="77777777" w:rsidR="00CC3202" w:rsidRDefault="00CC3202" w:rsidP="00AA073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51424" behindDoc="1" locked="0" layoutInCell="1" allowOverlap="1" wp14:anchorId="56D40483" wp14:editId="1EBDEE88">
                  <wp:simplePos x="0" y="0"/>
                  <wp:positionH relativeFrom="column">
                    <wp:posOffset>-285115</wp:posOffset>
                  </wp:positionH>
                  <wp:positionV relativeFrom="paragraph">
                    <wp:posOffset>-332740</wp:posOffset>
                  </wp:positionV>
                  <wp:extent cx="2468880" cy="1298575"/>
                  <wp:effectExtent l="0" t="0" r="0" b="0"/>
                  <wp:wrapNone/>
                  <wp:docPr id="524" name="Picture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457D6C5F" w14:textId="77777777" w:rsidR="00CC3202" w:rsidRDefault="00CC3202" w:rsidP="00AA0737">
            <w:pPr>
              <w:jc w:val="left"/>
            </w:pPr>
          </w:p>
        </w:tc>
      </w:tr>
      <w:tr w:rsidR="00CC3202" w14:paraId="49F7361E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33E9E9B3" w14:textId="77777777" w:rsidR="00CC3202" w:rsidRDefault="00CC3202" w:rsidP="008A067C"/>
        </w:tc>
        <w:tc>
          <w:tcPr>
            <w:tcW w:w="5310" w:type="dxa"/>
            <w:vAlign w:val="center"/>
          </w:tcPr>
          <w:p w14:paraId="2FB73A31" w14:textId="77777777" w:rsidR="00CC3202" w:rsidRDefault="00CC3202" w:rsidP="00A924D8">
            <w:r>
              <w:t>Kevin Francis, Director</w:t>
            </w:r>
          </w:p>
          <w:p w14:paraId="23402C30" w14:textId="77777777" w:rsidR="00CC3202" w:rsidRDefault="00CC3202" w:rsidP="00A924D8">
            <w:r w:rsidRPr="00365B10">
              <w:rPr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6FEC04BA" w14:textId="77777777" w:rsidR="00CC3202" w:rsidRDefault="00CC3202" w:rsidP="008A067C"/>
        </w:tc>
        <w:tc>
          <w:tcPr>
            <w:tcW w:w="3330" w:type="dxa"/>
            <w:vAlign w:val="center"/>
          </w:tcPr>
          <w:p w14:paraId="4C7E44DD" w14:textId="77777777" w:rsidR="00CC3202" w:rsidRDefault="00CC3202" w:rsidP="00A924D8">
            <w:r>
              <w:t>Mike Ruth, Professor</w:t>
            </w:r>
          </w:p>
          <w:p w14:paraId="23249E57" w14:textId="77777777" w:rsidR="00CC3202" w:rsidRDefault="00CC3202" w:rsidP="00A924D8">
            <w:r w:rsidRPr="00365B10">
              <w:rPr>
                <w:sz w:val="24"/>
              </w:rPr>
              <w:t>Geographic Information Systems</w:t>
            </w:r>
          </w:p>
        </w:tc>
        <w:tc>
          <w:tcPr>
            <w:tcW w:w="2250" w:type="dxa"/>
            <w:vAlign w:val="center"/>
          </w:tcPr>
          <w:p w14:paraId="4EDB3118" w14:textId="77777777" w:rsidR="00CC3202" w:rsidRDefault="00CC3202" w:rsidP="008A067C"/>
        </w:tc>
      </w:tr>
    </w:tbl>
    <w:p w14:paraId="2BE3F2EB" w14:textId="77777777" w:rsidR="00CC3202" w:rsidRDefault="00CC3202" w:rsidP="00CC3202">
      <w:pPr>
        <w:pStyle w:val="BodyText"/>
        <w:jc w:val="both"/>
        <w:sectPr w:rsidR="00CC3202" w:rsidSect="00CC3202">
          <w:headerReference w:type="default" r:id="rId36"/>
          <w:pgSz w:w="15840" w:h="12240" w:orient="landscape" w:code="1"/>
          <w:pgMar w:top="1138" w:right="1440" w:bottom="360" w:left="1440" w:header="720" w:footer="720" w:gutter="0"/>
          <w:pgNumType w:start="1"/>
          <w:cols w:space="720"/>
          <w:noEndnote/>
          <w:docGrid w:linePitch="381"/>
        </w:sectPr>
      </w:pPr>
      <w:bookmarkStart w:id="0" w:name="_GoBack"/>
      <w:bookmarkEnd w:id="0"/>
    </w:p>
    <w:p w14:paraId="62EAE8ED" w14:textId="77777777" w:rsidR="00CC3202" w:rsidRDefault="00CC3202" w:rsidP="00CC3202">
      <w:pPr>
        <w:pStyle w:val="BodyText"/>
        <w:jc w:val="both"/>
      </w:pPr>
    </w:p>
    <w:sectPr w:rsidR="00CC3202" w:rsidSect="00CC3202">
      <w:headerReference w:type="default" r:id="rId37"/>
      <w:type w:val="continuous"/>
      <w:pgSz w:w="15840" w:h="12240" w:orient="landscape" w:code="1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793023" w14:textId="77777777" w:rsidR="00CC3202" w:rsidRDefault="00CC3202" w:rsidP="003F140B">
      <w:r>
        <w:separator/>
      </w:r>
    </w:p>
  </w:endnote>
  <w:endnote w:type="continuationSeparator" w:id="0">
    <w:p w14:paraId="2BB6FC7E" w14:textId="77777777" w:rsidR="00CC3202" w:rsidRDefault="00CC3202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6ACDC" w14:textId="77777777" w:rsidR="00CC3202" w:rsidRDefault="00CC3202" w:rsidP="003F140B">
      <w:r>
        <w:separator/>
      </w:r>
    </w:p>
  </w:footnote>
  <w:footnote w:type="continuationSeparator" w:id="0">
    <w:p w14:paraId="534C7FB9" w14:textId="77777777" w:rsidR="00CC3202" w:rsidRDefault="00CC3202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95982" w14:textId="77777777" w:rsidR="00CC3202" w:rsidRDefault="00CC3202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C934623" wp14:editId="18F694A5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18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FE946C5" id="Group 2" o:spid="_x0000_s1026" style="position:absolute;margin-left:-74.5pt;margin-top:-41pt;width:796.25pt;height:617.05pt;z-index:251663360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1" locked="0" layoutInCell="1" allowOverlap="1" wp14:anchorId="46B12EF2" wp14:editId="1662CBD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38" name="Picture 38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5AA16" w14:textId="77777777" w:rsidR="00CC3202" w:rsidRDefault="00CC3202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0FA8013D" wp14:editId="3B444DBD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218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219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4B58E4D" id="Group 2" o:spid="_x0000_s1026" style="position:absolute;margin-left:-74.5pt;margin-top:-41pt;width:796.25pt;height:617.05pt;z-index:251691008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9984" behindDoc="1" locked="0" layoutInCell="1" allowOverlap="1" wp14:anchorId="46671790" wp14:editId="7BFFC93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39" name="Picture 23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AD8A41" w14:textId="77777777" w:rsidR="00CC3202" w:rsidRDefault="00CC3202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1ED78EB6" wp14:editId="4E8AB176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240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241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2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3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5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6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7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8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9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0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1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2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3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4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5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6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7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CA6CE6C" id="Group 2" o:spid="_x0000_s1026" style="position:absolute;margin-left:-74.5pt;margin-top:-41pt;width:796.25pt;height:617.05pt;z-index:251694080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93056" behindDoc="1" locked="0" layoutInCell="1" allowOverlap="1" wp14:anchorId="39C6D170" wp14:editId="1B5D79C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61" name="Picture 261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80FAB" w14:textId="77777777" w:rsidR="00CC3202" w:rsidRDefault="00CC3202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6C166538" wp14:editId="3235F494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26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263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4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5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6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7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9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0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1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2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3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4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5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6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7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8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9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52DEA9" id="Group 2" o:spid="_x0000_s1026" style="position:absolute;margin-left:-74.5pt;margin-top:-41pt;width:796.25pt;height:617.05pt;z-index:251697152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96128" behindDoc="1" locked="0" layoutInCell="1" allowOverlap="1" wp14:anchorId="5AF4A682" wp14:editId="76A4B3C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83" name="Picture 283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3E01F" w14:textId="77777777" w:rsidR="00CC3202" w:rsidRDefault="00CC3202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27919803" wp14:editId="17815FEB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28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285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6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7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8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9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0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1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2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3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4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5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6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7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8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9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0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1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B70968C" id="Group 2" o:spid="_x0000_s1026" style="position:absolute;margin-left:-74.5pt;margin-top:-41pt;width:796.25pt;height:617.05pt;z-index:251700224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99200" behindDoc="1" locked="0" layoutInCell="1" allowOverlap="1" wp14:anchorId="59497005" wp14:editId="715B4BC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305" name="Picture 305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3DFB5A" w14:textId="77777777" w:rsidR="00CC3202" w:rsidRDefault="00CC3202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56760015" wp14:editId="07EDFEDF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30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307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8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9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0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1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2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3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4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5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6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7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8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9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0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1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2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3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07D3F3D" id="Group 2" o:spid="_x0000_s1026" style="position:absolute;margin-left:-74.5pt;margin-top:-41pt;width:796.25pt;height:617.05pt;z-index:251703296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02272" behindDoc="1" locked="0" layoutInCell="1" allowOverlap="1" wp14:anchorId="5057714D" wp14:editId="45A26AF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327" name="Picture 327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DC6300" w14:textId="77777777" w:rsidR="00CC3202" w:rsidRDefault="00CC3202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02EE7753" wp14:editId="11646CB8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328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329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0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1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2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3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4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5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6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7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8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9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0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1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2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3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4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5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A97F5FF" id="Group 2" o:spid="_x0000_s1026" style="position:absolute;margin-left:-74.5pt;margin-top:-41pt;width:796.25pt;height:617.05pt;z-index:251706368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05344" behindDoc="1" locked="0" layoutInCell="1" allowOverlap="1" wp14:anchorId="54AB7FD9" wp14:editId="525490BB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349" name="Picture 34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B96D1F" w14:textId="77777777" w:rsidR="00CC3202" w:rsidRDefault="00CC3202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11413B2A" wp14:editId="0E877CF3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350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351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2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3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4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5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6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7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8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9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0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1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2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3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4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5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6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7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439E32E" id="Group 2" o:spid="_x0000_s1026" style="position:absolute;margin-left:-74.5pt;margin-top:-41pt;width:796.25pt;height:617.05pt;z-index:251709440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08416" behindDoc="1" locked="0" layoutInCell="1" allowOverlap="1" wp14:anchorId="7ED11CB6" wp14:editId="3747794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371" name="Picture 371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3BE74D" w14:textId="77777777" w:rsidR="00CC3202" w:rsidRDefault="00CC3202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4C04D96F" wp14:editId="71165116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37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373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4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5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6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7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8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9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0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1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2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3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4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5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6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7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8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9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93B9996" id="Group 2" o:spid="_x0000_s1026" style="position:absolute;margin-left:-74.5pt;margin-top:-41pt;width:796.25pt;height:617.05pt;z-index:251712512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11488" behindDoc="1" locked="0" layoutInCell="1" allowOverlap="1" wp14:anchorId="0031AA10" wp14:editId="0C55DF0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393" name="Picture 393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BD6E30" w14:textId="77777777" w:rsidR="00CC3202" w:rsidRDefault="00CC3202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15584" behindDoc="0" locked="0" layoutInCell="1" allowOverlap="1" wp14:anchorId="555A3117" wp14:editId="001A18E4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39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395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6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7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8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9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0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1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2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3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4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5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6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7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8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9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0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1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21E8AF1" id="Group 2" o:spid="_x0000_s1026" style="position:absolute;margin-left:-74.5pt;margin-top:-41pt;width:796.25pt;height:617.05pt;z-index:251715584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14560" behindDoc="1" locked="0" layoutInCell="1" allowOverlap="1" wp14:anchorId="04398958" wp14:editId="2E56B66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415" name="Picture 415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A7D92" w14:textId="77777777" w:rsidR="00CC3202" w:rsidRDefault="00CC3202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18656" behindDoc="0" locked="0" layoutInCell="1" allowOverlap="1" wp14:anchorId="4F9FA567" wp14:editId="3A99453C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41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417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8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9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0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1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2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3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4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5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6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7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8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9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0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1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2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3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CC47784" id="Group 2" o:spid="_x0000_s1026" style="position:absolute;margin-left:-74.5pt;margin-top:-41pt;width:796.25pt;height:617.05pt;z-index:251718656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17632" behindDoc="1" locked="0" layoutInCell="1" allowOverlap="1" wp14:anchorId="2501E4AB" wp14:editId="54AE2DB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437" name="Picture 437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8AF551" w14:textId="77777777" w:rsidR="00CC3202" w:rsidRDefault="00CC3202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731B27E" wp14:editId="789973FF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39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43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D9AFB2A" id="Group 2" o:spid="_x0000_s1026" style="position:absolute;margin-left:-74.5pt;margin-top:-41pt;width:796.25pt;height:617.05pt;z-index:251666432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3203F0E1" wp14:editId="5C3CA94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63" name="Picture 63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BADCEB" w14:textId="77777777" w:rsidR="00CC3202" w:rsidRDefault="00CC3202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21728" behindDoc="0" locked="0" layoutInCell="1" allowOverlap="1" wp14:anchorId="391D9FA6" wp14:editId="4082840A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438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439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0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1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2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3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4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5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6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7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8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9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0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1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2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3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4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5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E058D3C" id="Group 2" o:spid="_x0000_s1026" style="position:absolute;margin-left:-74.5pt;margin-top:-41pt;width:796.25pt;height:617.05pt;z-index:251721728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20704" behindDoc="1" locked="0" layoutInCell="1" allowOverlap="1" wp14:anchorId="6A103A37" wp14:editId="0B962DD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459" name="Picture 45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B80C57" w14:textId="77777777" w:rsidR="00CC3202" w:rsidRDefault="00CC3202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24800" behindDoc="0" locked="0" layoutInCell="1" allowOverlap="1" wp14:anchorId="1B6A67FB" wp14:editId="5C23C2DA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460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461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2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3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4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5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6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7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8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9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0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1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2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3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4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5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6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7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EA8F5A1" id="Group 2" o:spid="_x0000_s1026" style="position:absolute;margin-left:-74.5pt;margin-top:-41pt;width:796.25pt;height:617.05pt;z-index:251724800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23776" behindDoc="1" locked="0" layoutInCell="1" allowOverlap="1" wp14:anchorId="62F707A6" wp14:editId="39ED5F1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481" name="Picture 481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D9C6FC" w14:textId="77777777" w:rsidR="00CC3202" w:rsidRDefault="00CC3202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27872" behindDoc="0" locked="0" layoutInCell="1" allowOverlap="1" wp14:anchorId="6265015D" wp14:editId="57F24618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48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483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4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5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6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7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8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9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0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1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2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3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4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5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6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7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8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9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C0C10F6" id="Group 2" o:spid="_x0000_s1026" style="position:absolute;margin-left:-74.5pt;margin-top:-41pt;width:796.25pt;height:617.05pt;z-index:251727872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26848" behindDoc="1" locked="0" layoutInCell="1" allowOverlap="1" wp14:anchorId="0477E37C" wp14:editId="065EBA9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503" name="Picture 503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30DB1" w14:textId="77777777" w:rsidR="00CC3202" w:rsidRDefault="00CC3202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2BD86B43" wp14:editId="2897AB21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50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505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6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7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8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9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0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1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2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3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4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5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6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7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8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9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0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1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8AE5D0" id="Group 2" o:spid="_x0000_s1026" style="position:absolute;margin-left:-74.5pt;margin-top:-41pt;width:796.25pt;height:617.05pt;z-index:251730944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29920" behindDoc="1" locked="0" layoutInCell="1" allowOverlap="1" wp14:anchorId="5D8CD6E5" wp14:editId="7F1CFB1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525" name="Picture 525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26AF4C" w14:textId="77777777" w:rsidR="00657B53" w:rsidRDefault="00432FBB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EB6D620" wp14:editId="57416257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6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F845256" id="Group 2" o:spid="_x0000_s1026" style="position:absolute;margin-left:-74.5pt;margin-top:-41pt;width:796.25pt;height:617.05pt;z-index:251660288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 w:rsidR="00E31E21">
      <w:rPr>
        <w:noProof/>
      </w:rPr>
      <w:drawing>
        <wp:anchor distT="0" distB="0" distL="114300" distR="114300" simplePos="0" relativeHeight="251659264" behindDoc="1" locked="0" layoutInCell="1" allowOverlap="1" wp14:anchorId="02668B4F" wp14:editId="32FB182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Picture 1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ABD445" w14:textId="77777777" w:rsidR="00CC3202" w:rsidRDefault="00CC3202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E37C657" wp14:editId="5CC0C980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6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65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6DFB5F" id="Group 2" o:spid="_x0000_s1026" style="position:absolute;margin-left:-74.5pt;margin-top:-41pt;width:796.25pt;height:617.05pt;z-index:251669504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1" locked="0" layoutInCell="1" allowOverlap="1" wp14:anchorId="6AFF21CB" wp14:editId="58C050F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85" name="Picture 85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B8046" w14:textId="77777777" w:rsidR="00CC3202" w:rsidRDefault="00CC3202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4EF2D68" wp14:editId="46ADDD86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8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87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73A0556" id="Group 2" o:spid="_x0000_s1026" style="position:absolute;margin-left:-74.5pt;margin-top:-41pt;width:796.25pt;height:617.05pt;z-index:251672576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1" locked="0" layoutInCell="1" allowOverlap="1" wp14:anchorId="1718495B" wp14:editId="19C2DC3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07" name="Picture 107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63E90" w14:textId="77777777" w:rsidR="00CC3202" w:rsidRDefault="00CC3202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386C747" wp14:editId="4497C975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108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109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C3E2DD4" id="Group 2" o:spid="_x0000_s1026" style="position:absolute;margin-left:-74.5pt;margin-top:-41pt;width:796.25pt;height:617.05pt;z-index:251675648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4624" behindDoc="1" locked="0" layoutInCell="1" allowOverlap="1" wp14:anchorId="0E185F1B" wp14:editId="58053AD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29" name="Picture 12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EE021" w14:textId="77777777" w:rsidR="00CC3202" w:rsidRDefault="00CC3202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5BB028FE" wp14:editId="10218A05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130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131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53C7F00" id="Group 2" o:spid="_x0000_s1026" style="position:absolute;margin-left:-74.5pt;margin-top:-41pt;width:796.25pt;height:617.05pt;z-index:251678720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1" locked="0" layoutInCell="1" allowOverlap="1" wp14:anchorId="71B88AF3" wp14:editId="4FB781C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51" name="Picture 151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74CA09" w14:textId="77777777" w:rsidR="00CC3202" w:rsidRDefault="00CC3202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4DFA0ED9" wp14:editId="0D188216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15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153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2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4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5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7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7FCE7B7" id="Group 2" o:spid="_x0000_s1026" style="position:absolute;margin-left:-74.5pt;margin-top:-41pt;width:796.25pt;height:617.05pt;z-index:251681792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ujqwQAAANw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fweiZcIGd/AAAA//8DAFBLAQItABQABgAIAAAAIQDb4fbL7gAAAIUBAAATAAAAAAAAAAAAAAAA&#10;AAAAAABbQ29udGVudF9UeXBlc10ueG1sUEsBAi0AFAAGAAgAAAAhAFr0LFu/AAAAFQEAAAsAAAAA&#10;AAAAAAAAAAAAHwEAAF9yZWxzLy5yZWxzUEsBAi0AFAAGAAgAAAAhAFS66OrBAAAA3AAAAA8AAAAA&#10;AAAAAAAAAAAABwIAAGRycy9kb3ducmV2LnhtbFBLBQYAAAAAAwADALcAAAD1AgAAAAA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0768" behindDoc="1" locked="0" layoutInCell="1" allowOverlap="1" wp14:anchorId="00434503" wp14:editId="2FBB2E5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73" name="Picture 173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7FD5C" w14:textId="77777777" w:rsidR="00CC3202" w:rsidRDefault="00CC3202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AEDF742" wp14:editId="5633688E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17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175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7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8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9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0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1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3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5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6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8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9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0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1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332174" id="Group 2" o:spid="_x0000_s1026" style="position:absolute;margin-left:-74.5pt;margin-top:-41pt;width:796.25pt;height:617.05pt;z-index:251684864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3840" behindDoc="1" locked="0" layoutInCell="1" allowOverlap="1" wp14:anchorId="0D3EF7AA" wp14:editId="43AFF3B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5" name="Picture 195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2FC68" w14:textId="77777777" w:rsidR="00CC3202" w:rsidRDefault="00CC3202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5024E3AE" wp14:editId="323F7941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19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197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848C7EC" id="Group 2" o:spid="_x0000_s1026" style="position:absolute;margin-left:-74.5pt;margin-top:-41pt;width:796.25pt;height:617.05pt;z-index:251687936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6912" behindDoc="1" locked="0" layoutInCell="1" allowOverlap="1" wp14:anchorId="481B93CC" wp14:editId="6501C32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217" name="Picture 217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4D8"/>
    <w:rsid w:val="0006192F"/>
    <w:rsid w:val="000F5388"/>
    <w:rsid w:val="00153F5A"/>
    <w:rsid w:val="001B24AF"/>
    <w:rsid w:val="002A3427"/>
    <w:rsid w:val="00361F42"/>
    <w:rsid w:val="00365B10"/>
    <w:rsid w:val="003F140B"/>
    <w:rsid w:val="00432FBB"/>
    <w:rsid w:val="004D77DC"/>
    <w:rsid w:val="004E338A"/>
    <w:rsid w:val="0050334E"/>
    <w:rsid w:val="00657B53"/>
    <w:rsid w:val="0069082D"/>
    <w:rsid w:val="00703D94"/>
    <w:rsid w:val="00780551"/>
    <w:rsid w:val="0082327F"/>
    <w:rsid w:val="008A067C"/>
    <w:rsid w:val="00A1495F"/>
    <w:rsid w:val="00A410FF"/>
    <w:rsid w:val="00A924D8"/>
    <w:rsid w:val="00AA0737"/>
    <w:rsid w:val="00AB489F"/>
    <w:rsid w:val="00B064F9"/>
    <w:rsid w:val="00BC2478"/>
    <w:rsid w:val="00C16065"/>
    <w:rsid w:val="00CC3202"/>
    <w:rsid w:val="00CE3FAF"/>
    <w:rsid w:val="00E31E21"/>
    <w:rsid w:val="00ED586A"/>
    <w:rsid w:val="00EF16E7"/>
    <w:rsid w:val="00F820F0"/>
    <w:rsid w:val="00F92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D96A6A"/>
  <w14:defaultImageDpi w14:val="0"/>
  <w15:docId w15:val="{52D53694-9AD1-466C-8EFA-481C6414D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8A067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i/>
      <w:iCs/>
      <w:color w:val="2B3990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06192F"/>
    <w:rPr>
      <w:i w:val="0"/>
      <w:iCs w:val="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A067C"/>
    <w:rPr>
      <w:rFonts w:asciiTheme="minorHAnsi" w:hAnsiTheme="minorHAnsi" w:cs="Georgia"/>
      <w:color w:val="2B3990" w:themeColor="accent1"/>
      <w:sz w:val="28"/>
      <w:szCs w:val="28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Title">
    <w:name w:val="Title"/>
    <w:basedOn w:val="BodyText"/>
    <w:next w:val="Normal"/>
    <w:link w:val="TitleChar"/>
    <w:uiPriority w:val="10"/>
    <w:qFormat/>
    <w:rsid w:val="00AA0737"/>
    <w:pPr>
      <w:kinsoku w:val="0"/>
      <w:overflowPunct w:val="0"/>
      <w:spacing w:before="120" w:after="120"/>
    </w:pPr>
    <w:rPr>
      <w:rFonts w:asciiTheme="majorHAnsi" w:hAnsiTheme="majorHAnsi"/>
      <w:i/>
      <w:sz w:val="116"/>
      <w:szCs w:val="116"/>
    </w:rPr>
  </w:style>
  <w:style w:type="character" w:customStyle="1" w:styleId="TitleChar">
    <w:name w:val="Title Char"/>
    <w:basedOn w:val="DefaultParagraphFont"/>
    <w:link w:val="Title"/>
    <w:uiPriority w:val="10"/>
    <w:rsid w:val="00AA0737"/>
    <w:rPr>
      <w:rFonts w:asciiTheme="majorHAnsi" w:hAnsiTheme="majorHAnsi" w:cs="Georgia"/>
      <w:i/>
      <w:color w:val="2B3990" w:themeColor="accent1"/>
      <w:sz w:val="116"/>
      <w:szCs w:val="116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AA0737"/>
    <w:pPr>
      <w:kinsoku w:val="0"/>
      <w:overflowPunct w:val="0"/>
      <w:spacing w:before="120" w:after="480"/>
    </w:pPr>
    <w:rPr>
      <w:rFonts w:asciiTheme="majorHAnsi" w:hAnsiTheme="majorHAnsi"/>
      <w:i/>
      <w:caps/>
      <w:sz w:val="58"/>
      <w:szCs w:val="58"/>
    </w:rPr>
  </w:style>
  <w:style w:type="character" w:customStyle="1" w:styleId="SubtitleChar">
    <w:name w:val="Subtitle Char"/>
    <w:basedOn w:val="DefaultParagraphFont"/>
    <w:link w:val="Subtitle"/>
    <w:uiPriority w:val="11"/>
    <w:rsid w:val="00AA0737"/>
    <w:rPr>
      <w:rFonts w:asciiTheme="majorHAnsi" w:hAnsiTheme="majorHAnsi" w:cs="Georgia"/>
      <w:i/>
      <w:caps/>
      <w:color w:val="2B3990" w:themeColor="accent1"/>
      <w:sz w:val="58"/>
      <w:szCs w:val="58"/>
    </w:rPr>
  </w:style>
  <w:style w:type="paragraph" w:customStyle="1" w:styleId="Name">
    <w:name w:val="Name"/>
    <w:basedOn w:val="BodyText"/>
    <w:uiPriority w:val="1"/>
    <w:qFormat/>
    <w:rsid w:val="00AA0737"/>
    <w:pPr>
      <w:kinsoku w:val="0"/>
      <w:overflowPunct w:val="0"/>
      <w:spacing w:before="360" w:after="360"/>
    </w:pPr>
    <w:rPr>
      <w:rFonts w:asciiTheme="majorHAnsi" w:hAnsiTheme="majorHAnsi" w:cs="Georgia-BoldItalic"/>
      <w:b/>
      <w:bCs/>
      <w:i/>
      <w:color w:val="414042" w:themeColor="text2"/>
      <w:sz w:val="76"/>
      <w:szCs w:val="76"/>
    </w:rPr>
  </w:style>
  <w:style w:type="table" w:styleId="TableGrid">
    <w:name w:val="Table Grid"/>
    <w:basedOn w:val="TableNormal"/>
    <w:uiPriority w:val="39"/>
    <w:rsid w:val="00AA0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A07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header" Target="header5.xml"/><Relationship Id="rId26" Type="http://schemas.openxmlformats.org/officeDocument/2006/relationships/header" Target="header13.xml"/><Relationship Id="rId39" Type="http://schemas.openxmlformats.org/officeDocument/2006/relationships/theme" Target="theme/theme1.xml"/><Relationship Id="rId21" Type="http://schemas.openxmlformats.org/officeDocument/2006/relationships/header" Target="header8.xml"/><Relationship Id="rId34" Type="http://schemas.openxmlformats.org/officeDocument/2006/relationships/header" Target="header2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4.xml"/><Relationship Id="rId25" Type="http://schemas.openxmlformats.org/officeDocument/2006/relationships/header" Target="header12.xml"/><Relationship Id="rId33" Type="http://schemas.openxmlformats.org/officeDocument/2006/relationships/header" Target="header20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7.xml"/><Relationship Id="rId29" Type="http://schemas.openxmlformats.org/officeDocument/2006/relationships/header" Target="header1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header" Target="header11.xml"/><Relationship Id="rId32" Type="http://schemas.openxmlformats.org/officeDocument/2006/relationships/header" Target="header19.xml"/><Relationship Id="rId37" Type="http://schemas.openxmlformats.org/officeDocument/2006/relationships/header" Target="header24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header" Target="header10.xml"/><Relationship Id="rId28" Type="http://schemas.openxmlformats.org/officeDocument/2006/relationships/header" Target="header15.xml"/><Relationship Id="rId36" Type="http://schemas.openxmlformats.org/officeDocument/2006/relationships/header" Target="header23.xml"/><Relationship Id="rId10" Type="http://schemas.openxmlformats.org/officeDocument/2006/relationships/image" Target="media/image2.png"/><Relationship Id="rId19" Type="http://schemas.openxmlformats.org/officeDocument/2006/relationships/header" Target="header6.xml"/><Relationship Id="rId31" Type="http://schemas.openxmlformats.org/officeDocument/2006/relationships/header" Target="header18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header" Target="header9.xml"/><Relationship Id="rId27" Type="http://schemas.openxmlformats.org/officeDocument/2006/relationships/header" Target="header14.xml"/><Relationship Id="rId30" Type="http://schemas.openxmlformats.org/officeDocument/2006/relationships/header" Target="header17.xml"/><Relationship Id="rId35" Type="http://schemas.openxmlformats.org/officeDocument/2006/relationships/header" Target="header22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zrj3634\AppData\Roaming\Microsoft\Templates\Employee%20of%20the%20month%20certificate.dotx" TargetMode="External"/></Relationship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E42A68-6BE7-4B66-99F2-5F3FFE278930}">
  <ds:schemaRefs>
    <ds:schemaRef ds:uri="http://purl.org/dc/elements/1.1/"/>
    <ds:schemaRef ds:uri="http://purl.org/dc/terms/"/>
    <ds:schemaRef ds:uri="http://schemas.microsoft.com/office/2006/metadata/properties"/>
    <ds:schemaRef ds:uri="http://purl.org/dc/dcmitype/"/>
    <ds:schemaRef ds:uri="http://schemas.microsoft.com/sharepoint/v3"/>
    <ds:schemaRef ds:uri="http://schemas.microsoft.com/office/2006/documentManagement/types"/>
    <ds:schemaRef ds:uri="fb0879af-3eba-417a-a55a-ffe6dcd6ca77"/>
    <ds:schemaRef ds:uri="http://www.w3.org/XML/1998/namespace"/>
    <ds:schemaRef ds:uri="6dc4bcd6-49db-4c07-9060-8acfc67cef9f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0CF898-44E0-4AAA-B0C4-EE57BE35B7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of the month certificate.dotx</Template>
  <TotalTime>0</TotalTime>
  <Pages>24</Pages>
  <Words>1187</Words>
  <Characters>6771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Certificate_Employee of the Month_AB - v1</vt:lpstr>
    </vt:vector>
  </TitlesOfParts>
  <Company/>
  <LinksUpToDate>false</LinksUpToDate>
  <CharactersWithSpaces>7943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Certificate_Employee of the Month_AB - v1</dc:title>
  <dc:subject/>
  <dc:creator>Azar, Averi</dc:creator>
  <cp:keywords/>
  <dc:description/>
  <cp:lastModifiedBy>Azar, Averi</cp:lastModifiedBy>
  <cp:revision>2</cp:revision>
  <dcterms:created xsi:type="dcterms:W3CDTF">2020-04-14T17:28:00Z</dcterms:created>
  <dcterms:modified xsi:type="dcterms:W3CDTF">2020-04-14T17:28:00Z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