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221"/>
        <w:gridCol w:w="5046"/>
        <w:gridCol w:w="5311"/>
        <w:gridCol w:w="222"/>
      </w:tblGrid>
      <w:tr w:rsidR="00265218" w:rsidRPr="002D3842" w14:paraId="2CCB2D54" w14:textId="77777777" w:rsidTr="000A0AE3">
        <w:trPr>
          <w:trHeight w:val="1178"/>
        </w:trPr>
        <w:tc>
          <w:tcPr>
            <w:tcW w:w="102" w:type="pct"/>
            <w:shd w:val="clear" w:color="auto" w:fill="auto"/>
          </w:tcPr>
          <w:p w14:paraId="40057FAE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329" w:type="pct"/>
            <w:shd w:val="clear" w:color="auto" w:fill="373545" w:themeFill="text2"/>
            <w:vAlign w:val="center"/>
          </w:tcPr>
          <w:p w14:paraId="5133BD46" w14:textId="77777777" w:rsidR="00265218" w:rsidRDefault="007E284F" w:rsidP="000A0AE3">
            <w:pPr>
              <w:pStyle w:val="Title"/>
              <w:spacing w:after="120"/>
              <w:jc w:val="left"/>
              <w:rPr>
                <w:rFonts w:ascii="Avenir Next LT Pro Demi" w:hAnsi="Avenir Next LT Pro Demi"/>
              </w:rPr>
            </w:pPr>
            <w:r w:rsidRPr="007E284F">
              <w:rPr>
                <w:rFonts w:ascii="Avenir Next LT Pro Demi" w:hAnsi="Avenir Next LT Pro Demi"/>
              </w:rPr>
              <w:t>Staff Professional Development Proposal</w:t>
            </w:r>
          </w:p>
          <w:p w14:paraId="2E0001D1" w14:textId="5F0EDAF9" w:rsidR="000A0AE3" w:rsidRPr="000A0AE3" w:rsidRDefault="000A0AE3" w:rsidP="000A0AE3">
            <w:pPr>
              <w:pStyle w:val="BlueBoldText"/>
              <w:rPr>
                <w:rFonts w:ascii="Avenir Next LT Pro" w:hAnsi="Avenir Next LT Pro"/>
                <w:color w:val="auto"/>
                <w:sz w:val="22"/>
                <w:szCs w:val="22"/>
              </w:rPr>
            </w:pPr>
            <w:r w:rsidRPr="000A0AE3">
              <w:rPr>
                <w:rFonts w:ascii="Avenir Next LT Pro" w:hAnsi="Avenir Next LT Pro"/>
                <w:color w:val="auto"/>
                <w:sz w:val="22"/>
                <w:szCs w:val="22"/>
              </w:rPr>
              <w:t>December 15, 2022</w:t>
            </w:r>
          </w:p>
        </w:tc>
        <w:tc>
          <w:tcPr>
            <w:tcW w:w="2466" w:type="pct"/>
            <w:shd w:val="clear" w:color="auto" w:fill="auto"/>
          </w:tcPr>
          <w:p w14:paraId="51526CF7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103" w:type="pct"/>
            <w:shd w:val="clear" w:color="auto" w:fill="auto"/>
          </w:tcPr>
          <w:p w14:paraId="622B28DA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0AC32A29" w14:textId="77777777" w:rsidTr="00AA5AB1">
        <w:trPr>
          <w:trHeight w:val="20"/>
        </w:trPr>
        <w:tc>
          <w:tcPr>
            <w:tcW w:w="102" w:type="pct"/>
            <w:shd w:val="clear" w:color="auto" w:fill="auto"/>
          </w:tcPr>
          <w:p w14:paraId="0996CC35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795" w:type="pct"/>
            <w:gridSpan w:val="2"/>
            <w:shd w:val="clear" w:color="auto" w:fill="auto"/>
          </w:tcPr>
          <w:p w14:paraId="7924B4D0" w14:textId="77777777" w:rsidR="00BC1B68" w:rsidRPr="007E284F" w:rsidRDefault="00BC1B68" w:rsidP="00F02AC0">
            <w:pPr>
              <w:pStyle w:val="Text"/>
              <w:spacing w:after="0"/>
              <w:rPr>
                <w:b/>
                <w:bCs/>
              </w:rPr>
            </w:pPr>
          </w:p>
        </w:tc>
        <w:tc>
          <w:tcPr>
            <w:tcW w:w="103" w:type="pct"/>
            <w:shd w:val="clear" w:color="auto" w:fill="auto"/>
          </w:tcPr>
          <w:p w14:paraId="10398C2C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7AEA588A" w14:textId="77777777" w:rsidTr="00AA5AB1">
        <w:trPr>
          <w:trHeight w:val="10262"/>
        </w:trPr>
        <w:tc>
          <w:tcPr>
            <w:tcW w:w="102" w:type="pct"/>
            <w:shd w:val="clear" w:color="auto" w:fill="auto"/>
          </w:tcPr>
          <w:p w14:paraId="7C3526E1" w14:textId="77777777" w:rsidR="00265218" w:rsidRPr="00522E9C" w:rsidRDefault="00265218" w:rsidP="00F02AC0">
            <w:pPr>
              <w:pStyle w:val="Text"/>
              <w:rPr>
                <w:rFonts w:ascii="Avenir Next LT Pro" w:hAnsi="Avenir Next LT Pro"/>
              </w:rPr>
            </w:pPr>
          </w:p>
        </w:tc>
        <w:tc>
          <w:tcPr>
            <w:tcW w:w="4795" w:type="pct"/>
            <w:gridSpan w:val="2"/>
            <w:shd w:val="clear" w:color="auto" w:fill="auto"/>
          </w:tcPr>
          <w:p w14:paraId="24834C0E" w14:textId="5AE1904C" w:rsidR="000A0AE3" w:rsidRDefault="000A0AE3" w:rsidP="00A61E98">
            <w:pPr>
              <w:pStyle w:val="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07CE7848" w14:textId="26EE7175" w:rsidR="00A61E98" w:rsidRPr="00E94956" w:rsidRDefault="00A61E98" w:rsidP="00A61E98">
            <w:pPr>
              <w:pStyle w:val="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  <w:r w:rsidRPr="00E94956"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  <w:t xml:space="preserve">Dear </w:t>
            </w:r>
            <w:r w:rsidR="007E284F" w:rsidRPr="00E94956"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  <w:t>Evergreen Budget Office</w:t>
            </w:r>
            <w:r w:rsidRPr="00E94956"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  <w:t xml:space="preserve">, </w:t>
            </w:r>
          </w:p>
          <w:p w14:paraId="11212B95" w14:textId="67A59B2D" w:rsidR="00522E9C" w:rsidRPr="00E94956" w:rsidRDefault="00ED7BDA" w:rsidP="00522E9C">
            <w:pPr>
              <w:pStyle w:val="Text"/>
              <w:rPr>
                <w:rFonts w:ascii="Avenir Next LT Pro" w:hAnsi="Avenir Next LT Pro"/>
                <w:color w:val="auto"/>
                <w:szCs w:val="22"/>
              </w:rPr>
            </w:pPr>
            <w:r w:rsidRPr="00E94956">
              <w:rPr>
                <w:rFonts w:ascii="Avenir Next LT Pro" w:hAnsi="Avenir Next LT Pro"/>
                <w:color w:val="auto"/>
                <w:szCs w:val="22"/>
              </w:rPr>
              <w:t xml:space="preserve">Thank you for the opportunity to submit a proposal for the Staff Professional </w:t>
            </w:r>
            <w:r w:rsidR="00AA5AB1">
              <w:rPr>
                <w:rFonts w:ascii="Avenir Next LT Pro" w:hAnsi="Avenir Next LT Pro"/>
                <w:color w:val="auto"/>
                <w:szCs w:val="22"/>
              </w:rPr>
              <w:t>D</w:t>
            </w:r>
            <w:r w:rsidRPr="00E94956">
              <w:rPr>
                <w:rFonts w:ascii="Avenir Next LT Pro" w:hAnsi="Avenir Next LT Pro"/>
                <w:color w:val="auto"/>
                <w:szCs w:val="22"/>
              </w:rPr>
              <w:t xml:space="preserve">evelopment Fund. In the Master of Environmental Studies program, we have identified the importance of attending the National Association for Graduate Admissions Professionals’ (NAGAP) upcoming Graduate Enrollment Management (GEM) Summit, 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 xml:space="preserve">from </w:t>
            </w:r>
            <w:r w:rsidRPr="00E94956">
              <w:rPr>
                <w:rFonts w:ascii="Avenir Next LT Pro" w:hAnsi="Avenir Next LT Pro"/>
                <w:color w:val="auto"/>
                <w:szCs w:val="22"/>
              </w:rPr>
              <w:t>April 12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 xml:space="preserve"> to </w:t>
            </w:r>
            <w:r w:rsidRPr="00E94956">
              <w:rPr>
                <w:rFonts w:ascii="Avenir Next LT Pro" w:hAnsi="Avenir Next LT Pro"/>
                <w:color w:val="auto"/>
                <w:szCs w:val="22"/>
              </w:rPr>
              <w:t>15, 2023. The GEM summit is the larges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>t</w:t>
            </w:r>
            <w:r w:rsidRPr="00E94956">
              <w:rPr>
                <w:rFonts w:ascii="Avenir Next LT Pro" w:hAnsi="Avenir Next LT Pro"/>
                <w:color w:val="auto"/>
                <w:szCs w:val="22"/>
              </w:rPr>
              <w:t xml:space="preserve"> gathering of graduate enrollment professionals in the United States and will host </w:t>
            </w:r>
            <w:r w:rsidR="00522E9C" w:rsidRPr="00522E9C">
              <w:rPr>
                <w:rFonts w:ascii="Avenir Next LT Pro" w:hAnsi="Avenir Next LT Pro"/>
                <w:color w:val="auto"/>
                <w:szCs w:val="22"/>
              </w:rPr>
              <w:t>Educational Administrators</w:t>
            </w:r>
            <w:r w:rsidR="00522E9C" w:rsidRPr="00E94956">
              <w:rPr>
                <w:rFonts w:ascii="Avenir Next LT Pro" w:hAnsi="Avenir Next LT Pro"/>
                <w:color w:val="auto"/>
                <w:szCs w:val="22"/>
              </w:rPr>
              <w:t xml:space="preserve">, </w:t>
            </w:r>
            <w:r w:rsidR="00522E9C" w:rsidRPr="00522E9C">
              <w:rPr>
                <w:rFonts w:ascii="Avenir Next LT Pro" w:hAnsi="Avenir Next LT Pro"/>
                <w:color w:val="auto"/>
                <w:szCs w:val="22"/>
              </w:rPr>
              <w:t>Faculty</w:t>
            </w:r>
            <w:r w:rsidR="00522E9C" w:rsidRPr="00E94956">
              <w:rPr>
                <w:rFonts w:ascii="Avenir Next LT Pro" w:hAnsi="Avenir Next LT Pro"/>
                <w:color w:val="auto"/>
                <w:szCs w:val="22"/>
              </w:rPr>
              <w:t xml:space="preserve">, </w:t>
            </w:r>
            <w:r w:rsidR="00522E9C" w:rsidRPr="00522E9C">
              <w:rPr>
                <w:rFonts w:ascii="Avenir Next LT Pro" w:hAnsi="Avenir Next LT Pro"/>
                <w:color w:val="auto"/>
                <w:szCs w:val="22"/>
              </w:rPr>
              <w:t>Student Affairs Professionals</w:t>
            </w:r>
            <w:r w:rsidR="00522E9C" w:rsidRPr="00E94956">
              <w:rPr>
                <w:rFonts w:ascii="Avenir Next LT Pro" w:hAnsi="Avenir Next LT Pro"/>
                <w:color w:val="auto"/>
                <w:szCs w:val="22"/>
              </w:rPr>
              <w:t xml:space="preserve">, </w:t>
            </w:r>
            <w:r w:rsidR="00522E9C" w:rsidRPr="00522E9C">
              <w:rPr>
                <w:rFonts w:ascii="Avenir Next LT Pro" w:hAnsi="Avenir Next LT Pro"/>
                <w:color w:val="auto"/>
                <w:szCs w:val="22"/>
              </w:rPr>
              <w:t>Deans and Assistant Deans</w:t>
            </w:r>
            <w:r w:rsidR="00522E9C" w:rsidRPr="00E94956">
              <w:rPr>
                <w:rFonts w:ascii="Avenir Next LT Pro" w:hAnsi="Avenir Next LT Pro"/>
                <w:color w:val="auto"/>
                <w:szCs w:val="22"/>
              </w:rPr>
              <w:t xml:space="preserve">, 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 xml:space="preserve">and </w:t>
            </w:r>
            <w:r w:rsidR="00522E9C" w:rsidRPr="00522E9C">
              <w:rPr>
                <w:rFonts w:ascii="Avenir Next LT Pro" w:hAnsi="Avenir Next LT Pro"/>
                <w:color w:val="auto"/>
                <w:szCs w:val="22"/>
              </w:rPr>
              <w:t>Enrollment Management Decision-Makers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>. The focus of the summit is to discuss current challenges in graduate admissions and enrollment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 xml:space="preserve"> and 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>hear from colleagues about the strategies they have implemented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>.</w:t>
            </w:r>
            <w:r w:rsidR="007B1616" w:rsidRPr="00E94956">
              <w:rPr>
                <w:rFonts w:ascii="Avenir Next LT Pro" w:hAnsi="Avenir Next LT Pro"/>
                <w:color w:val="auto"/>
                <w:szCs w:val="22"/>
              </w:rPr>
              <w:t xml:space="preserve"> </w:t>
            </w:r>
          </w:p>
          <w:p w14:paraId="2AF4FCB0" w14:textId="02E08E9E" w:rsidR="00A3321A" w:rsidRPr="00E94956" w:rsidRDefault="00522E9C" w:rsidP="00ED7BDA">
            <w:pPr>
              <w:pStyle w:val="Text"/>
              <w:rPr>
                <w:rFonts w:ascii="Avenir Next LT Pro" w:hAnsi="Avenir Next LT Pro"/>
                <w:color w:val="auto"/>
                <w:szCs w:val="22"/>
              </w:rPr>
            </w:pPr>
            <w:r w:rsidRPr="00E94956">
              <w:rPr>
                <w:rFonts w:ascii="Avenir Next LT Pro" w:hAnsi="Avenir Next LT Pro"/>
                <w:szCs w:val="22"/>
              </w:rPr>
              <w:t xml:space="preserve">Since the pandemic, the Master of Environmental Studies Program has strived to maintain enrollment numbers for each cohort in a dynamic recruitment environment. Our outreach and communication strategies quickly pivoted from fully in-person to fully remote during the </w:t>
            </w:r>
            <w:r w:rsidR="00BC7352" w:rsidRPr="00E94956">
              <w:rPr>
                <w:rFonts w:ascii="Avenir Next LT Pro" w:hAnsi="Avenir Next LT Pro"/>
                <w:szCs w:val="22"/>
              </w:rPr>
              <w:t>pandemic and</w:t>
            </w:r>
            <w:r w:rsidRPr="00E94956">
              <w:rPr>
                <w:rFonts w:ascii="Avenir Next LT Pro" w:hAnsi="Avenir Next LT Pro"/>
                <w:szCs w:val="22"/>
              </w:rPr>
              <w:t xml:space="preserve"> have now transition</w:t>
            </w:r>
            <w:r w:rsidR="00E94956" w:rsidRPr="00E94956">
              <w:rPr>
                <w:rFonts w:ascii="Avenir Next LT Pro" w:hAnsi="Avenir Next LT Pro"/>
                <w:szCs w:val="22"/>
              </w:rPr>
              <w:t>ed</w:t>
            </w:r>
            <w:r w:rsidRPr="00E94956">
              <w:rPr>
                <w:rFonts w:ascii="Avenir Next LT Pro" w:hAnsi="Avenir Next LT Pro"/>
                <w:szCs w:val="22"/>
              </w:rPr>
              <w:t xml:space="preserve"> to a hybrid model</w:t>
            </w:r>
            <w:r w:rsidR="00BC7352">
              <w:rPr>
                <w:rFonts w:ascii="Avenir Next LT Pro" w:hAnsi="Avenir Next LT Pro"/>
                <w:szCs w:val="22"/>
              </w:rPr>
              <w:t xml:space="preserve">. Similarly, as our recruitment modalities have changed, so too have our classroom environments where we predominantly operate with a hybrid model. Our primary focus is on the accessibility and inclusiveness of our admissions process and classroom environments so that students are consistently successful in earning their MES degrees. </w:t>
            </w:r>
            <w:r w:rsidR="00E94956" w:rsidRPr="00E94956">
              <w:rPr>
                <w:rFonts w:ascii="Avenir Next LT Pro" w:hAnsi="Avenir Next LT Pro"/>
                <w:szCs w:val="22"/>
              </w:rPr>
              <w:t>Although we have seen an uptick in our entering cohort size from last year, we continuously look for ways to adaptively manage our recruitment strategies</w:t>
            </w:r>
            <w:r w:rsidR="00BC7352">
              <w:rPr>
                <w:rFonts w:ascii="Avenir Next LT Pro" w:hAnsi="Avenir Next LT Pro"/>
                <w:szCs w:val="22"/>
              </w:rPr>
              <w:t xml:space="preserve"> </w:t>
            </w:r>
            <w:r w:rsidR="000A0AE3">
              <w:rPr>
                <w:rFonts w:ascii="Avenir Next LT Pro" w:hAnsi="Avenir Next LT Pro"/>
                <w:szCs w:val="22"/>
              </w:rPr>
              <w:t>to meet prospective students where they’re at and</w:t>
            </w:r>
            <w:r w:rsidR="00BC7352">
              <w:rPr>
                <w:rFonts w:ascii="Avenir Next LT Pro" w:hAnsi="Avenir Next LT Pro"/>
                <w:szCs w:val="22"/>
              </w:rPr>
              <w:t xml:space="preserve"> eliminate barriers for students </w:t>
            </w:r>
            <w:r w:rsidR="007C2D4B">
              <w:rPr>
                <w:rFonts w:ascii="Avenir Next LT Pro" w:hAnsi="Avenir Next LT Pro"/>
                <w:szCs w:val="22"/>
              </w:rPr>
              <w:t>to</w:t>
            </w:r>
            <w:r w:rsidR="00BC7352">
              <w:rPr>
                <w:rFonts w:ascii="Avenir Next LT Pro" w:hAnsi="Avenir Next LT Pro"/>
                <w:szCs w:val="22"/>
              </w:rPr>
              <w:t xml:space="preserve"> set them up for success during their time in the program</w:t>
            </w:r>
            <w:r w:rsidR="00E94956" w:rsidRPr="00E94956">
              <w:rPr>
                <w:rFonts w:ascii="Avenir Next LT Pro" w:hAnsi="Avenir Next LT Pro"/>
                <w:szCs w:val="22"/>
              </w:rPr>
              <w:t xml:space="preserve">. 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>We see this summit as an excellent opportunity to</w:t>
            </w:r>
            <w:r w:rsidR="007C2D4B">
              <w:rPr>
                <w:rFonts w:ascii="Avenir Next LT Pro" w:hAnsi="Avenir Next LT Pro"/>
                <w:color w:val="auto"/>
                <w:szCs w:val="22"/>
              </w:rPr>
              <w:t xml:space="preserve"> help fulfill these goals by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 xml:space="preserve"> engag</w:t>
            </w:r>
            <w:r w:rsidR="007C2D4B">
              <w:rPr>
                <w:rFonts w:ascii="Avenir Next LT Pro" w:hAnsi="Avenir Next LT Pro"/>
                <w:color w:val="auto"/>
                <w:szCs w:val="22"/>
              </w:rPr>
              <w:t>ing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 xml:space="preserve"> with colleagues focused on graduate enrollment management</w:t>
            </w:r>
            <w:r w:rsidR="00BC7352">
              <w:rPr>
                <w:rFonts w:ascii="Avenir Next LT Pro" w:hAnsi="Avenir Next LT Pro"/>
                <w:color w:val="auto"/>
                <w:szCs w:val="22"/>
              </w:rPr>
              <w:t xml:space="preserve"> from recruitment to retention and graduation</w:t>
            </w:r>
            <w:r w:rsidR="007E59F9">
              <w:rPr>
                <w:rFonts w:ascii="Avenir Next LT Pro" w:hAnsi="Avenir Next LT Pro"/>
                <w:color w:val="auto"/>
                <w:szCs w:val="22"/>
              </w:rPr>
              <w:t xml:space="preserve"> and </w:t>
            </w:r>
            <w:r w:rsidR="00BC7352">
              <w:rPr>
                <w:rFonts w:ascii="Avenir Next LT Pro" w:hAnsi="Avenir Next LT Pro"/>
                <w:color w:val="auto"/>
                <w:szCs w:val="22"/>
              </w:rPr>
              <w:t>learn about diversity, equity, and inclusion initiatives,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 xml:space="preserve"> </w:t>
            </w:r>
            <w:r w:rsidR="007E59F9">
              <w:rPr>
                <w:rFonts w:ascii="Avenir Next LT Pro" w:hAnsi="Avenir Next LT Pro"/>
                <w:color w:val="auto"/>
                <w:szCs w:val="22"/>
              </w:rPr>
              <w:t>to inform how we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 xml:space="preserve"> manage our own graduate program.</w:t>
            </w:r>
            <w:r w:rsidR="00E94956" w:rsidRPr="00E94956">
              <w:rPr>
                <w:rFonts w:ascii="Avenir Next LT Pro" w:hAnsi="Avenir Next LT Pro"/>
                <w:color w:val="auto"/>
                <w:szCs w:val="22"/>
              </w:rPr>
              <w:t xml:space="preserve"> </w:t>
            </w:r>
          </w:p>
          <w:p w14:paraId="46310E35" w14:textId="2D7469C9" w:rsidR="00E94956" w:rsidRPr="00E94956" w:rsidRDefault="00E94956" w:rsidP="00E94956">
            <w:pPr>
              <w:rPr>
                <w:rFonts w:ascii="Avenir Next LT Pro" w:hAnsi="Avenir Next LT Pro"/>
              </w:rPr>
            </w:pPr>
            <w:r w:rsidRPr="00E94956">
              <w:rPr>
                <w:rFonts w:ascii="Avenir Next LT Pro" w:hAnsi="Avenir Next LT Pro"/>
              </w:rPr>
              <w:t xml:space="preserve">Please find below an itemized list of expenses necessary to attend the GEM Summit next spring with </w:t>
            </w:r>
            <w:r>
              <w:rPr>
                <w:rFonts w:ascii="Avenir Next LT Pro" w:hAnsi="Avenir Next LT Pro"/>
              </w:rPr>
              <w:t>screenshots illustrating current prices based on internet searches. Please also feel free to reach out to me with any questions you may have about this proposal.</w:t>
            </w:r>
          </w:p>
          <w:p w14:paraId="7F507702" w14:textId="0528B3C4" w:rsidR="007E284F" w:rsidRDefault="007E284F" w:rsidP="00BC7352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  <w:r w:rsidRPr="00E94956">
              <w:rPr>
                <w:rFonts w:ascii="Avenir Next LT Pro" w:hAnsi="Avenir Next LT Pro"/>
                <w:b w:val="0"/>
                <w:bCs w:val="0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1888BE64" wp14:editId="2C958663">
                  <wp:simplePos x="0" y="0"/>
                  <wp:positionH relativeFrom="column">
                    <wp:posOffset>1031</wp:posOffset>
                  </wp:positionH>
                  <wp:positionV relativeFrom="paragraph">
                    <wp:posOffset>271187</wp:posOffset>
                  </wp:positionV>
                  <wp:extent cx="1507745" cy="427759"/>
                  <wp:effectExtent l="0" t="0" r="0" b="0"/>
                  <wp:wrapNone/>
                  <wp:docPr id="11" name="Picture 11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45" cy="4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4956"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  <w:t>All the best,</w:t>
            </w:r>
          </w:p>
          <w:p w14:paraId="05851B55" w14:textId="5E763709" w:rsidR="00BC7352" w:rsidRDefault="00BC7352" w:rsidP="00BC7352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782A4615" w14:textId="77777777" w:rsidR="00BC7352" w:rsidRPr="00E94956" w:rsidRDefault="00BC7352" w:rsidP="00BC7352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5D7C3600" w14:textId="77777777" w:rsidR="00265218" w:rsidRPr="00E94956" w:rsidRDefault="007E284F" w:rsidP="00BC7352">
            <w:pPr>
              <w:pStyle w:val="BlueBoldText"/>
              <w:spacing w:after="0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  <w:r w:rsidRPr="00E94956"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  <w:t>Averi Azar, MES</w:t>
            </w:r>
          </w:p>
          <w:p w14:paraId="09B8094B" w14:textId="2450615F" w:rsidR="00ED7BDA" w:rsidRDefault="00ED7BDA" w:rsidP="00BC7352">
            <w:pPr>
              <w:pStyle w:val="BlueBoldText"/>
              <w:spacing w:after="0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  <w:r w:rsidRPr="00E94956"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  <w:t>Assistant Director, Master of Environmental Studies</w:t>
            </w:r>
          </w:p>
          <w:p w14:paraId="3AB430A9" w14:textId="2DBB913F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0FBFED2A" w14:textId="50FA1E7A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26700D55" w14:textId="33BC35A5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5662C485" w14:textId="261A0A65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500D83A1" w14:textId="317FA782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0949EEE9" w14:textId="745F1B76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7FAD6E42" w14:textId="3B6BC580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30848C27" w14:textId="68018709" w:rsid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22"/>
              <w:gridCol w:w="4922"/>
            </w:tblGrid>
            <w:tr w:rsidR="004C5375" w14:paraId="1641348C" w14:textId="77777777" w:rsidTr="004C5375">
              <w:tc>
                <w:tcPr>
                  <w:tcW w:w="4922" w:type="dxa"/>
                </w:tcPr>
                <w:p w14:paraId="281EE547" w14:textId="10796C36" w:rsidR="004C5375" w:rsidRP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</w:pPr>
                  <w:r w:rsidRPr="004C5375"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4922" w:type="dxa"/>
                </w:tcPr>
                <w:p w14:paraId="444E989A" w14:textId="212B0944" w:rsidR="004C5375" w:rsidRP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</w:pPr>
                  <w:r w:rsidRPr="004C5375"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  <w:t>Cost</w:t>
                  </w:r>
                </w:p>
              </w:tc>
            </w:tr>
            <w:tr w:rsidR="004C5375" w14:paraId="455CB879" w14:textId="77777777" w:rsidTr="004C5375">
              <w:tc>
                <w:tcPr>
                  <w:tcW w:w="4922" w:type="dxa"/>
                </w:tcPr>
                <w:p w14:paraId="5E89A836" w14:textId="0DA86EA3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Airfare</w:t>
                  </w:r>
                </w:p>
              </w:tc>
              <w:tc>
                <w:tcPr>
                  <w:tcW w:w="4922" w:type="dxa"/>
                </w:tcPr>
                <w:p w14:paraId="62071926" w14:textId="5E8BE096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$4</w:t>
                  </w:r>
                  <w:r w:rsidR="00286F0A"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9</w:t>
                  </w: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8 Roundtrip from SeaTac to JFK</w:t>
                  </w:r>
                </w:p>
              </w:tc>
            </w:tr>
            <w:tr w:rsidR="004C5375" w14:paraId="4B47E74D" w14:textId="77777777" w:rsidTr="004C5375">
              <w:tc>
                <w:tcPr>
                  <w:tcW w:w="4922" w:type="dxa"/>
                </w:tcPr>
                <w:p w14:paraId="111DC27E" w14:textId="35F18C8B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Hotel</w:t>
                  </w:r>
                  <w:r w:rsidR="00AA5AB1"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 xml:space="preserve"> for 3 nights</w:t>
                  </w:r>
                </w:p>
              </w:tc>
              <w:tc>
                <w:tcPr>
                  <w:tcW w:w="4922" w:type="dxa"/>
                </w:tcPr>
                <w:p w14:paraId="3DBB08A8" w14:textId="3AD27ABA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$</w:t>
                  </w:r>
                  <w:r w:rsidR="00286F0A"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900</w:t>
                  </w: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 xml:space="preserve"> at M</w:t>
                  </w:r>
                  <w:r w:rsidR="00286F0A"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arriott (Location of Summit)</w:t>
                  </w:r>
                </w:p>
              </w:tc>
            </w:tr>
            <w:tr w:rsidR="004C5375" w14:paraId="09E4797B" w14:textId="77777777" w:rsidTr="004C5375">
              <w:tc>
                <w:tcPr>
                  <w:tcW w:w="4922" w:type="dxa"/>
                </w:tcPr>
                <w:p w14:paraId="20815FBF" w14:textId="72FB75D2" w:rsidR="004C5375" w:rsidRDefault="00286F0A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Summit Registration Fee</w:t>
                  </w:r>
                  <w:r w:rsidR="0030539F"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 xml:space="preserve"> for NAGAP Member</w:t>
                  </w:r>
                </w:p>
              </w:tc>
              <w:tc>
                <w:tcPr>
                  <w:tcW w:w="4922" w:type="dxa"/>
                </w:tcPr>
                <w:p w14:paraId="1E42F602" w14:textId="3CB655B8" w:rsidR="004C5375" w:rsidRDefault="00AA5AB1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$535</w:t>
                  </w:r>
                </w:p>
              </w:tc>
            </w:tr>
            <w:tr w:rsidR="004C5375" w14:paraId="3699BC6C" w14:textId="77777777" w:rsidTr="004C5375">
              <w:tc>
                <w:tcPr>
                  <w:tcW w:w="4922" w:type="dxa"/>
                </w:tcPr>
                <w:p w14:paraId="1D15137E" w14:textId="330DEEA6" w:rsidR="004C5375" w:rsidRDefault="00286F0A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Per diem for 4 days</w:t>
                  </w:r>
                </w:p>
              </w:tc>
              <w:tc>
                <w:tcPr>
                  <w:tcW w:w="4922" w:type="dxa"/>
                </w:tcPr>
                <w:p w14:paraId="4C9977E7" w14:textId="2D3E868F" w:rsidR="004C5375" w:rsidRDefault="00286F0A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  <w:t>$316</w:t>
                  </w:r>
                </w:p>
              </w:tc>
            </w:tr>
            <w:tr w:rsidR="004C5375" w14:paraId="122FB38D" w14:textId="77777777" w:rsidTr="004C5375">
              <w:tc>
                <w:tcPr>
                  <w:tcW w:w="4922" w:type="dxa"/>
                </w:tcPr>
                <w:p w14:paraId="42DE5D77" w14:textId="4BDC7A06" w:rsidR="004C5375" w:rsidRDefault="004C5375" w:rsidP="00AA5AB1">
                  <w:pPr>
                    <w:pStyle w:val="BlueBoldText"/>
                    <w:jc w:val="righ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922" w:type="dxa"/>
                </w:tcPr>
                <w:p w14:paraId="67B47D16" w14:textId="77777777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4C5375" w14:paraId="5E51F11D" w14:textId="77777777" w:rsidTr="004C5375">
              <w:tc>
                <w:tcPr>
                  <w:tcW w:w="4922" w:type="dxa"/>
                </w:tcPr>
                <w:p w14:paraId="4B07D3AE" w14:textId="2F8367FB" w:rsidR="004C5375" w:rsidRPr="00AA5AB1" w:rsidRDefault="00286F0A" w:rsidP="007E284F">
                  <w:pPr>
                    <w:pStyle w:val="BlueBoldText"/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</w:pPr>
                  <w:r w:rsidRPr="00AA5AB1"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  <w:t>Total Expenses</w:t>
                  </w:r>
                </w:p>
              </w:tc>
              <w:tc>
                <w:tcPr>
                  <w:tcW w:w="4922" w:type="dxa"/>
                </w:tcPr>
                <w:p w14:paraId="0650A18A" w14:textId="0C1257F9" w:rsidR="004C5375" w:rsidRPr="00AA5AB1" w:rsidRDefault="00AA5AB1" w:rsidP="007E284F">
                  <w:pPr>
                    <w:pStyle w:val="BlueBoldText"/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</w:pPr>
                  <w:r w:rsidRPr="00AA5AB1">
                    <w:rPr>
                      <w:rFonts w:ascii="Avenir Next LT Pro" w:hAnsi="Avenir Next LT Pro"/>
                      <w:color w:val="auto"/>
                      <w:sz w:val="22"/>
                      <w:szCs w:val="22"/>
                    </w:rPr>
                    <w:t>$2,249</w:t>
                  </w:r>
                </w:p>
              </w:tc>
            </w:tr>
            <w:tr w:rsidR="004C5375" w14:paraId="1CE5D6BC" w14:textId="77777777" w:rsidTr="004C5375">
              <w:tc>
                <w:tcPr>
                  <w:tcW w:w="4922" w:type="dxa"/>
                </w:tcPr>
                <w:p w14:paraId="089BD867" w14:textId="77777777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922" w:type="dxa"/>
                </w:tcPr>
                <w:p w14:paraId="5DC9AC5A" w14:textId="77777777" w:rsidR="004C5375" w:rsidRDefault="004C5375" w:rsidP="007E284F">
                  <w:pPr>
                    <w:pStyle w:val="BlueBoldText"/>
                    <w:rPr>
                      <w:rFonts w:ascii="Avenir Next LT Pro" w:hAnsi="Avenir Next LT Pro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1DA6606E" w14:textId="77777777" w:rsidR="00E94956" w:rsidRPr="00E94956" w:rsidRDefault="00E94956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  <w:sz w:val="22"/>
                <w:szCs w:val="22"/>
              </w:rPr>
            </w:pPr>
          </w:p>
          <w:p w14:paraId="1C0B9DFF" w14:textId="77777777" w:rsidR="00ED7BDA" w:rsidRDefault="00286F0A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D043230" wp14:editId="1506150F">
                  <wp:extent cx="6858000" cy="31788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1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029C3" w14:textId="77777777" w:rsidR="00286F0A" w:rsidRDefault="00286F0A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</w:p>
          <w:p w14:paraId="168B3103" w14:textId="3914A20E" w:rsidR="00286F0A" w:rsidRDefault="00AA5AB1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245A60" wp14:editId="170C0A30">
                  <wp:simplePos x="0" y="0"/>
                  <wp:positionH relativeFrom="column">
                    <wp:posOffset>-214639</wp:posOffset>
                  </wp:positionH>
                  <wp:positionV relativeFrom="paragraph">
                    <wp:posOffset>-1074494</wp:posOffset>
                  </wp:positionV>
                  <wp:extent cx="6858000" cy="396557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ACE92F" w14:textId="5921EAE9" w:rsidR="00286F0A" w:rsidRDefault="00286F0A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</w:p>
          <w:p w14:paraId="749B679B" w14:textId="1DA152BF" w:rsidR="00286F0A" w:rsidRDefault="00286F0A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</w:p>
          <w:p w14:paraId="79508BC8" w14:textId="2F2EDA81" w:rsidR="00286F0A" w:rsidRDefault="00286F0A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</w:p>
          <w:p w14:paraId="4370C788" w14:textId="246E9BC2" w:rsidR="00286F0A" w:rsidRDefault="00286F0A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</w:p>
          <w:p w14:paraId="1B7BAD62" w14:textId="2CA797D1" w:rsidR="00286F0A" w:rsidRPr="00522E9C" w:rsidRDefault="00AA5AB1" w:rsidP="007E284F">
            <w:pPr>
              <w:pStyle w:val="BlueBoldText"/>
              <w:rPr>
                <w:rFonts w:ascii="Avenir Next LT Pro" w:hAnsi="Avenir Next LT Pro"/>
                <w:b w:val="0"/>
                <w:bCs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76A3EB" wp14:editId="77A5E4C9">
                  <wp:simplePos x="0" y="0"/>
                  <wp:positionH relativeFrom="margin">
                    <wp:posOffset>-179450</wp:posOffset>
                  </wp:positionH>
                  <wp:positionV relativeFrom="paragraph">
                    <wp:posOffset>1670240</wp:posOffset>
                  </wp:positionV>
                  <wp:extent cx="6850254" cy="4540250"/>
                  <wp:effectExtent l="0" t="0" r="825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254" cy="45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" w:type="pct"/>
            <w:shd w:val="clear" w:color="auto" w:fill="auto"/>
          </w:tcPr>
          <w:p w14:paraId="72B73E9F" w14:textId="4D0AA337" w:rsidR="00265218" w:rsidRPr="002D3842" w:rsidRDefault="00265218" w:rsidP="00F02AC0">
            <w:pPr>
              <w:pStyle w:val="Text"/>
            </w:pPr>
          </w:p>
        </w:tc>
      </w:tr>
    </w:tbl>
    <w:p w14:paraId="0B538CDD" w14:textId="517C67D1" w:rsidR="00463B35" w:rsidRDefault="00463B35" w:rsidP="00F02AC0">
      <w:pPr>
        <w:pStyle w:val="BlueBoldText"/>
      </w:pPr>
    </w:p>
    <w:sectPr w:rsidR="00463B35" w:rsidSect="00E94956">
      <w:headerReference w:type="default" r:id="rId15"/>
      <w:footerReference w:type="default" r:id="rId16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815CE" w14:textId="77777777" w:rsidR="007E284F" w:rsidRDefault="007E284F" w:rsidP="00F02AC0">
      <w:r>
        <w:separator/>
      </w:r>
    </w:p>
  </w:endnote>
  <w:endnote w:type="continuationSeparator" w:id="0">
    <w:p w14:paraId="536472C2" w14:textId="77777777" w:rsidR="007E284F" w:rsidRDefault="007E284F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9062BC6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42548230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1EE8131" wp14:editId="25DEF5FE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7FB9D6B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373545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F133DA2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58FC5CC" wp14:editId="27A4099D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A326473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373545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03053A8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5B119217" wp14:editId="4C1E7630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FD8BE04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373545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049CEC6E" w14:textId="77777777" w:rsidTr="002D3842">
      <w:tc>
        <w:tcPr>
          <w:tcW w:w="3596" w:type="dxa"/>
          <w:shd w:val="clear" w:color="auto" w:fill="auto"/>
          <w:vAlign w:val="center"/>
        </w:tcPr>
        <w:p w14:paraId="3CCA194E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0399F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D969348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4AFFA355" w14:textId="77777777" w:rsidTr="002D3842">
      <w:tc>
        <w:tcPr>
          <w:tcW w:w="3596" w:type="dxa"/>
          <w:shd w:val="clear" w:color="auto" w:fill="auto"/>
          <w:vAlign w:val="center"/>
        </w:tcPr>
        <w:p w14:paraId="65D104CB" w14:textId="77777777" w:rsidR="007E284F" w:rsidRPr="007E284F" w:rsidRDefault="007E284F" w:rsidP="00C16742">
          <w:pPr>
            <w:pStyle w:val="Contacts"/>
            <w:rPr>
              <w:rFonts w:ascii="Avenir Next LT Pro" w:hAnsi="Avenir Next LT Pro"/>
            </w:rPr>
          </w:pPr>
          <w:r w:rsidRPr="007E284F">
            <w:rPr>
              <w:rFonts w:ascii="Avenir Next LT Pro" w:hAnsi="Avenir Next LT Pro"/>
            </w:rPr>
            <w:t>2700 Evergreen parkway Nw</w:t>
          </w:r>
        </w:p>
        <w:p w14:paraId="1326DF14" w14:textId="44896413" w:rsidR="00AE3FB7" w:rsidRPr="007E284F" w:rsidRDefault="007E284F" w:rsidP="00C16742">
          <w:pPr>
            <w:pStyle w:val="Contacts"/>
            <w:rPr>
              <w:rFonts w:ascii="Avenir Next LT Pro" w:hAnsi="Avenir Next LT Pro"/>
            </w:rPr>
          </w:pPr>
          <w:r w:rsidRPr="007E284F">
            <w:rPr>
              <w:rFonts w:ascii="Avenir Next LT Pro" w:hAnsi="Avenir Next LT Pro"/>
            </w:rPr>
            <w:t>Lab 1, 3022</w:t>
          </w:r>
        </w:p>
      </w:tc>
      <w:tc>
        <w:tcPr>
          <w:tcW w:w="3597" w:type="dxa"/>
          <w:shd w:val="clear" w:color="auto" w:fill="auto"/>
          <w:vAlign w:val="center"/>
        </w:tcPr>
        <w:p w14:paraId="5548AEB2" w14:textId="7031D6D9" w:rsidR="00AE3FB7" w:rsidRPr="007E284F" w:rsidRDefault="007E284F" w:rsidP="00C16742">
          <w:pPr>
            <w:pStyle w:val="Contacts"/>
            <w:rPr>
              <w:rFonts w:ascii="Avenir Next LT Pro" w:hAnsi="Avenir Next LT Pro"/>
            </w:rPr>
          </w:pPr>
          <w:r w:rsidRPr="007E284F">
            <w:rPr>
              <w:rFonts w:ascii="Avenir Next LT Pro" w:hAnsi="Avenir Next LT Pro"/>
            </w:rPr>
            <w:t>(360) 742-8746</w:t>
          </w:r>
        </w:p>
      </w:tc>
      <w:tc>
        <w:tcPr>
          <w:tcW w:w="3597" w:type="dxa"/>
          <w:shd w:val="clear" w:color="auto" w:fill="auto"/>
          <w:vAlign w:val="center"/>
        </w:tcPr>
        <w:p w14:paraId="6062D7DA" w14:textId="262C03B0" w:rsidR="00AE3FB7" w:rsidRPr="007E284F" w:rsidRDefault="007E284F" w:rsidP="00C16742">
          <w:pPr>
            <w:pStyle w:val="Contacts"/>
            <w:rPr>
              <w:rFonts w:ascii="Avenir Next LT Pro" w:hAnsi="Avenir Next LT Pro"/>
            </w:rPr>
          </w:pPr>
          <w:r w:rsidRPr="007E284F">
            <w:rPr>
              <w:rFonts w:ascii="Avenir Next LT Pro" w:hAnsi="Avenir Next LT Pro"/>
            </w:rPr>
            <w:t>averi.a.azar@evergreen.edu</w:t>
          </w:r>
        </w:p>
      </w:tc>
    </w:tr>
  </w:tbl>
  <w:p w14:paraId="4C29C540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FAEF6" w14:textId="77777777" w:rsidR="007E284F" w:rsidRDefault="007E284F" w:rsidP="00F02AC0">
      <w:r>
        <w:separator/>
      </w:r>
    </w:p>
  </w:footnote>
  <w:footnote w:type="continuationSeparator" w:id="0">
    <w:p w14:paraId="1690903C" w14:textId="77777777" w:rsidR="007E284F" w:rsidRDefault="007E284F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FC4A" w14:textId="00A04F41" w:rsidR="00BC1B68" w:rsidRDefault="00ED7BDA" w:rsidP="00C16742">
    <w:pPr>
      <w:pStyle w:val="Header"/>
      <w:jc w:val="right"/>
    </w:pPr>
    <w:r>
      <w:rPr>
        <w:noProof/>
      </w:rPr>
      <w:drawing>
        <wp:anchor distT="0" distB="0" distL="114300" distR="114300" simplePos="0" relativeHeight="251668992" behindDoc="1" locked="0" layoutInCell="1" allowOverlap="1" wp14:anchorId="22AEFCD6" wp14:editId="092C482C">
          <wp:simplePos x="0" y="0"/>
          <wp:positionH relativeFrom="margin">
            <wp:align>right</wp:align>
          </wp:positionH>
          <wp:positionV relativeFrom="paragraph">
            <wp:posOffset>-450215</wp:posOffset>
          </wp:positionV>
          <wp:extent cx="6858000" cy="2267417"/>
          <wp:effectExtent l="0" t="0" r="0" b="0"/>
          <wp:wrapNone/>
          <wp:docPr id="13" name="Picture 13" descr="A picture containing tree, outdoor, building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ree, outdoor, building, hous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095"/>
                  <a:stretch/>
                </pic:blipFill>
                <pic:spPr bwMode="auto">
                  <a:xfrm>
                    <a:off x="0" y="0"/>
                    <a:ext cx="6858000" cy="2267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290EFFEC" wp14:editId="409FE3BA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B0317" id="Group 2" o:spid="_x0000_s1026" alt="&quot;&quot;" style="position:absolute;margin-left:0;margin-top:-140.1pt;width:540pt;height:896.3pt;z-index:-251648512;mso-height-relative:margin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373545 [3215]" stroked="f" strokeweight="1pt">
                <v:fill color2="#7e7b99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373545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373545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877"/>
    <w:multiLevelType w:val="multilevel"/>
    <w:tmpl w:val="D7E4E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4F"/>
    <w:rsid w:val="000A0AE3"/>
    <w:rsid w:val="000C75BF"/>
    <w:rsid w:val="000E7CC3"/>
    <w:rsid w:val="00110721"/>
    <w:rsid w:val="001257F0"/>
    <w:rsid w:val="00162F83"/>
    <w:rsid w:val="001A199E"/>
    <w:rsid w:val="001F048C"/>
    <w:rsid w:val="00216054"/>
    <w:rsid w:val="00250EFB"/>
    <w:rsid w:val="0025130C"/>
    <w:rsid w:val="00256391"/>
    <w:rsid w:val="002633EB"/>
    <w:rsid w:val="00263631"/>
    <w:rsid w:val="00265218"/>
    <w:rsid w:val="00286F0A"/>
    <w:rsid w:val="002D3842"/>
    <w:rsid w:val="0030539F"/>
    <w:rsid w:val="00306174"/>
    <w:rsid w:val="00337C0F"/>
    <w:rsid w:val="00366F6D"/>
    <w:rsid w:val="003B4838"/>
    <w:rsid w:val="003E0129"/>
    <w:rsid w:val="00431FD3"/>
    <w:rsid w:val="00435E8C"/>
    <w:rsid w:val="00463B35"/>
    <w:rsid w:val="00482917"/>
    <w:rsid w:val="004B36E0"/>
    <w:rsid w:val="004C2F50"/>
    <w:rsid w:val="004C5375"/>
    <w:rsid w:val="005154F6"/>
    <w:rsid w:val="00522E9C"/>
    <w:rsid w:val="00562990"/>
    <w:rsid w:val="00563797"/>
    <w:rsid w:val="005C4E65"/>
    <w:rsid w:val="005D124E"/>
    <w:rsid w:val="00674F12"/>
    <w:rsid w:val="006C7A40"/>
    <w:rsid w:val="0071089C"/>
    <w:rsid w:val="0079071F"/>
    <w:rsid w:val="007B1616"/>
    <w:rsid w:val="007B52D2"/>
    <w:rsid w:val="007C1F7D"/>
    <w:rsid w:val="007C2D4B"/>
    <w:rsid w:val="007D4902"/>
    <w:rsid w:val="007E284F"/>
    <w:rsid w:val="007E59F9"/>
    <w:rsid w:val="008374E8"/>
    <w:rsid w:val="008D3EE1"/>
    <w:rsid w:val="0090219B"/>
    <w:rsid w:val="009B0D08"/>
    <w:rsid w:val="009E6AC6"/>
    <w:rsid w:val="00A3321A"/>
    <w:rsid w:val="00A61E98"/>
    <w:rsid w:val="00AA5AB1"/>
    <w:rsid w:val="00AC7198"/>
    <w:rsid w:val="00AE3FB7"/>
    <w:rsid w:val="00B122BA"/>
    <w:rsid w:val="00B91943"/>
    <w:rsid w:val="00BC1B68"/>
    <w:rsid w:val="00BC7352"/>
    <w:rsid w:val="00BF5A49"/>
    <w:rsid w:val="00C06FD2"/>
    <w:rsid w:val="00C16742"/>
    <w:rsid w:val="00D4436A"/>
    <w:rsid w:val="00D65012"/>
    <w:rsid w:val="00DA6B53"/>
    <w:rsid w:val="00E46711"/>
    <w:rsid w:val="00E53AFF"/>
    <w:rsid w:val="00E633E6"/>
    <w:rsid w:val="00E83A75"/>
    <w:rsid w:val="00E94956"/>
    <w:rsid w:val="00ED7BDA"/>
    <w:rsid w:val="00F02AC0"/>
    <w:rsid w:val="00F27B67"/>
    <w:rsid w:val="00F8443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9C3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373545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373545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zrj3634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871FC2-6EB2-4041-980F-C67F457F6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healthcare.dotx</Template>
  <TotalTime>0</TotalTime>
  <Pages>3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2022-12-14T17:43:00Z</dcterms:created>
  <dcterms:modified xsi:type="dcterms:W3CDTF">2022-12-14T20:47:00Z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