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1F" w:rsidRPr="00054890" w:rsidRDefault="0039721F" w:rsidP="00356298">
      <w:pPr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EC630E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Pr="00054890" w:rsidRDefault="002100B0" w:rsidP="00EC630E">
      <w:pPr>
        <w:jc w:val="center"/>
        <w:rPr>
          <w:rFonts w:ascii="Arial" w:hAnsi="Arial" w:cs="Arial"/>
          <w:b/>
          <w:sz w:val="22"/>
          <w:szCs w:val="22"/>
        </w:rPr>
      </w:pPr>
      <w:r w:rsidRPr="002100B0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pt;margin-top:206.5pt;width:270pt;height:99pt;z-index:251656704" filled="f" stroked="f">
            <v:textbox style="mso-next-textbox:#_x0000_s1026">
              <w:txbxContent>
                <w:p w:rsidR="0039721F" w:rsidRPr="00EC630E" w:rsidRDefault="0039721F" w:rsidP="00FB7156"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  <w:r w:rsidRPr="00EC630E">
                    <w:rPr>
                      <w:rFonts w:ascii="Century Gothic" w:hAnsi="Century Gothic"/>
                      <w:sz w:val="28"/>
                      <w:szCs w:val="28"/>
                    </w:rPr>
                    <w:t>Th</w:t>
                  </w:r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ank you for celebrating with us, </w:t>
                  </w:r>
                  <w:r w:rsidRPr="00EC630E">
                    <w:rPr>
                      <w:rFonts w:ascii="Century Gothic" w:hAnsi="Century Gothic"/>
                      <w:sz w:val="28"/>
                      <w:szCs w:val="28"/>
                    </w:rPr>
                    <w:t>and for all of your support!</w:t>
                  </w:r>
                </w:p>
              </w:txbxContent>
            </v:textbox>
            <w10:wrap type="square"/>
          </v:shape>
        </w:pict>
      </w:r>
      <w:r w:rsidR="00B3412B"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>
            <wp:extent cx="4076700" cy="2451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21F" w:rsidRPr="00054890">
        <w:rPr>
          <w:rFonts w:ascii="Arial" w:hAnsi="Arial" w:cs="Arial"/>
          <w:b/>
          <w:sz w:val="22"/>
          <w:szCs w:val="22"/>
        </w:rPr>
        <w:br w:type="column"/>
      </w:r>
    </w:p>
    <w:p w:rsidR="0039721F" w:rsidRDefault="00B3412B" w:rsidP="00FB715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drawing>
          <wp:inline distT="0" distB="0" distL="0" distR="0">
            <wp:extent cx="2781300" cy="3022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FB7156">
      <w:pPr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2100B0" w:rsidP="003B0E12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2100B0">
        <w:rPr>
          <w:noProof/>
          <w:lang w:eastAsia="en-US"/>
        </w:rPr>
        <w:pict>
          <v:shape id="_x0000_s1027" type="#_x0000_t202" style="position:absolute;left:0;text-align:left;margin-left:45pt;margin-top:56.05pt;width:278.4pt;height:184.45pt;z-index:251657728" stroked="f">
            <v:textbox style="mso-next-textbox:#_x0000_s1027">
              <w:txbxContent>
                <w:p w:rsidR="0039721F" w:rsidRDefault="0039721F" w:rsidP="00FB7156">
                  <w:pPr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D34BEB">
                    <w:rPr>
                      <w:rFonts w:ascii="Century Gothic" w:hAnsi="Century Gothic"/>
                      <w:b/>
                      <w:sz w:val="48"/>
                      <w:szCs w:val="48"/>
                    </w:rPr>
                    <w:t>Master in Teaching</w:t>
                  </w: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2F5D5E" w:rsidRDefault="002F5D5E" w:rsidP="00FB7156">
                  <w:pPr>
                    <w:jc w:val="center"/>
                    <w:rPr>
                      <w:rFonts w:ascii="Century Gothic" w:hAnsi="Century Gothic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Hooding Ceremony</w:t>
                  </w:r>
                </w:p>
                <w:p w:rsidR="0039721F" w:rsidRPr="00F25792" w:rsidRDefault="0039721F" w:rsidP="00FB7156">
                  <w:pPr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 w:rsidRPr="00F25792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June 15, 2012</w:t>
                  </w:r>
                </w:p>
                <w:p w:rsidR="0039721F" w:rsidRDefault="0039721F" w:rsidP="00FB7156">
                  <w:pPr>
                    <w:jc w:val="center"/>
                    <w:rPr>
                      <w:rFonts w:ascii="Century Gothic" w:hAnsi="Century Gothic"/>
                      <w:b/>
                      <w:i/>
                      <w:sz w:val="36"/>
                      <w:szCs w:val="36"/>
                    </w:rPr>
                  </w:pPr>
                </w:p>
                <w:p w:rsidR="0039721F" w:rsidRPr="00F25792" w:rsidRDefault="00F44A10" w:rsidP="00FB7156">
                  <w:pPr>
                    <w:jc w:val="center"/>
                    <w:rPr>
                      <w:rFonts w:ascii="Century Gothic" w:hAnsi="Century Gothic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8"/>
                      <w:szCs w:val="28"/>
                    </w:rPr>
                    <w:t>Teaching T</w:t>
                  </w:r>
                  <w:r w:rsidR="0039721F" w:rsidRPr="00F25792">
                    <w:rPr>
                      <w:rFonts w:ascii="Century Gothic" w:hAnsi="Century Gothic"/>
                      <w:b/>
                      <w:i/>
                      <w:sz w:val="28"/>
                      <w:szCs w:val="28"/>
                    </w:rPr>
                    <w:t>oward a Better World: Embracing the Challenges</w:t>
                  </w:r>
                </w:p>
                <w:p w:rsidR="0039721F" w:rsidRPr="00937CA9" w:rsidRDefault="0039721F" w:rsidP="003B0E12">
                  <w:pPr>
                    <w:jc w:val="center"/>
                    <w:rPr>
                      <w:rFonts w:ascii="Century Gothic" w:hAnsi="Century Gothic"/>
                      <w:b/>
                      <w:i/>
                    </w:rPr>
                  </w:pPr>
                </w:p>
              </w:txbxContent>
            </v:textbox>
          </v:shape>
        </w:pict>
      </w:r>
      <w:r w:rsidR="0039721F" w:rsidRPr="00054890">
        <w:rPr>
          <w:rFonts w:ascii="Arial" w:hAnsi="Arial" w:cs="Arial"/>
          <w:b/>
          <w:sz w:val="22"/>
          <w:szCs w:val="22"/>
        </w:rPr>
        <w:br w:type="page"/>
      </w:r>
      <w:r w:rsidR="0039721F" w:rsidRPr="00AB5BC9">
        <w:rPr>
          <w:rFonts w:ascii="Arial" w:hAnsi="Arial" w:cs="Arial"/>
          <w:b/>
          <w:i/>
          <w:sz w:val="28"/>
          <w:szCs w:val="28"/>
        </w:rPr>
        <w:lastRenderedPageBreak/>
        <w:t>2012</w:t>
      </w:r>
      <w:r w:rsidR="0039721F" w:rsidRPr="00AB5BC9">
        <w:rPr>
          <w:rFonts w:ascii="Arial" w:hAnsi="Arial" w:cs="Arial"/>
          <w:b/>
          <w:sz w:val="28"/>
          <w:szCs w:val="28"/>
        </w:rPr>
        <w:t xml:space="preserve"> </w:t>
      </w:r>
      <w:r w:rsidR="0039721F" w:rsidRPr="00AB5BC9">
        <w:rPr>
          <w:rFonts w:ascii="Arial" w:hAnsi="Arial" w:cs="Arial"/>
          <w:b/>
          <w:i/>
          <w:sz w:val="28"/>
          <w:szCs w:val="28"/>
        </w:rPr>
        <w:t>Master in Teaching Hooding Ceremony</w:t>
      </w:r>
    </w:p>
    <w:p w:rsidR="00A24CB8" w:rsidRPr="00A24CB8" w:rsidRDefault="00A24CB8" w:rsidP="003B0E12">
      <w:pPr>
        <w:jc w:val="center"/>
        <w:rPr>
          <w:rFonts w:ascii="Arial" w:hAnsi="Arial" w:cs="Arial"/>
          <w:b/>
          <w:i/>
          <w:sz w:val="28"/>
          <w:szCs w:val="28"/>
        </w:rPr>
      </w:pPr>
    </w:p>
    <w:tbl>
      <w:tblPr>
        <w:tblW w:w="0" w:type="auto"/>
        <w:tblLayout w:type="fixed"/>
        <w:tblLook w:val="01E0"/>
      </w:tblPr>
      <w:tblGrid>
        <w:gridCol w:w="2448"/>
        <w:gridCol w:w="4680"/>
      </w:tblGrid>
      <w:tr w:rsidR="0039721F" w:rsidRPr="00054890" w:rsidTr="001E0FE6">
        <w:trPr>
          <w:trHeight w:val="100"/>
        </w:trPr>
        <w:tc>
          <w:tcPr>
            <w:tcW w:w="2448" w:type="dxa"/>
            <w:shd w:val="clear" w:color="000000" w:fill="FFFFFF"/>
          </w:tcPr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Rose Ackman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Leah Baugh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Trygve Berg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Joe Boyer 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 </w:t>
            </w:r>
          </w:p>
          <w:p w:rsidR="00315269" w:rsidRDefault="00315269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Kellia Brinson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Hannah Brunink 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Tony Cacchione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Robin Cutler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713A16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Jason Dearborn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Nikki Dunbar 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Betsy Gordon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Amy Gush 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Justin Hinchcliffe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Lisa Johnson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Kyle Jutte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Bridget Kameen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Krystle Laughter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Benjamin Lee 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Kayla Lehman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Matt Lester     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Cara MacMillian 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Linda Merwhirter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Jennifer Pasternak                      </w:t>
            </w:r>
          </w:p>
          <w:p w:rsidR="0039721F" w:rsidRPr="0064542C" w:rsidRDefault="0064542C" w:rsidP="0064542C">
            <w:pPr>
              <w:tabs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Justin Poland </w:t>
            </w:r>
            <w:r w:rsidR="0039721F"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Ingrid Pugh-Goodwin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Starr Smythe 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Kasinda Starmer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Emily Statler     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Katrina Stern                              </w:t>
            </w:r>
            <w:r w:rsidRPr="001E0FE6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                       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Matt Stolz </w:t>
            </w:r>
            <w:r w:rsidRPr="001E0FE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Jody Tahja                              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Robin Tuckett </w:t>
            </w:r>
            <w:r w:rsidRPr="001E0FE6">
              <w:rPr>
                <w:rFonts w:ascii="Arial" w:hAnsi="Arial" w:cs="Arial"/>
                <w:sz w:val="22"/>
                <w:szCs w:val="22"/>
              </w:rPr>
              <w:tab/>
              <w:t xml:space="preserve"> 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Sandra Warren 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 xml:space="preserve">Rebecca Watts                          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Kobi Wilson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  <w:r w:rsidRPr="001E0FE6">
              <w:rPr>
                <w:rFonts w:ascii="Arial" w:hAnsi="Arial" w:cs="Arial"/>
                <w:sz w:val="22"/>
                <w:szCs w:val="22"/>
              </w:rPr>
              <w:t>Kate Winkley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80" w:type="dxa"/>
            <w:shd w:val="clear" w:color="000000" w:fill="FFFFFF"/>
          </w:tcPr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Education, Visual Arts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Middle Level Humanities</w:t>
            </w:r>
          </w:p>
          <w:p w:rsidR="00315269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Middle Level Science, Visual Arts</w:t>
            </w:r>
          </w:p>
          <w:p w:rsidR="00315269" w:rsidRDefault="00315269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History, Social Studies,  </w:t>
            </w:r>
          </w:p>
          <w:p w:rsidR="0039721F" w:rsidRPr="001E0FE6" w:rsidRDefault="00315269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English Language Arts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Visual Arts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English Language</w:t>
            </w:r>
            <w:r w:rsidRPr="001E0FE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1E0FE6">
              <w:rPr>
                <w:rFonts w:ascii="Arial" w:hAnsi="Arial" w:cs="Arial"/>
                <w:i/>
                <w:sz w:val="22"/>
                <w:szCs w:val="22"/>
              </w:rPr>
              <w:t>Arts</w:t>
            </w:r>
          </w:p>
          <w:p w:rsidR="00713A16" w:rsidRPr="001E0FE6" w:rsidRDefault="00713A16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 xml:space="preserve">Elementary Education, </w:t>
            </w:r>
          </w:p>
          <w:p w:rsidR="0039721F" w:rsidRPr="001E0FE6" w:rsidRDefault="00713A16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Middle Level Humanities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          </w:t>
            </w:r>
          </w:p>
          <w:p w:rsidR="00713A16" w:rsidRPr="001E0FE6" w:rsidRDefault="00713A16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 xml:space="preserve">Science, Earth and Space Science, </w:t>
            </w:r>
          </w:p>
          <w:p w:rsidR="00713A16" w:rsidRPr="001E0FE6" w:rsidRDefault="00713A16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 xml:space="preserve">Middle Level Mathematics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 xml:space="preserve"> English Language</w:t>
            </w:r>
            <w:r w:rsidRPr="001E0FE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1E0FE6">
              <w:rPr>
                <w:rFonts w:ascii="Arial" w:hAnsi="Arial" w:cs="Arial"/>
                <w:i/>
                <w:sz w:val="22"/>
                <w:szCs w:val="22"/>
              </w:rPr>
              <w:t>Arts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 xml:space="preserve"> English Language</w:t>
            </w:r>
            <w:r w:rsidRPr="001E0FE6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1E0FE6">
              <w:rPr>
                <w:rFonts w:ascii="Arial" w:hAnsi="Arial" w:cs="Arial"/>
                <w:i/>
                <w:sz w:val="22"/>
                <w:szCs w:val="22"/>
              </w:rPr>
              <w:t>Arts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713A16" w:rsidP="001E0FE6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 xml:space="preserve">Chemistry, 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>Science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Social Studies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Education, Visual Arts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A24CB8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 xml:space="preserve">Biology, 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>Science</w:t>
            </w:r>
          </w:p>
          <w:p w:rsidR="00713A16" w:rsidRPr="001E0FE6" w:rsidRDefault="00A24CB8" w:rsidP="001E0FE6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English Language Arts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 xml:space="preserve">, </w:t>
            </w:r>
            <w:r w:rsidRPr="001E0FE6">
              <w:rPr>
                <w:rFonts w:ascii="Arial" w:hAnsi="Arial" w:cs="Arial"/>
                <w:i/>
                <w:sz w:val="22"/>
                <w:szCs w:val="22"/>
              </w:rPr>
              <w:t>Theater Arts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Social Studies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English Language Art</w:t>
            </w:r>
            <w:r w:rsidR="002F5D5E" w:rsidRPr="001E0FE6">
              <w:rPr>
                <w:rFonts w:ascii="Arial" w:hAnsi="Arial" w:cs="Arial"/>
                <w:i/>
                <w:sz w:val="22"/>
                <w:szCs w:val="22"/>
              </w:rPr>
              <w:t>s, Social Studies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Education,</w:t>
            </w:r>
            <w:r w:rsidR="00A24CB8" w:rsidRPr="001E0FE6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1E0FE6">
              <w:rPr>
                <w:rFonts w:ascii="Arial" w:hAnsi="Arial" w:cs="Arial"/>
                <w:i/>
                <w:sz w:val="22"/>
                <w:szCs w:val="22"/>
              </w:rPr>
              <w:t>Special Education</w:t>
            </w:r>
          </w:p>
          <w:p w:rsidR="0039721F" w:rsidRPr="001E0FE6" w:rsidRDefault="00713A16" w:rsidP="001E0FE6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Middle Level Humanities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 xml:space="preserve">, </w:t>
            </w:r>
            <w:r w:rsidR="00A24CB8" w:rsidRPr="001E0FE6">
              <w:rPr>
                <w:rFonts w:ascii="Arial" w:hAnsi="Arial" w:cs="Arial"/>
                <w:i/>
                <w:sz w:val="22"/>
                <w:szCs w:val="22"/>
              </w:rPr>
              <w:t>Theater Arts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Drama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Drama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Middle Level Humanities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A24CB8" w:rsidP="001E0FE6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English Language Arts, Theater Arts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ab/>
              <w:t xml:space="preserve"> Drm</w:t>
            </w:r>
            <w:r w:rsidR="0039721F" w:rsidRPr="001E0FE6">
              <w:rPr>
                <w:rFonts w:ascii="Arial" w:hAnsi="Arial" w:cs="Arial"/>
                <w:i/>
                <w:sz w:val="22"/>
                <w:szCs w:val="22"/>
              </w:rPr>
              <w:tab/>
              <w:t>DramaDrama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Education,</w:t>
            </w:r>
          </w:p>
          <w:p w:rsidR="0039721F" w:rsidRPr="001E0FE6" w:rsidRDefault="0039721F" w:rsidP="001E0FE6">
            <w:pPr>
              <w:tabs>
                <w:tab w:val="center" w:pos="288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English Language Learners</w:t>
            </w:r>
          </w:p>
          <w:p w:rsidR="0039721F" w:rsidRPr="001E0FE6" w:rsidRDefault="0039721F" w:rsidP="001E0FE6">
            <w:pPr>
              <w:tabs>
                <w:tab w:val="right" w:pos="648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English Language Arts</w:t>
            </w:r>
          </w:p>
          <w:p w:rsidR="0039721F" w:rsidRPr="001E0FE6" w:rsidRDefault="00A24CB8" w:rsidP="001E0FE6">
            <w:pPr>
              <w:tabs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English Language Arts, Theater Arts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Science</w:t>
            </w:r>
            <w:r w:rsidR="00A24CB8" w:rsidRPr="001E0FE6">
              <w:rPr>
                <w:rFonts w:ascii="Arial" w:hAnsi="Arial" w:cs="Arial"/>
                <w:i/>
                <w:sz w:val="22"/>
                <w:szCs w:val="22"/>
              </w:rPr>
              <w:t xml:space="preserve">, Biology 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Education, Special Education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Middle Level Humanities,</w:t>
            </w:r>
          </w:p>
          <w:p w:rsidR="0039721F" w:rsidRPr="001E0FE6" w:rsidRDefault="0039721F" w:rsidP="001E0FE6">
            <w:pPr>
              <w:tabs>
                <w:tab w:val="center" w:pos="3240"/>
                <w:tab w:val="right" w:pos="648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1E0FE6">
              <w:rPr>
                <w:rFonts w:ascii="Arial" w:hAnsi="Arial" w:cs="Arial"/>
                <w:i/>
                <w:sz w:val="22"/>
                <w:szCs w:val="22"/>
              </w:rPr>
              <w:t>Elementary Education</w:t>
            </w:r>
          </w:p>
        </w:tc>
      </w:tr>
    </w:tbl>
    <w:p w:rsidR="0039721F" w:rsidRPr="003223B1" w:rsidRDefault="0039721F" w:rsidP="003B0E12">
      <w:pPr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39721F" w:rsidRPr="003223B1" w:rsidRDefault="0039721F" w:rsidP="00F441D7">
      <w:pPr>
        <w:tabs>
          <w:tab w:val="right" w:pos="6120"/>
        </w:tabs>
        <w:jc w:val="center"/>
        <w:rPr>
          <w:rFonts w:ascii="Courier New" w:hAnsi="Courier New" w:cs="Courier New"/>
          <w:sz w:val="28"/>
          <w:szCs w:val="28"/>
        </w:rPr>
      </w:pPr>
      <w:r w:rsidRPr="003223B1">
        <w:rPr>
          <w:rFonts w:ascii="Courier New" w:hAnsi="Courier New" w:cs="Courier New"/>
          <w:sz w:val="28"/>
          <w:szCs w:val="28"/>
        </w:rPr>
        <w:t>“Education is the most powerful weapon which you can use to change the world”</w:t>
      </w:r>
    </w:p>
    <w:p w:rsidR="0039721F" w:rsidRPr="003223B1" w:rsidRDefault="0039721F" w:rsidP="00F441D7">
      <w:pPr>
        <w:tabs>
          <w:tab w:val="right" w:pos="6120"/>
        </w:tabs>
        <w:jc w:val="center"/>
        <w:rPr>
          <w:rFonts w:ascii="Courier New" w:hAnsi="Courier New" w:cs="Courier New"/>
          <w:sz w:val="28"/>
          <w:szCs w:val="28"/>
        </w:rPr>
      </w:pPr>
      <w:r w:rsidRPr="003223B1">
        <w:rPr>
          <w:rFonts w:ascii="Courier New" w:hAnsi="Courier New" w:cs="Courier New"/>
          <w:sz w:val="28"/>
          <w:szCs w:val="28"/>
        </w:rPr>
        <w:t>-Nelson Mandela</w:t>
      </w:r>
    </w:p>
    <w:p w:rsidR="0039721F" w:rsidRDefault="0039721F" w:rsidP="00EC630E">
      <w:pPr>
        <w:tabs>
          <w:tab w:val="right" w:pos="6120"/>
        </w:tabs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3B0E12">
      <w:pPr>
        <w:tabs>
          <w:tab w:val="right" w:pos="6120"/>
        </w:tabs>
        <w:jc w:val="center"/>
        <w:rPr>
          <w:rFonts w:ascii="Arial" w:hAnsi="Arial" w:cs="Arial"/>
          <w:b/>
          <w:sz w:val="22"/>
          <w:szCs w:val="22"/>
        </w:rPr>
      </w:pPr>
    </w:p>
    <w:p w:rsidR="0039721F" w:rsidRDefault="0039721F" w:rsidP="003B0E12">
      <w:pPr>
        <w:tabs>
          <w:tab w:val="right" w:pos="6120"/>
        </w:tabs>
        <w:jc w:val="center"/>
        <w:rPr>
          <w:rFonts w:ascii="Arial" w:hAnsi="Arial" w:cs="Arial"/>
          <w:b/>
          <w:sz w:val="22"/>
          <w:szCs w:val="22"/>
        </w:rPr>
      </w:pPr>
    </w:p>
    <w:p w:rsidR="0039721F" w:rsidRPr="00054890" w:rsidRDefault="0039721F" w:rsidP="003B0E12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Pr="00D34BEB" w:rsidRDefault="0039721F" w:rsidP="003B0E12">
      <w:pPr>
        <w:tabs>
          <w:tab w:val="right" w:pos="6120"/>
        </w:tabs>
        <w:jc w:val="center"/>
        <w:rPr>
          <w:rFonts w:ascii="Arial" w:hAnsi="Arial" w:cs="Arial"/>
          <w:b/>
          <w:sz w:val="28"/>
          <w:szCs w:val="28"/>
        </w:rPr>
      </w:pPr>
      <w:r w:rsidRPr="00D34BEB">
        <w:rPr>
          <w:rFonts w:ascii="Arial" w:hAnsi="Arial" w:cs="Arial"/>
          <w:b/>
          <w:sz w:val="28"/>
          <w:szCs w:val="28"/>
        </w:rPr>
        <w:t>Order of Events</w:t>
      </w:r>
    </w:p>
    <w:p w:rsidR="00A24CB8" w:rsidRPr="00054890" w:rsidRDefault="00A24CB8" w:rsidP="00A24CB8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A24CB8" w:rsidRPr="00054890" w:rsidRDefault="00A24CB8" w:rsidP="00A24CB8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Sherry Walton, Director of the MiT program </w:t>
      </w:r>
      <w:r>
        <w:rPr>
          <w:rFonts w:ascii="Arial" w:hAnsi="Arial" w:cs="Arial"/>
          <w:i/>
          <w:sz w:val="22"/>
          <w:szCs w:val="22"/>
        </w:rPr>
        <w:t>Welcome Address</w:t>
      </w:r>
    </w:p>
    <w:p w:rsidR="0039721F" w:rsidRPr="00054890" w:rsidRDefault="0039721F" w:rsidP="003B0E12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Dr. Les Purc</w:t>
      </w:r>
      <w:r w:rsidRPr="0005489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, President of </w:t>
      </w:r>
      <w:r w:rsidR="00151B27">
        <w:rPr>
          <w:rFonts w:ascii="Arial" w:hAnsi="Arial" w:cs="Arial"/>
          <w:sz w:val="22"/>
          <w:szCs w:val="22"/>
        </w:rPr>
        <w:t>The Evergreen State College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 w:rsidRPr="00054890">
        <w:rPr>
          <w:rFonts w:ascii="Arial" w:hAnsi="Arial" w:cs="Arial"/>
          <w:sz w:val="22"/>
          <w:szCs w:val="22"/>
        </w:rPr>
        <w:t>Clover Park High School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Haka Performance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2F5D5E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Justin Poland,</w:t>
      </w:r>
      <w:r w:rsidR="0039721F" w:rsidRPr="00054890">
        <w:rPr>
          <w:rFonts w:ascii="Arial" w:hAnsi="Arial" w:cs="Arial"/>
          <w:sz w:val="22"/>
          <w:szCs w:val="22"/>
        </w:rPr>
        <w:t xml:space="preserve"> Kasinda Starmer</w:t>
      </w:r>
      <w:r w:rsidR="0039721F">
        <w:rPr>
          <w:rFonts w:ascii="Arial" w:hAnsi="Arial" w:cs="Arial"/>
          <w:sz w:val="22"/>
          <w:szCs w:val="22"/>
        </w:rPr>
        <w:t>,</w:t>
      </w:r>
      <w:r w:rsidR="0039721F" w:rsidRPr="00AB5BC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Kobi Wilson, &amp; Robin Tuckett </w:t>
      </w:r>
      <w:r w:rsidR="0039721F" w:rsidRPr="00AB5BC9">
        <w:rPr>
          <w:rFonts w:ascii="Arial" w:hAnsi="Arial" w:cs="Arial"/>
          <w:i/>
          <w:sz w:val="22"/>
          <w:szCs w:val="22"/>
        </w:rPr>
        <w:t>Theatrical Performance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Andrew Gilbert</w:t>
      </w:r>
      <w:r>
        <w:rPr>
          <w:rFonts w:ascii="Arial" w:hAnsi="Arial" w:cs="Arial"/>
          <w:sz w:val="22"/>
          <w:szCs w:val="22"/>
        </w:rPr>
        <w:t xml:space="preserve"> with Matt Stolz,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Faculty Address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 w:rsidRPr="00054890">
        <w:rPr>
          <w:rFonts w:ascii="Arial" w:hAnsi="Arial" w:cs="Arial"/>
          <w:sz w:val="22"/>
          <w:szCs w:val="22"/>
        </w:rPr>
        <w:t>Ingrid Pugh-Goodwin</w:t>
      </w:r>
      <w:r>
        <w:rPr>
          <w:rFonts w:ascii="Arial" w:hAnsi="Arial" w:cs="Arial"/>
          <w:sz w:val="22"/>
          <w:szCs w:val="22"/>
        </w:rPr>
        <w:t>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Spoken word performance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Scott Coleman</w:t>
      </w:r>
      <w:r>
        <w:rPr>
          <w:rFonts w:ascii="Arial" w:hAnsi="Arial" w:cs="Arial"/>
          <w:sz w:val="22"/>
          <w:szCs w:val="22"/>
        </w:rPr>
        <w:t>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Faculty Address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 w:rsidRPr="00054890">
        <w:rPr>
          <w:rFonts w:ascii="Arial" w:hAnsi="Arial" w:cs="Arial"/>
          <w:sz w:val="22"/>
          <w:szCs w:val="22"/>
        </w:rPr>
        <w:t>Lisa Johnson</w:t>
      </w:r>
      <w:r>
        <w:rPr>
          <w:rFonts w:ascii="Arial" w:hAnsi="Arial" w:cs="Arial"/>
          <w:sz w:val="22"/>
          <w:szCs w:val="22"/>
        </w:rPr>
        <w:t>,</w:t>
      </w:r>
      <w:r w:rsidRPr="00AB5BC9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Dance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Heather Bandeen</w:t>
      </w:r>
      <w:r>
        <w:rPr>
          <w:rFonts w:ascii="Arial" w:hAnsi="Arial" w:cs="Arial"/>
          <w:sz w:val="22"/>
          <w:szCs w:val="22"/>
        </w:rPr>
        <w:t>,</w:t>
      </w:r>
      <w:r w:rsidRPr="00054890">
        <w:rPr>
          <w:rFonts w:ascii="Arial" w:hAnsi="Arial" w:cs="Arial"/>
          <w:sz w:val="22"/>
          <w:szCs w:val="22"/>
        </w:rPr>
        <w:t xml:space="preserve"> </w:t>
      </w:r>
      <w:r w:rsidRPr="00AB5BC9">
        <w:rPr>
          <w:rFonts w:ascii="Arial" w:hAnsi="Arial" w:cs="Arial"/>
          <w:i/>
          <w:sz w:val="22"/>
          <w:szCs w:val="22"/>
        </w:rPr>
        <w:t>Faculty Address</w:t>
      </w:r>
    </w:p>
    <w:p w:rsidR="0039721F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Dr. </w:t>
      </w:r>
      <w:r w:rsidRPr="00054890">
        <w:rPr>
          <w:rFonts w:ascii="Arial" w:hAnsi="Arial" w:cs="Arial"/>
          <w:sz w:val="22"/>
          <w:szCs w:val="22"/>
        </w:rPr>
        <w:t>Anita Lenges</w:t>
      </w:r>
      <w:r>
        <w:rPr>
          <w:rFonts w:ascii="Arial" w:hAnsi="Arial" w:cs="Arial"/>
          <w:sz w:val="22"/>
          <w:szCs w:val="22"/>
        </w:rPr>
        <w:t xml:space="preserve">, </w:t>
      </w:r>
      <w:r w:rsidRPr="00AB5BC9">
        <w:rPr>
          <w:rFonts w:ascii="Arial" w:hAnsi="Arial" w:cs="Arial"/>
          <w:i/>
          <w:sz w:val="22"/>
          <w:szCs w:val="22"/>
        </w:rPr>
        <w:t>Closing Address</w:t>
      </w:r>
    </w:p>
    <w:p w:rsidR="0039721F" w:rsidRPr="003E1B16" w:rsidRDefault="0039721F" w:rsidP="003E1B16">
      <w:pPr>
        <w:tabs>
          <w:tab w:val="right" w:pos="6120"/>
        </w:tabs>
        <w:rPr>
          <w:rFonts w:ascii="Arial" w:hAnsi="Arial" w:cs="Arial"/>
          <w:b/>
          <w:sz w:val="22"/>
          <w:szCs w:val="22"/>
        </w:rPr>
      </w:pPr>
    </w:p>
    <w:p w:rsidR="0039721F" w:rsidRPr="003E1B16" w:rsidRDefault="0039721F" w:rsidP="003E1B16">
      <w:pPr>
        <w:tabs>
          <w:tab w:val="right" w:pos="6120"/>
        </w:tabs>
        <w:rPr>
          <w:rFonts w:ascii="Arial" w:hAnsi="Arial" w:cs="Arial"/>
          <w:b/>
          <w:sz w:val="22"/>
          <w:szCs w:val="22"/>
        </w:rPr>
      </w:pPr>
      <w:r w:rsidRPr="003E1B16">
        <w:rPr>
          <w:rFonts w:ascii="Arial" w:hAnsi="Arial" w:cs="Arial"/>
          <w:b/>
          <w:sz w:val="22"/>
          <w:szCs w:val="22"/>
        </w:rPr>
        <w:t>Hooding of the Graduates</w:t>
      </w:r>
    </w:p>
    <w:p w:rsidR="0039721F" w:rsidRPr="00054890" w:rsidRDefault="0039721F" w:rsidP="006E4453">
      <w:pPr>
        <w:tabs>
          <w:tab w:val="right" w:pos="6120"/>
        </w:tabs>
        <w:rPr>
          <w:rFonts w:ascii="Arial" w:hAnsi="Arial" w:cs="Arial"/>
          <w:sz w:val="22"/>
          <w:szCs w:val="22"/>
        </w:rPr>
      </w:pPr>
    </w:p>
    <w:p w:rsidR="0039721F" w:rsidRDefault="0039721F" w:rsidP="00F441D7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A24CB8" w:rsidRDefault="00A24CB8" w:rsidP="00F441D7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Default="0039721F" w:rsidP="00F441D7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</w:p>
    <w:p w:rsidR="0039721F" w:rsidRDefault="0039721F" w:rsidP="00EC630E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join us</w:t>
      </w:r>
      <w:r w:rsidRPr="00054890">
        <w:rPr>
          <w:rFonts w:ascii="Arial" w:hAnsi="Arial" w:cs="Arial"/>
          <w:sz w:val="22"/>
          <w:szCs w:val="22"/>
        </w:rPr>
        <w:t xml:space="preserve"> following the ceremony</w:t>
      </w:r>
      <w:r>
        <w:rPr>
          <w:rFonts w:ascii="Arial" w:hAnsi="Arial" w:cs="Arial"/>
          <w:sz w:val="22"/>
          <w:szCs w:val="22"/>
        </w:rPr>
        <w:t xml:space="preserve"> for lunch, </w:t>
      </w:r>
    </w:p>
    <w:p w:rsidR="0039721F" w:rsidRPr="00054890" w:rsidRDefault="0039721F" w:rsidP="00EC630E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with a slideshow by Leah Baugh</w:t>
      </w:r>
    </w:p>
    <w:p w:rsidR="0039721F" w:rsidRPr="0089093D" w:rsidRDefault="002100B0" w:rsidP="0089093D">
      <w:pPr>
        <w:tabs>
          <w:tab w:val="right" w:pos="6120"/>
        </w:tabs>
        <w:jc w:val="center"/>
        <w:rPr>
          <w:rFonts w:ascii="Arial" w:hAnsi="Arial" w:cs="Arial"/>
          <w:sz w:val="22"/>
          <w:szCs w:val="22"/>
        </w:rPr>
      </w:pPr>
      <w:r w:rsidRPr="002100B0">
        <w:rPr>
          <w:noProof/>
          <w:lang w:eastAsia="en-US"/>
        </w:rPr>
        <w:pict>
          <v:shape id="_x0000_s1028" type="#_x0000_t202" style="position:absolute;left:0;text-align:left;margin-left:70.75pt;margin-top:247.2pt;width:3in;height:162pt;z-index:251658752" stroked="f">
            <v:textbox style="mso-next-textbox:#_x0000_s1028">
              <w:txbxContent>
                <w:p w:rsidR="0039721F" w:rsidRPr="00937CA9" w:rsidRDefault="0039721F" w:rsidP="00830A62">
                  <w:pPr>
                    <w:jc w:val="center"/>
                    <w:rPr>
                      <w:rFonts w:ascii="Century Gothic" w:hAnsi="Century Gothic"/>
                      <w:b/>
                      <w:i/>
                    </w:rPr>
                  </w:pPr>
                </w:p>
              </w:txbxContent>
            </v:textbox>
          </v:shape>
        </w:pict>
      </w:r>
    </w:p>
    <w:sectPr w:rsidR="0039721F" w:rsidRPr="0089093D" w:rsidSect="00315269">
      <w:pgSz w:w="15840" w:h="12240" w:orient="landscape"/>
      <w:pgMar w:top="720" w:right="720" w:bottom="432" w:left="720" w:header="720" w:footer="720" w:gutter="0"/>
      <w:cols w:num="2" w:space="1440" w:equalWidth="0">
        <w:col w:w="6840" w:space="720"/>
        <w:col w:w="684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20"/>
  <w:noPunctuationKerning/>
  <w:characterSpacingControl w:val="doNotCompress"/>
  <w:compat>
    <w:useFELayout/>
  </w:compat>
  <w:rsids>
    <w:rsidRoot w:val="00830A62"/>
    <w:rsid w:val="00033196"/>
    <w:rsid w:val="00054890"/>
    <w:rsid w:val="000B6A43"/>
    <w:rsid w:val="000D73A4"/>
    <w:rsid w:val="00151B27"/>
    <w:rsid w:val="0016125D"/>
    <w:rsid w:val="001B75BE"/>
    <w:rsid w:val="001E0FE6"/>
    <w:rsid w:val="002100B0"/>
    <w:rsid w:val="00234D92"/>
    <w:rsid w:val="002517A9"/>
    <w:rsid w:val="002F5D5E"/>
    <w:rsid w:val="00315269"/>
    <w:rsid w:val="00320411"/>
    <w:rsid w:val="003223B1"/>
    <w:rsid w:val="00356298"/>
    <w:rsid w:val="0039721F"/>
    <w:rsid w:val="003B0E12"/>
    <w:rsid w:val="003E1B16"/>
    <w:rsid w:val="004673C3"/>
    <w:rsid w:val="004D7A1A"/>
    <w:rsid w:val="004E70BB"/>
    <w:rsid w:val="00571270"/>
    <w:rsid w:val="00606FC8"/>
    <w:rsid w:val="0064542C"/>
    <w:rsid w:val="00660749"/>
    <w:rsid w:val="006614D6"/>
    <w:rsid w:val="00675FE7"/>
    <w:rsid w:val="006B3E8E"/>
    <w:rsid w:val="006E4453"/>
    <w:rsid w:val="00713A16"/>
    <w:rsid w:val="007945D9"/>
    <w:rsid w:val="007E4542"/>
    <w:rsid w:val="00830A62"/>
    <w:rsid w:val="00866482"/>
    <w:rsid w:val="0089093D"/>
    <w:rsid w:val="00890EA5"/>
    <w:rsid w:val="008B733C"/>
    <w:rsid w:val="008E59E6"/>
    <w:rsid w:val="00937CA9"/>
    <w:rsid w:val="00942632"/>
    <w:rsid w:val="00967810"/>
    <w:rsid w:val="00977FD6"/>
    <w:rsid w:val="00A24CB8"/>
    <w:rsid w:val="00A4640E"/>
    <w:rsid w:val="00A62E82"/>
    <w:rsid w:val="00AA6A98"/>
    <w:rsid w:val="00AB5BC9"/>
    <w:rsid w:val="00AC6E60"/>
    <w:rsid w:val="00B3412B"/>
    <w:rsid w:val="00B35C7F"/>
    <w:rsid w:val="00B8394E"/>
    <w:rsid w:val="00BC285F"/>
    <w:rsid w:val="00BE7F36"/>
    <w:rsid w:val="00BF6925"/>
    <w:rsid w:val="00D34BEB"/>
    <w:rsid w:val="00D3672C"/>
    <w:rsid w:val="00D4726E"/>
    <w:rsid w:val="00D538A9"/>
    <w:rsid w:val="00EC630E"/>
    <w:rsid w:val="00F25792"/>
    <w:rsid w:val="00F441D7"/>
    <w:rsid w:val="00F44A10"/>
    <w:rsid w:val="00FB7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FC8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62E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AA2"/>
    <w:rPr>
      <w:sz w:val="0"/>
      <w:szCs w:val="0"/>
      <w:lang w:eastAsia="ja-JP"/>
    </w:rPr>
  </w:style>
  <w:style w:type="table" w:styleId="TableGrid">
    <w:name w:val="Table Grid"/>
    <w:basedOn w:val="TableNormal"/>
    <w:uiPriority w:val="99"/>
    <w:rsid w:val="00937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emarie\AppData\Roaming\Microsoft\Templates\Marriage%20ceremony%20progra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Marriage ceremony program.dot</Template>
  <TotalTime>3</TotalTime>
  <Pages>2</Pages>
  <Words>309</Words>
  <Characters>3079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Microsoft Corporation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Rosemarie</dc:creator>
  <cp:lastModifiedBy>pettyl</cp:lastModifiedBy>
  <cp:revision>4</cp:revision>
  <cp:lastPrinted>2012-06-06T17:15:00Z</cp:lastPrinted>
  <dcterms:created xsi:type="dcterms:W3CDTF">2012-06-05T15:26:00Z</dcterms:created>
  <dcterms:modified xsi:type="dcterms:W3CDTF">2012-06-06T17:15:00Z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TC010427521033</vt:lpwstr>
  </property>
</Properties>
</file>